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5E237" w14:textId="133AF7A2" w:rsidR="003E6519" w:rsidRPr="00A3137B" w:rsidRDefault="00910E7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3137B">
        <w:rPr>
          <w:rFonts w:ascii="Arial Narrow" w:hAnsi="Arial Narrow" w:cs="Arial"/>
          <w:sz w:val="24"/>
          <w:szCs w:val="24"/>
        </w:rPr>
        <w:t>Bydgoszcz</w:t>
      </w:r>
      <w:r w:rsidR="003E6519" w:rsidRPr="00A3137B">
        <w:rPr>
          <w:rFonts w:ascii="Arial Narrow" w:hAnsi="Arial Narrow" w:cs="Arial"/>
          <w:sz w:val="24"/>
          <w:szCs w:val="24"/>
        </w:rPr>
        <w:t xml:space="preserve"> dnia: </w:t>
      </w:r>
      <w:r w:rsidRPr="00A3137B">
        <w:rPr>
          <w:rFonts w:ascii="Arial Narrow" w:hAnsi="Arial Narrow" w:cs="Arial"/>
          <w:sz w:val="24"/>
          <w:szCs w:val="24"/>
        </w:rPr>
        <w:t>2024-10-02</w:t>
      </w:r>
    </w:p>
    <w:p w14:paraId="7D143424" w14:textId="5EC6EF23" w:rsidR="003E6519" w:rsidRPr="00A3137B" w:rsidRDefault="00910E7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3137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B2132F5" w14:textId="03CC7659" w:rsidR="003E6519" w:rsidRPr="00A3137B" w:rsidRDefault="00910E7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3137B">
        <w:rPr>
          <w:rFonts w:ascii="Arial Narrow" w:hAnsi="Arial Narrow" w:cs="Arial"/>
          <w:sz w:val="24"/>
          <w:szCs w:val="24"/>
        </w:rPr>
        <w:t>Powstańców Warszawy</w:t>
      </w:r>
      <w:r w:rsidR="003E6519" w:rsidRPr="00A3137B">
        <w:rPr>
          <w:rFonts w:ascii="Arial Narrow" w:hAnsi="Arial Narrow" w:cs="Arial"/>
          <w:sz w:val="24"/>
          <w:szCs w:val="24"/>
        </w:rPr>
        <w:t xml:space="preserve"> </w:t>
      </w:r>
      <w:r w:rsidRPr="00A3137B">
        <w:rPr>
          <w:rFonts w:ascii="Arial Narrow" w:hAnsi="Arial Narrow" w:cs="Arial"/>
          <w:sz w:val="24"/>
          <w:szCs w:val="24"/>
        </w:rPr>
        <w:t>5</w:t>
      </w:r>
    </w:p>
    <w:p w14:paraId="13AC8772" w14:textId="717C6801" w:rsidR="003E6519" w:rsidRPr="00A3137B" w:rsidRDefault="00910E71" w:rsidP="003E6519">
      <w:pPr>
        <w:rPr>
          <w:rFonts w:ascii="Arial Narrow" w:hAnsi="Arial Narrow" w:cs="Arial"/>
          <w:sz w:val="24"/>
          <w:szCs w:val="24"/>
        </w:rPr>
      </w:pPr>
      <w:r w:rsidRPr="00A3137B">
        <w:rPr>
          <w:rFonts w:ascii="Arial Narrow" w:hAnsi="Arial Narrow" w:cs="Arial"/>
          <w:sz w:val="24"/>
          <w:szCs w:val="24"/>
        </w:rPr>
        <w:t>85-681</w:t>
      </w:r>
      <w:r w:rsidR="003E6519" w:rsidRPr="00A3137B">
        <w:rPr>
          <w:rFonts w:ascii="Arial Narrow" w:hAnsi="Arial Narrow" w:cs="Arial"/>
          <w:sz w:val="24"/>
          <w:szCs w:val="24"/>
        </w:rPr>
        <w:t xml:space="preserve"> </w:t>
      </w:r>
      <w:r w:rsidRPr="00A3137B">
        <w:rPr>
          <w:rFonts w:ascii="Arial Narrow" w:hAnsi="Arial Narrow" w:cs="Arial"/>
          <w:sz w:val="24"/>
          <w:szCs w:val="24"/>
        </w:rPr>
        <w:t>Bydgoszcz</w:t>
      </w:r>
    </w:p>
    <w:p w14:paraId="5CD4DADB" w14:textId="77777777" w:rsidR="003E6519" w:rsidRPr="00A3137B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313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CDCF778" w14:textId="77777777" w:rsidR="003E6519" w:rsidRPr="00A3137B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3137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3137B" w14:paraId="424A04F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0EB6B8" w14:textId="77777777" w:rsidR="003E6519" w:rsidRPr="00A3137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3137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384A20F" w14:textId="77777777" w:rsidR="003E6519" w:rsidRPr="00A3137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3137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CAD911C" w14:textId="77777777" w:rsidR="003E6519" w:rsidRPr="00A3137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3137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9A4B20C" w14:textId="77777777" w:rsidR="003E6519" w:rsidRPr="00A3137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3137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3137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3137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3137B" w14:paraId="75AF0DCC" w14:textId="77777777" w:rsidTr="001A0FA2">
        <w:tc>
          <w:tcPr>
            <w:tcW w:w="2269" w:type="dxa"/>
            <w:shd w:val="clear" w:color="auto" w:fill="auto"/>
          </w:tcPr>
          <w:p w14:paraId="5E4F25CA" w14:textId="77777777" w:rsidR="003E6519" w:rsidRPr="00A3137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698F66" w14:textId="6D032E01" w:rsidR="003E6519" w:rsidRPr="00A3137B" w:rsidRDefault="00910E7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bCs/>
                <w:sz w:val="24"/>
                <w:szCs w:val="24"/>
              </w:rPr>
              <w:t>Dostawa produktów leczniczych w szpitalnych programach lekowych, chemioterapii oraz innych leków, płynów infuzyjnych i żywienia dojelitowego na 24 miesiące</w:t>
            </w:r>
            <w:r w:rsidR="003E6519" w:rsidRPr="00A3137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10E71" w:rsidRPr="00A3137B" w14:paraId="165CF2E3" w14:textId="77777777" w:rsidTr="003D4A63">
        <w:tc>
          <w:tcPr>
            <w:tcW w:w="2269" w:type="dxa"/>
            <w:shd w:val="clear" w:color="auto" w:fill="auto"/>
          </w:tcPr>
          <w:p w14:paraId="59FCF9F7" w14:textId="77777777" w:rsidR="00910E71" w:rsidRPr="00A3137B" w:rsidRDefault="00910E71" w:rsidP="003D4A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0E5843" w14:textId="03D97B10" w:rsidR="00910E71" w:rsidRPr="00A3137B" w:rsidRDefault="00910E71" w:rsidP="003D4A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bCs/>
                <w:sz w:val="24"/>
                <w:szCs w:val="24"/>
              </w:rPr>
              <w:t>112/2024</w:t>
            </w:r>
          </w:p>
        </w:tc>
      </w:tr>
    </w:tbl>
    <w:p w14:paraId="5DE64995" w14:textId="24811E52" w:rsidR="00890B9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137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3137B">
        <w:rPr>
          <w:rFonts w:ascii="Arial Narrow" w:hAnsi="Arial Narrow" w:cs="Arial"/>
          <w:sz w:val="24"/>
          <w:szCs w:val="24"/>
        </w:rPr>
        <w:t>22</w:t>
      </w:r>
      <w:r w:rsidR="0049054E" w:rsidRPr="00A3137B">
        <w:rPr>
          <w:rFonts w:ascii="Arial Narrow" w:hAnsi="Arial Narrow" w:cs="Arial"/>
          <w:sz w:val="24"/>
          <w:szCs w:val="24"/>
        </w:rPr>
        <w:t>2</w:t>
      </w:r>
      <w:r w:rsidRPr="00A3137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3137B">
        <w:rPr>
          <w:rFonts w:ascii="Arial Narrow" w:hAnsi="Arial Narrow" w:cs="Arial"/>
          <w:sz w:val="24"/>
          <w:szCs w:val="24"/>
        </w:rPr>
        <w:t>4</w:t>
      </w:r>
      <w:r w:rsidRPr="00A3137B">
        <w:rPr>
          <w:rFonts w:ascii="Arial Narrow" w:hAnsi="Arial Narrow" w:cs="Arial"/>
          <w:sz w:val="24"/>
          <w:szCs w:val="24"/>
        </w:rPr>
        <w:t xml:space="preserve"> </w:t>
      </w:r>
      <w:r w:rsidR="00890B92" w:rsidRPr="00A3137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3137B">
        <w:rPr>
          <w:rFonts w:ascii="Arial Narrow" w:hAnsi="Arial Narrow" w:cs="Arial"/>
          <w:sz w:val="24"/>
          <w:szCs w:val="24"/>
        </w:rPr>
        <w:t xml:space="preserve"> </w:t>
      </w:r>
      <w:r w:rsidR="00910E71" w:rsidRPr="00A3137B">
        <w:rPr>
          <w:rFonts w:ascii="Arial Narrow" w:hAnsi="Arial Narrow" w:cs="Arial"/>
          <w:sz w:val="24"/>
          <w:szCs w:val="24"/>
        </w:rPr>
        <w:t>(</w:t>
      </w:r>
      <w:proofErr w:type="spellStart"/>
      <w:r w:rsidR="00910E71" w:rsidRPr="00A3137B">
        <w:rPr>
          <w:rFonts w:ascii="Arial Narrow" w:hAnsi="Arial Narrow" w:cs="Arial"/>
          <w:sz w:val="24"/>
          <w:szCs w:val="24"/>
        </w:rPr>
        <w:t>t.j</w:t>
      </w:r>
      <w:proofErr w:type="spellEnd"/>
      <w:r w:rsidR="00910E71" w:rsidRPr="00A3137B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3137B">
        <w:rPr>
          <w:rFonts w:ascii="Arial Narrow" w:hAnsi="Arial Narrow" w:cs="Arial"/>
          <w:sz w:val="24"/>
          <w:szCs w:val="24"/>
        </w:rPr>
        <w:t xml:space="preserve"> </w:t>
      </w:r>
      <w:r w:rsidR="00890B92" w:rsidRPr="00A3137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3137B">
        <w:rPr>
          <w:rFonts w:ascii="Arial Narrow" w:hAnsi="Arial Narrow" w:cs="Arial"/>
          <w:sz w:val="24"/>
          <w:szCs w:val="24"/>
        </w:rPr>
        <w:t xml:space="preserve"> dla</w:t>
      </w:r>
      <w:r w:rsidR="00890B92" w:rsidRPr="00A3137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137B" w:rsidRPr="00A3137B" w14:paraId="46EBFAE9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6E20C5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 zamówienia w wysokości 223 913.97 zł brutto;</w:t>
            </w:r>
          </w:p>
        </w:tc>
      </w:tr>
      <w:tr w:rsidR="00A3137B" w:rsidRPr="00A3137B" w14:paraId="7EC70C16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59236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 zamówienia w wysokości 967 401.53 zł brutto;</w:t>
            </w:r>
          </w:p>
        </w:tc>
      </w:tr>
      <w:tr w:rsidR="00A3137B" w:rsidRPr="00A3137B" w14:paraId="4E103077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27AC77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3 zamówienia w wysokości 381 525.21 zł brutto;</w:t>
            </w:r>
          </w:p>
        </w:tc>
      </w:tr>
      <w:tr w:rsidR="00A3137B" w:rsidRPr="00A3137B" w14:paraId="108E7023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2019E6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4 zamówienia w wysokości 7 212.67 zł brutto;</w:t>
            </w:r>
          </w:p>
        </w:tc>
      </w:tr>
      <w:tr w:rsidR="00A3137B" w:rsidRPr="00A3137B" w14:paraId="555848F6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0B18D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5 zamówienia w wysokości 39 523.25 zł brutto;</w:t>
            </w:r>
          </w:p>
        </w:tc>
      </w:tr>
      <w:tr w:rsidR="00A3137B" w:rsidRPr="00A3137B" w14:paraId="4495E820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F3DDEF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6 zamówienia w wysokości 2 451.82 zł brutto;</w:t>
            </w:r>
          </w:p>
        </w:tc>
      </w:tr>
      <w:tr w:rsidR="00A3137B" w:rsidRPr="00A3137B" w14:paraId="2BEFAC31" w14:textId="77777777" w:rsidTr="00A313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F6E659" w14:textId="77777777" w:rsidR="00A3137B" w:rsidRPr="00A3137B" w:rsidRDefault="00A3137B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7 zamówienia w wysokości 31 939.92 zł brutto;</w:t>
            </w:r>
          </w:p>
        </w:tc>
      </w:tr>
      <w:tr w:rsidR="00910E71" w:rsidRPr="00A3137B" w14:paraId="137737A1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95F8D2" w14:textId="08B3A599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8 zamówienia w wysokości 173 093.76 zł brutto;</w:t>
            </w:r>
          </w:p>
        </w:tc>
      </w:tr>
      <w:tr w:rsidR="00910E71" w:rsidRPr="00A3137B" w14:paraId="7B3A4D5C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0B4A9C" w14:textId="09558954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9 zamówienia w wysokości 376.52 zł brutto;</w:t>
            </w:r>
          </w:p>
        </w:tc>
      </w:tr>
      <w:tr w:rsidR="00910E71" w:rsidRPr="00A3137B" w14:paraId="6799C005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821CDB" w14:textId="3650B7D8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10 zamówienia w wysokości 1 782 000.00 zł brutto;</w:t>
            </w:r>
          </w:p>
        </w:tc>
      </w:tr>
      <w:tr w:rsidR="00910E71" w:rsidRPr="00A3137B" w14:paraId="778FC103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A9BBA0" w14:textId="6A2DFBE7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11 zamówienia w wysokości 34 241.40 zł brutto;</w:t>
            </w:r>
          </w:p>
        </w:tc>
      </w:tr>
      <w:tr w:rsidR="00910E71" w:rsidRPr="00A3137B" w14:paraId="220CF201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25CBED" w14:textId="12E27E7C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2 785 902.34 zł brutto;</w:t>
            </w:r>
          </w:p>
        </w:tc>
      </w:tr>
      <w:tr w:rsidR="00910E71" w:rsidRPr="00A3137B" w14:paraId="29A99E17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1B200F" w14:textId="45A5B6E8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13 zamówienia w wysokości 13 932.00 zł brutto;</w:t>
            </w:r>
          </w:p>
        </w:tc>
      </w:tr>
      <w:tr w:rsidR="00910E71" w:rsidRPr="00A3137B" w14:paraId="5F9068CF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66CB43" w14:textId="6076F613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14 zamówienia w wysokości 60 489.72 zł brutto;</w:t>
            </w:r>
          </w:p>
        </w:tc>
      </w:tr>
      <w:tr w:rsidR="00910E71" w:rsidRPr="00A3137B" w14:paraId="626A56DF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CB257F" w14:textId="657061FC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15 zamówienia w wysokości 122 844.97 zł brutto;</w:t>
            </w:r>
          </w:p>
        </w:tc>
      </w:tr>
      <w:tr w:rsidR="00910E71" w:rsidRPr="00A3137B" w14:paraId="7FB94AB0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6BF596" w14:textId="17E0CCB3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16 zamówienia w wysokości 2 910.60 zł brutto;</w:t>
            </w:r>
          </w:p>
        </w:tc>
      </w:tr>
      <w:tr w:rsidR="00910E71" w:rsidRPr="00A3137B" w14:paraId="4458D40C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19BC48" w14:textId="74860A3E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17 zamówienia w wysokości 7 374.24 zł brutto;</w:t>
            </w:r>
          </w:p>
        </w:tc>
      </w:tr>
      <w:tr w:rsidR="00910E71" w:rsidRPr="00A3137B" w14:paraId="29C0AE9D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43EBFA" w14:textId="0224EF82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18 zamówienia w wysokości 557 517.60 zł brutto;</w:t>
            </w:r>
          </w:p>
        </w:tc>
      </w:tr>
      <w:tr w:rsidR="00910E71" w:rsidRPr="00A3137B" w14:paraId="0207FD98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0507C5" w14:textId="51E82EC0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19 zamówienia w wysokości 32 827.68 zł brutto;</w:t>
            </w:r>
          </w:p>
        </w:tc>
      </w:tr>
      <w:tr w:rsidR="00910E71" w:rsidRPr="00A3137B" w14:paraId="33C4E084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56609A" w14:textId="017E8133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20 zamówienia w wysokości 30 311.50 zł brutto;</w:t>
            </w:r>
          </w:p>
        </w:tc>
      </w:tr>
      <w:tr w:rsidR="00910E71" w:rsidRPr="00A3137B" w14:paraId="457BEB45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2F2A70" w14:textId="038C788E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21 zamówienia w wysokości 9 028.80 zł brutto;</w:t>
            </w:r>
          </w:p>
        </w:tc>
      </w:tr>
      <w:tr w:rsidR="00910E71" w:rsidRPr="00A3137B" w14:paraId="07F319D5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995C2" w14:textId="25AA4387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22 zamówienia w wysokości 137 378.07 zł brutto;</w:t>
            </w:r>
          </w:p>
        </w:tc>
      </w:tr>
      <w:tr w:rsidR="00910E71" w:rsidRPr="00A3137B" w14:paraId="1D45E8D8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ED4A3E" w14:textId="31A3743E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23 zamówienia w wysokości 29 700.00 zł brutto;</w:t>
            </w:r>
          </w:p>
        </w:tc>
      </w:tr>
      <w:tr w:rsidR="00910E71" w:rsidRPr="00A3137B" w14:paraId="69367A78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AF2BF6" w14:textId="43973190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24 zamówienia w wysokości 146 880.00 zł brutto;</w:t>
            </w:r>
          </w:p>
        </w:tc>
      </w:tr>
      <w:tr w:rsidR="00910E71" w:rsidRPr="00A3137B" w14:paraId="50F0CE2E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552ECA" w14:textId="474D3C8C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25 zamówienia w wysokości 68 250.00 zł brutto;</w:t>
            </w:r>
          </w:p>
        </w:tc>
      </w:tr>
      <w:tr w:rsidR="00910E71" w:rsidRPr="00A3137B" w14:paraId="41949C4B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18A591" w14:textId="211F3B96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26 zamówienia w wysokości 1 399.68 zł brutto;</w:t>
            </w:r>
          </w:p>
        </w:tc>
      </w:tr>
      <w:tr w:rsidR="00910E71" w:rsidRPr="00A3137B" w14:paraId="45066467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3D9EEA" w14:textId="5DCBC14C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37B">
              <w:rPr>
                <w:rFonts w:ascii="Arial Narrow" w:hAnsi="Arial Narrow" w:cs="Arial"/>
                <w:sz w:val="24"/>
                <w:szCs w:val="24"/>
              </w:rPr>
              <w:t>części 27 zamówienia w wysokości 14 603.00 zł brutto</w:t>
            </w:r>
            <w:r w:rsidR="00A3137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910E71" w:rsidRPr="00A3137B" w14:paraId="740625BF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54607B" w14:textId="7E1028D7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10E71" w:rsidRPr="00A3137B" w14:paraId="1398EEFD" w14:textId="77777777" w:rsidTr="003D4A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6A85B9" w14:textId="4CFBB212" w:rsidR="00910E71" w:rsidRPr="00A3137B" w:rsidRDefault="00910E71" w:rsidP="003D4A6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EBE3650" w14:textId="77777777" w:rsidR="00890B92" w:rsidRPr="00A3137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2364F97" w14:textId="77777777" w:rsidR="00510EC8" w:rsidRPr="00A3137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89813FE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3137B">
        <w:rPr>
          <w:rFonts w:ascii="Arial Narrow" w:hAnsi="Arial Narrow" w:cs="Arial"/>
          <w:i/>
          <w:szCs w:val="24"/>
        </w:rPr>
        <w:t>Zamawiający</w:t>
      </w:r>
    </w:p>
    <w:p w14:paraId="1BBABE49" w14:textId="77777777" w:rsidR="00A3137B" w:rsidRDefault="00A3137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5F6767D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95EDE2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5AEBE9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69D011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D26499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FE00A6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DD1CA4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457EF2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547645" w14:textId="77777777" w:rsidR="00A3137B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EBCABC" w14:textId="12240806" w:rsidR="00A3137B" w:rsidRPr="000605ED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30CD6404" w14:textId="77777777" w:rsidR="00A3137B" w:rsidRPr="000605ED" w:rsidRDefault="00A3137B" w:rsidP="00A313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5282BF80" w14:textId="77777777" w:rsidR="00A3137B" w:rsidRPr="000605ED" w:rsidRDefault="00A3137B" w:rsidP="00A3137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CF9675D" w14:textId="322B3A64" w:rsidR="00A3137B" w:rsidRPr="000605ED" w:rsidRDefault="00A3137B" w:rsidP="00A3137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02.10.2024 r.</w:t>
      </w:r>
    </w:p>
    <w:p w14:paraId="5A567384" w14:textId="77777777" w:rsidR="00A3137B" w:rsidRPr="00A3137B" w:rsidRDefault="00A3137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3137B" w:rsidRPr="00A3137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7CCB6" w14:textId="77777777" w:rsidR="00E40148" w:rsidRDefault="00E40148">
      <w:r>
        <w:separator/>
      </w:r>
    </w:p>
  </w:endnote>
  <w:endnote w:type="continuationSeparator" w:id="0">
    <w:p w14:paraId="1051BDBE" w14:textId="77777777" w:rsidR="00E40148" w:rsidRDefault="00E4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FE9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0F8D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7E71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89D6D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242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72DF8C" w14:textId="77777777" w:rsidR="009F189D" w:rsidRDefault="009F189D">
    <w:pPr>
      <w:pStyle w:val="Stopka"/>
      <w:tabs>
        <w:tab w:val="clear" w:pos="4536"/>
      </w:tabs>
      <w:jc w:val="center"/>
    </w:pPr>
  </w:p>
  <w:p w14:paraId="14F6AD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B3AB75" w14:textId="77777777" w:rsidR="00E40148" w:rsidRDefault="00E40148">
      <w:r>
        <w:separator/>
      </w:r>
    </w:p>
  </w:footnote>
  <w:footnote w:type="continuationSeparator" w:id="0">
    <w:p w14:paraId="347CA9A7" w14:textId="77777777" w:rsidR="00E40148" w:rsidRDefault="00E40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31F12" w14:textId="77777777" w:rsidR="00910E71" w:rsidRDefault="00910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CD98C" w14:textId="77777777" w:rsidR="00910E71" w:rsidRDefault="00910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ADE52" w14:textId="77777777" w:rsidR="00910E71" w:rsidRDefault="00910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14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0E71"/>
    <w:rsid w:val="009D19BD"/>
    <w:rsid w:val="009F189D"/>
    <w:rsid w:val="00A3137B"/>
    <w:rsid w:val="00A47FF6"/>
    <w:rsid w:val="00A80738"/>
    <w:rsid w:val="00BE7129"/>
    <w:rsid w:val="00C236D3"/>
    <w:rsid w:val="00C659E2"/>
    <w:rsid w:val="00C902DE"/>
    <w:rsid w:val="00CB0802"/>
    <w:rsid w:val="00D7128F"/>
    <w:rsid w:val="00E4014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0BE1D"/>
  <w15:chartTrackingRefBased/>
  <w15:docId w15:val="{A358ECD7-0B06-4BD0-8F62-0EBDB0B2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137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137B"/>
    <w:rPr>
      <w:b/>
      <w:bCs/>
    </w:rPr>
  </w:style>
  <w:style w:type="character" w:styleId="Hipercze">
    <w:name w:val="Hyperlink"/>
    <w:uiPriority w:val="99"/>
    <w:unhideWhenUsed/>
    <w:rsid w:val="00A313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2024-10-02T06:02:00Z</cp:lastPrinted>
  <dcterms:created xsi:type="dcterms:W3CDTF">2024-10-02T06:02:00Z</dcterms:created>
  <dcterms:modified xsi:type="dcterms:W3CDTF">2024-10-02T06:02:00Z</dcterms:modified>
</cp:coreProperties>
</file>