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979A8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2F45" w:rsidRPr="00C14101" w:rsidTr="002972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2F45" w:rsidRPr="00C14101" w:rsidRDefault="007C2F45" w:rsidP="0029726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C2F45" w:rsidRPr="00C14101" w:rsidRDefault="007C2F45" w:rsidP="0029726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C2F4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C2F4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C2F45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7C2F45" w:rsidRPr="00C14101" w:rsidRDefault="007C2F45" w:rsidP="002972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C2F45" w:rsidRPr="00C14101" w:rsidRDefault="007C2F45" w:rsidP="002972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7C2F4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B642A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42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Wychowania Fizycznego im. Bronisława Czecha w Krakowie</w:t>
            </w:r>
          </w:p>
        </w:tc>
      </w:tr>
      <w:tr w:rsidR="007C2F45" w:rsidRPr="00D62E6E" w:rsidTr="00297263">
        <w:tc>
          <w:tcPr>
            <w:tcW w:w="2269" w:type="dxa"/>
            <w:shd w:val="clear" w:color="auto" w:fill="auto"/>
          </w:tcPr>
          <w:p w:rsidR="007C2F45" w:rsidRPr="00D62E6E" w:rsidRDefault="007C2F45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2F45" w:rsidRPr="00D62E6E" w:rsidRDefault="007C2F45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2F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K-2.381/23/2024</w:t>
            </w:r>
          </w:p>
        </w:tc>
      </w:tr>
    </w:tbl>
    <w:p w:rsidR="00BC121E" w:rsidRDefault="007C2F4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C2F45">
        <w:rPr>
          <w:rFonts w:ascii="Arial" w:eastAsia="Times New Roman" w:hAnsi="Arial" w:cs="Arial"/>
          <w:b/>
          <w:sz w:val="24"/>
          <w:szCs w:val="24"/>
          <w:lang w:eastAsia="pl-PL"/>
        </w:rPr>
        <w:t>Akademia Wychowania Fizycznego  im Bronisława Czecha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7C2F4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C2F4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6F8" w:rsidRDefault="004146F8">
      <w:r>
        <w:separator/>
      </w:r>
    </w:p>
  </w:endnote>
  <w:endnote w:type="continuationSeparator" w:id="0">
    <w:p w:rsidR="004146F8" w:rsidRDefault="00414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979A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79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79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F45" w:rsidRDefault="007C2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6F8" w:rsidRDefault="004146F8">
      <w:r>
        <w:separator/>
      </w:r>
    </w:p>
  </w:footnote>
  <w:footnote w:type="continuationSeparator" w:id="0">
    <w:p w:rsidR="004146F8" w:rsidRDefault="00414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F45" w:rsidRDefault="007C2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F45" w:rsidRDefault="007C2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F45" w:rsidRDefault="007C2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6F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46F8"/>
    <w:rsid w:val="00415097"/>
    <w:rsid w:val="00422381"/>
    <w:rsid w:val="0043102D"/>
    <w:rsid w:val="00460820"/>
    <w:rsid w:val="004704CB"/>
    <w:rsid w:val="004979A8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2F45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42AB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67702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F6A0F4"/>
  <w15:chartTrackingRefBased/>
  <w15:docId w15:val="{055AC6C9-B7A9-4882-B2C8-B203CA5D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CDD07-54B9-474F-863D-0C9054A89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2010-01-07T09:39:00Z</cp:lastPrinted>
  <dcterms:created xsi:type="dcterms:W3CDTF">2024-10-01T11:11:00Z</dcterms:created>
  <dcterms:modified xsi:type="dcterms:W3CDTF">2024-10-01T11:43:00Z</dcterms:modified>
</cp:coreProperties>
</file>