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0123B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A500C" w:rsidRPr="006A500C">
        <w:rPr>
          <w:rFonts w:ascii="Arial" w:hAnsi="Arial" w:cs="Arial"/>
          <w:sz w:val="24"/>
          <w:szCs w:val="24"/>
        </w:rPr>
        <w:t>(</w:t>
      </w:r>
      <w:proofErr w:type="spellStart"/>
      <w:r w:rsidR="006A500C" w:rsidRPr="006A500C">
        <w:rPr>
          <w:rFonts w:ascii="Arial" w:hAnsi="Arial" w:cs="Arial"/>
          <w:sz w:val="24"/>
          <w:szCs w:val="24"/>
        </w:rPr>
        <w:t>t.j</w:t>
      </w:r>
      <w:proofErr w:type="spellEnd"/>
      <w:r w:rsidR="006A500C" w:rsidRPr="006A500C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20C3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0C3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Wychowania Fizycznego im. Bronisława Czecha w Krakowie</w:t>
            </w:r>
          </w:p>
        </w:tc>
      </w:tr>
      <w:tr w:rsidR="006A500C" w:rsidRPr="00A2540E" w:rsidTr="00297263">
        <w:tc>
          <w:tcPr>
            <w:tcW w:w="2269" w:type="dxa"/>
            <w:shd w:val="clear" w:color="auto" w:fill="auto"/>
          </w:tcPr>
          <w:p w:rsidR="006A500C" w:rsidRPr="00A2540E" w:rsidRDefault="006A500C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500C" w:rsidRPr="00A2540E" w:rsidRDefault="006A500C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50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K-2.381/23/2024</w:t>
            </w:r>
          </w:p>
        </w:tc>
      </w:tr>
    </w:tbl>
    <w:p w:rsidR="00DC652A" w:rsidRPr="00053927" w:rsidRDefault="006A500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A500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500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90B" w:rsidRDefault="00A4590B" w:rsidP="00025386">
      <w:pPr>
        <w:spacing w:after="0" w:line="240" w:lineRule="auto"/>
      </w:pPr>
      <w:r>
        <w:separator/>
      </w:r>
    </w:p>
  </w:endnote>
  <w:endnote w:type="continuationSeparator" w:id="0">
    <w:p w:rsidR="00A4590B" w:rsidRDefault="00A459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0C" w:rsidRDefault="006A5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30123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12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123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0C" w:rsidRDefault="006A5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90B" w:rsidRDefault="00A4590B" w:rsidP="00025386">
      <w:pPr>
        <w:spacing w:after="0" w:line="240" w:lineRule="auto"/>
      </w:pPr>
      <w:r>
        <w:separator/>
      </w:r>
    </w:p>
  </w:footnote>
  <w:footnote w:type="continuationSeparator" w:id="0">
    <w:p w:rsidR="00A4590B" w:rsidRDefault="00A459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0C" w:rsidRDefault="006A5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0C" w:rsidRDefault="006A5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0C" w:rsidRDefault="006A5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90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20C39"/>
    <w:rsid w:val="0030123B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A500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590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26E8C4"/>
  <w15:chartTrackingRefBased/>
  <w15:docId w15:val="{933ED2FB-ED28-44C7-835A-F770A527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2024-10-01T11:09:00Z</dcterms:created>
  <dcterms:modified xsi:type="dcterms:W3CDTF">2024-10-01T11:38:00Z</dcterms:modified>
</cp:coreProperties>
</file>