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E7E51" w14:textId="77777777" w:rsidR="00FB7F50" w:rsidRPr="002245BE" w:rsidRDefault="00A9668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668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9668B">
        <w:rPr>
          <w:sz w:val="22"/>
          <w:szCs w:val="22"/>
        </w:rPr>
        <w:t>2024-10-01</w:t>
      </w:r>
    </w:p>
    <w:p w14:paraId="3AF0C4B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1B676EB" w14:textId="77777777" w:rsidR="00A9668B" w:rsidRPr="00A9668B" w:rsidRDefault="00A9668B" w:rsidP="00FB7F50">
      <w:pPr>
        <w:spacing w:after="40"/>
        <w:rPr>
          <w:b/>
          <w:bCs/>
          <w:sz w:val="22"/>
          <w:szCs w:val="22"/>
        </w:rPr>
      </w:pPr>
      <w:r w:rsidRPr="00A9668B">
        <w:rPr>
          <w:b/>
          <w:bCs/>
          <w:sz w:val="22"/>
          <w:szCs w:val="22"/>
        </w:rPr>
        <w:t>Akademia Górniczo - Hutnicza</w:t>
      </w:r>
    </w:p>
    <w:p w14:paraId="0FFCED31" w14:textId="77777777" w:rsidR="00A9668B" w:rsidRPr="00A9668B" w:rsidRDefault="00A9668B" w:rsidP="00FB7F50">
      <w:pPr>
        <w:spacing w:after="40"/>
        <w:rPr>
          <w:b/>
          <w:bCs/>
          <w:sz w:val="22"/>
          <w:szCs w:val="22"/>
        </w:rPr>
      </w:pPr>
      <w:r w:rsidRPr="00A9668B">
        <w:rPr>
          <w:b/>
          <w:bCs/>
          <w:sz w:val="22"/>
          <w:szCs w:val="22"/>
        </w:rPr>
        <w:t>im. Stanisława Staszica w Krakowie</w:t>
      </w:r>
    </w:p>
    <w:p w14:paraId="75241FC7" w14:textId="77777777" w:rsidR="00FB7F50" w:rsidRPr="002245BE" w:rsidRDefault="00A9668B" w:rsidP="00FB7F50">
      <w:pPr>
        <w:spacing w:after="40"/>
        <w:rPr>
          <w:b/>
          <w:bCs/>
          <w:sz w:val="22"/>
          <w:szCs w:val="22"/>
        </w:rPr>
      </w:pPr>
      <w:r w:rsidRPr="00A9668B">
        <w:rPr>
          <w:b/>
          <w:bCs/>
          <w:sz w:val="22"/>
          <w:szCs w:val="22"/>
        </w:rPr>
        <w:t>Dział Zamówień Publicznych</w:t>
      </w:r>
    </w:p>
    <w:p w14:paraId="05E4113A" w14:textId="77777777" w:rsidR="00FB7F50" w:rsidRPr="002245BE" w:rsidRDefault="00A9668B" w:rsidP="00FB7F50">
      <w:pPr>
        <w:rPr>
          <w:sz w:val="22"/>
          <w:szCs w:val="22"/>
        </w:rPr>
      </w:pPr>
      <w:r w:rsidRPr="00A9668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9668B">
        <w:rPr>
          <w:sz w:val="22"/>
          <w:szCs w:val="22"/>
        </w:rPr>
        <w:t>30</w:t>
      </w:r>
    </w:p>
    <w:p w14:paraId="1975A255" w14:textId="77777777" w:rsidR="00FB7F50" w:rsidRPr="002245BE" w:rsidRDefault="00A9668B" w:rsidP="00FB7F50">
      <w:pPr>
        <w:rPr>
          <w:sz w:val="22"/>
          <w:szCs w:val="22"/>
        </w:rPr>
      </w:pPr>
      <w:r w:rsidRPr="00A9668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9668B">
        <w:rPr>
          <w:sz w:val="22"/>
          <w:szCs w:val="22"/>
        </w:rPr>
        <w:t>Kraków</w:t>
      </w:r>
    </w:p>
    <w:p w14:paraId="50E15C9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A8D74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668B" w:rsidRPr="00607F9B" w14:paraId="18B90EA9" w14:textId="77777777" w:rsidTr="002C04BA">
        <w:trPr>
          <w:trHeight w:val="638"/>
        </w:trPr>
        <w:tc>
          <w:tcPr>
            <w:tcW w:w="959" w:type="dxa"/>
            <w:shd w:val="clear" w:color="auto" w:fill="auto"/>
          </w:tcPr>
          <w:p w14:paraId="1858A0C2" w14:textId="77777777" w:rsidR="00A9668B" w:rsidRPr="00607F9B" w:rsidRDefault="00A9668B" w:rsidP="002C04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1BE8A7" w14:textId="3A1B629F" w:rsidR="00A9668B" w:rsidRPr="00607F9B" w:rsidRDefault="00A9668B" w:rsidP="002C04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9668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9668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668B">
              <w:rPr>
                <w:b/>
                <w:bCs/>
                <w:sz w:val="22"/>
                <w:szCs w:val="22"/>
              </w:rPr>
              <w:t xml:space="preserve">Dostawa stanowiska do analizy przepływu przez złoże stałe i fluidalne dla </w:t>
            </w:r>
            <w:proofErr w:type="spellStart"/>
            <w:r w:rsidRPr="00A9668B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A9668B">
              <w:rPr>
                <w:b/>
                <w:bCs/>
                <w:sz w:val="22"/>
                <w:szCs w:val="22"/>
              </w:rPr>
              <w:t xml:space="preserve"> - DE-dzp.272-486/24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E742185" w14:textId="006EEA3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9668B" w14:paraId="62F7EA75" w14:textId="77777777" w:rsidTr="002C04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836A0AB" w14:textId="77777777" w:rsidR="00A9668B" w:rsidRPr="00D26ED6" w:rsidRDefault="00A9668B" w:rsidP="002C04B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9668B">
              <w:rPr>
                <w:b/>
                <w:sz w:val="22"/>
                <w:szCs w:val="22"/>
              </w:rPr>
              <w:t xml:space="preserve">G.U.N.T. </w:t>
            </w:r>
            <w:proofErr w:type="spellStart"/>
            <w:r w:rsidRPr="00A9668B">
              <w:rPr>
                <w:b/>
                <w:sz w:val="22"/>
                <w:szCs w:val="22"/>
              </w:rPr>
              <w:t>Gerätebau</w:t>
            </w:r>
            <w:proofErr w:type="spellEnd"/>
            <w:r w:rsidRPr="00A9668B">
              <w:rPr>
                <w:b/>
                <w:sz w:val="22"/>
                <w:szCs w:val="22"/>
              </w:rPr>
              <w:t xml:space="preserve"> GmbH</w:t>
            </w:r>
          </w:p>
          <w:p w14:paraId="02BE8030" w14:textId="77777777" w:rsidR="00A9668B" w:rsidRPr="009F0E5C" w:rsidRDefault="00A9668B" w:rsidP="002C04B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9668B">
              <w:rPr>
                <w:bCs/>
                <w:sz w:val="22"/>
                <w:szCs w:val="22"/>
              </w:rPr>
              <w:t>Hanskampring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668B">
              <w:rPr>
                <w:bCs/>
                <w:sz w:val="22"/>
                <w:szCs w:val="22"/>
              </w:rPr>
              <w:t>15-17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487087" w14:textId="77777777" w:rsidR="00A9668B" w:rsidRPr="009F0E5C" w:rsidRDefault="00A9668B" w:rsidP="002C04BA">
            <w:pPr>
              <w:jc w:val="both"/>
              <w:rPr>
                <w:bCs/>
                <w:sz w:val="22"/>
                <w:szCs w:val="22"/>
              </w:rPr>
            </w:pPr>
            <w:r w:rsidRPr="00A9668B">
              <w:rPr>
                <w:bCs/>
                <w:sz w:val="22"/>
                <w:szCs w:val="22"/>
              </w:rPr>
              <w:t>22885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9668B">
              <w:rPr>
                <w:bCs/>
                <w:sz w:val="22"/>
                <w:szCs w:val="22"/>
              </w:rPr>
              <w:t>Barsbüttel</w:t>
            </w:r>
            <w:proofErr w:type="spellEnd"/>
          </w:p>
          <w:p w14:paraId="3311C2A3" w14:textId="77777777" w:rsidR="00A9668B" w:rsidRPr="00D26ED6" w:rsidRDefault="00A9668B" w:rsidP="002C04B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64BEA8" w14:textId="77777777" w:rsidR="00A9668B" w:rsidRDefault="00A9668B" w:rsidP="002C04B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9668B">
              <w:rPr>
                <w:sz w:val="22"/>
                <w:szCs w:val="22"/>
              </w:rPr>
              <w:t xml:space="preserve">Dostawa stanowiska do analizy przepływu przez złoże stałe i fluidalne dla </w:t>
            </w:r>
            <w:proofErr w:type="spellStart"/>
            <w:r w:rsidRPr="00A9668B">
              <w:rPr>
                <w:sz w:val="22"/>
                <w:szCs w:val="22"/>
              </w:rPr>
              <w:t>WEiP</w:t>
            </w:r>
            <w:proofErr w:type="spellEnd"/>
            <w:r w:rsidRPr="00A9668B">
              <w:rPr>
                <w:sz w:val="22"/>
                <w:szCs w:val="22"/>
              </w:rPr>
              <w:t xml:space="preserve"> - DE-dzp.272-486/24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2F30BE5" w14:textId="77777777" w:rsidR="00A9668B" w:rsidRPr="00D26ED6" w:rsidRDefault="00A9668B" w:rsidP="002C04B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9668B">
              <w:rPr>
                <w:b/>
                <w:sz w:val="22"/>
                <w:szCs w:val="22"/>
              </w:rPr>
              <w:t>47 478.00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11C3A5D" w14:textId="77777777" w:rsidR="00A9668B" w:rsidRDefault="00A9668B" w:rsidP="002C04B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BEA814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500CA2" w:rsidRPr="008567C7" w14:paraId="013F0316" w14:textId="77777777" w:rsidTr="00500CA2">
        <w:trPr>
          <w:trHeight w:val="510"/>
        </w:trPr>
        <w:tc>
          <w:tcPr>
            <w:tcW w:w="595" w:type="pct"/>
            <w:vAlign w:val="center"/>
          </w:tcPr>
          <w:p w14:paraId="4E6DE3B8" w14:textId="77777777" w:rsidR="00500CA2" w:rsidRPr="008567C7" w:rsidRDefault="00500C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8C5F7C3" w14:textId="77777777" w:rsidR="00500CA2" w:rsidRPr="008567C7" w:rsidRDefault="00500C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DBEDF97" w14:textId="77777777" w:rsidR="00500CA2" w:rsidRPr="008567C7" w:rsidRDefault="00500C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68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E945EF9" w14:textId="77777777" w:rsidR="00500CA2" w:rsidRPr="008567C7" w:rsidRDefault="00500C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68B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65DA2E4" w14:textId="77777777" w:rsidR="00500CA2" w:rsidRPr="008567C7" w:rsidRDefault="00500C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00CA2" w:rsidRPr="008567C7" w14:paraId="20BCDC2B" w14:textId="77777777" w:rsidTr="00500CA2">
        <w:tc>
          <w:tcPr>
            <w:tcW w:w="595" w:type="pct"/>
            <w:vAlign w:val="center"/>
          </w:tcPr>
          <w:p w14:paraId="69661903" w14:textId="77777777" w:rsidR="00500CA2" w:rsidRPr="008567C7" w:rsidRDefault="00500CA2" w:rsidP="002C0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6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CDA86E0" w14:textId="77777777" w:rsidR="00500CA2" w:rsidRPr="002B6761" w:rsidRDefault="00500CA2" w:rsidP="002C04B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68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G.U.N.T. </w:t>
            </w:r>
            <w:proofErr w:type="spellStart"/>
            <w:r w:rsidRPr="00A9668B">
              <w:rPr>
                <w:rFonts w:ascii="Times New Roman" w:hAnsi="Times New Roman" w:cs="Times New Roman"/>
                <w:b/>
                <w:sz w:val="18"/>
                <w:szCs w:val="18"/>
              </w:rPr>
              <w:t>Gerätebau</w:t>
            </w:r>
            <w:proofErr w:type="spellEnd"/>
            <w:r w:rsidRPr="00A9668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GmbH</w:t>
            </w:r>
          </w:p>
          <w:p w14:paraId="3674E4D7" w14:textId="77777777" w:rsidR="00500CA2" w:rsidRPr="008567C7" w:rsidRDefault="00500CA2" w:rsidP="002C04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9668B">
              <w:rPr>
                <w:rFonts w:ascii="Times New Roman" w:hAnsi="Times New Roman" w:cs="Times New Roman"/>
                <w:bCs/>
                <w:sz w:val="18"/>
                <w:szCs w:val="18"/>
              </w:rPr>
              <w:t>Hanskampring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668B">
              <w:rPr>
                <w:rFonts w:ascii="Times New Roman" w:hAnsi="Times New Roman" w:cs="Times New Roman"/>
                <w:bCs/>
                <w:sz w:val="18"/>
                <w:szCs w:val="18"/>
              </w:rPr>
              <w:t>15-17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7BDF0D" w14:textId="77777777" w:rsidR="00500CA2" w:rsidRPr="001B7815" w:rsidRDefault="00500CA2" w:rsidP="002C04B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68B">
              <w:rPr>
                <w:rFonts w:ascii="Times New Roman" w:hAnsi="Times New Roman" w:cs="Times New Roman"/>
                <w:bCs/>
                <w:sz w:val="18"/>
                <w:szCs w:val="18"/>
              </w:rPr>
              <w:t>22885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9668B">
              <w:rPr>
                <w:rFonts w:ascii="Times New Roman" w:hAnsi="Times New Roman" w:cs="Times New Roman"/>
                <w:bCs/>
                <w:sz w:val="18"/>
                <w:szCs w:val="18"/>
              </w:rPr>
              <w:t>Barsbüttel</w:t>
            </w:r>
            <w:proofErr w:type="spellEnd"/>
          </w:p>
        </w:tc>
        <w:tc>
          <w:tcPr>
            <w:tcW w:w="952" w:type="pct"/>
            <w:vAlign w:val="center"/>
          </w:tcPr>
          <w:p w14:paraId="5428D27C" w14:textId="77777777" w:rsidR="00500CA2" w:rsidRPr="008567C7" w:rsidRDefault="00500CA2" w:rsidP="002C0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68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D1FB3F1" w14:textId="77777777" w:rsidR="00500CA2" w:rsidRPr="008567C7" w:rsidRDefault="00500CA2" w:rsidP="002C0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68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26D9368" w14:textId="77777777" w:rsidR="00500CA2" w:rsidRPr="008567C7" w:rsidRDefault="00500CA2" w:rsidP="002C04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68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85719D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0880EA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EA5D3B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5881DF" w14:textId="77777777" w:rsidR="00E00BB7" w:rsidRDefault="00E00BB7">
      <w:r>
        <w:separator/>
      </w:r>
    </w:p>
  </w:endnote>
  <w:endnote w:type="continuationSeparator" w:id="0">
    <w:p w14:paraId="7412F43B" w14:textId="77777777" w:rsidR="00E00BB7" w:rsidRDefault="00E00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DCA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EBA7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1448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1C75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7B8F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73CCE7" w14:textId="77777777" w:rsidR="00E00BB7" w:rsidRDefault="00E00BB7">
      <w:r>
        <w:separator/>
      </w:r>
    </w:p>
  </w:footnote>
  <w:footnote w:type="continuationSeparator" w:id="0">
    <w:p w14:paraId="52905484" w14:textId="77777777" w:rsidR="00E00BB7" w:rsidRDefault="00E00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45FD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0719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7B3C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BB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0CA2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668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00BB7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A60732"/>
  <w15:chartTrackingRefBased/>
  <w15:docId w15:val="{BC0C5168-7F47-4B57-85F4-DB82F9AB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2024-10-01T11:29:00Z</cp:lastPrinted>
  <dcterms:created xsi:type="dcterms:W3CDTF">2024-10-01T11:29:00Z</dcterms:created>
  <dcterms:modified xsi:type="dcterms:W3CDTF">2024-10-01T11:29:00Z</dcterms:modified>
</cp:coreProperties>
</file>