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D81F2" w14:textId="77777777" w:rsidR="00FB7F50" w:rsidRPr="002245BE" w:rsidRDefault="0029768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76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9768C">
        <w:rPr>
          <w:sz w:val="22"/>
          <w:szCs w:val="22"/>
        </w:rPr>
        <w:t>2024-10-01</w:t>
      </w:r>
    </w:p>
    <w:p w14:paraId="48BEFA9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A0D00B" w14:textId="77777777" w:rsidR="0029768C" w:rsidRPr="0029768C" w:rsidRDefault="0029768C" w:rsidP="00FB7F50">
      <w:pPr>
        <w:spacing w:after="40"/>
        <w:rPr>
          <w:b/>
          <w:bCs/>
          <w:sz w:val="22"/>
          <w:szCs w:val="22"/>
        </w:rPr>
      </w:pPr>
      <w:r w:rsidRPr="0029768C">
        <w:rPr>
          <w:b/>
          <w:bCs/>
          <w:sz w:val="22"/>
          <w:szCs w:val="22"/>
        </w:rPr>
        <w:t>Akademia Górniczo - Hutnicza</w:t>
      </w:r>
    </w:p>
    <w:p w14:paraId="715A17A0" w14:textId="77777777" w:rsidR="0029768C" w:rsidRPr="0029768C" w:rsidRDefault="0029768C" w:rsidP="00FB7F50">
      <w:pPr>
        <w:spacing w:after="40"/>
        <w:rPr>
          <w:b/>
          <w:bCs/>
          <w:sz w:val="22"/>
          <w:szCs w:val="22"/>
        </w:rPr>
      </w:pPr>
      <w:r w:rsidRPr="0029768C">
        <w:rPr>
          <w:b/>
          <w:bCs/>
          <w:sz w:val="22"/>
          <w:szCs w:val="22"/>
        </w:rPr>
        <w:t>im. Stanisława Staszica w Krakowie</w:t>
      </w:r>
    </w:p>
    <w:p w14:paraId="284948F7" w14:textId="77777777" w:rsidR="00FB7F50" w:rsidRPr="002245BE" w:rsidRDefault="0029768C" w:rsidP="00FB7F50">
      <w:pPr>
        <w:spacing w:after="40"/>
        <w:rPr>
          <w:b/>
          <w:bCs/>
          <w:sz w:val="22"/>
          <w:szCs w:val="22"/>
        </w:rPr>
      </w:pPr>
      <w:r w:rsidRPr="0029768C">
        <w:rPr>
          <w:b/>
          <w:bCs/>
          <w:sz w:val="22"/>
          <w:szCs w:val="22"/>
        </w:rPr>
        <w:t>Dział Zamówień Publicznych</w:t>
      </w:r>
    </w:p>
    <w:p w14:paraId="1E80FEAE" w14:textId="77777777" w:rsidR="00FB7F50" w:rsidRPr="002245BE" w:rsidRDefault="0029768C" w:rsidP="00FB7F50">
      <w:pPr>
        <w:rPr>
          <w:sz w:val="22"/>
          <w:szCs w:val="22"/>
        </w:rPr>
      </w:pPr>
      <w:r w:rsidRPr="0029768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9768C">
        <w:rPr>
          <w:sz w:val="22"/>
          <w:szCs w:val="22"/>
        </w:rPr>
        <w:t>30</w:t>
      </w:r>
    </w:p>
    <w:p w14:paraId="55B70F9C" w14:textId="77777777" w:rsidR="00FB7F50" w:rsidRPr="002245BE" w:rsidRDefault="0029768C" w:rsidP="00FB7F50">
      <w:pPr>
        <w:rPr>
          <w:sz w:val="22"/>
          <w:szCs w:val="22"/>
        </w:rPr>
      </w:pPr>
      <w:r w:rsidRPr="0029768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9768C">
        <w:rPr>
          <w:sz w:val="22"/>
          <w:szCs w:val="22"/>
        </w:rPr>
        <w:t>Kraków</w:t>
      </w:r>
    </w:p>
    <w:p w14:paraId="6ADEA89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F594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768C" w:rsidRPr="00607F9B" w14:paraId="7C5B0529" w14:textId="77777777" w:rsidTr="00CC1FB4">
        <w:trPr>
          <w:trHeight w:val="638"/>
        </w:trPr>
        <w:tc>
          <w:tcPr>
            <w:tcW w:w="959" w:type="dxa"/>
            <w:shd w:val="clear" w:color="auto" w:fill="auto"/>
          </w:tcPr>
          <w:p w14:paraId="3A5A32F2" w14:textId="77777777" w:rsidR="0029768C" w:rsidRPr="00607F9B" w:rsidRDefault="0029768C" w:rsidP="00CC1F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6149DA" w14:textId="0A2B104B" w:rsidR="0029768C" w:rsidRPr="00607F9B" w:rsidRDefault="0029768C" w:rsidP="00CC1F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9768C">
              <w:rPr>
                <w:sz w:val="22"/>
                <w:szCs w:val="22"/>
              </w:rPr>
              <w:t>przetarg</w:t>
            </w:r>
            <w:r w:rsidR="00C3494F">
              <w:rPr>
                <w:sz w:val="22"/>
                <w:szCs w:val="22"/>
              </w:rPr>
              <w:t>u</w:t>
            </w:r>
            <w:r w:rsidRPr="0029768C">
              <w:rPr>
                <w:sz w:val="22"/>
                <w:szCs w:val="22"/>
              </w:rPr>
              <w:t xml:space="preserve"> nieograniczon</w:t>
            </w:r>
            <w:r w:rsidR="00C3494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768C">
              <w:rPr>
                <w:b/>
                <w:bCs/>
                <w:sz w:val="22"/>
                <w:szCs w:val="22"/>
              </w:rPr>
              <w:t xml:space="preserve">Dostawa serwera na potrzeby </w:t>
            </w:r>
            <w:proofErr w:type="spellStart"/>
            <w:r w:rsidRPr="0029768C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768C">
              <w:rPr>
                <w:b/>
                <w:sz w:val="22"/>
                <w:szCs w:val="22"/>
              </w:rPr>
              <w:t>DE-dzp.272-368/24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AE1F55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768C" w14:paraId="1AEB5518" w14:textId="77777777" w:rsidTr="00CC1FB4">
        <w:trPr>
          <w:cantSplit/>
        </w:trPr>
        <w:tc>
          <w:tcPr>
            <w:tcW w:w="10150" w:type="dxa"/>
          </w:tcPr>
          <w:p w14:paraId="598E301F" w14:textId="77777777" w:rsidR="0029768C" w:rsidRPr="00D26ED6" w:rsidRDefault="0029768C" w:rsidP="00CC1FB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768C">
              <w:rPr>
                <w:b/>
                <w:sz w:val="22"/>
                <w:szCs w:val="22"/>
              </w:rPr>
              <w:t>Gigaserwer</w:t>
            </w:r>
            <w:proofErr w:type="spellEnd"/>
            <w:r w:rsidRPr="0029768C">
              <w:rPr>
                <w:b/>
                <w:sz w:val="22"/>
                <w:szCs w:val="22"/>
              </w:rPr>
              <w:t xml:space="preserve"> sp. z o.o.</w:t>
            </w:r>
          </w:p>
          <w:p w14:paraId="3ED8F878" w14:textId="77777777" w:rsidR="0029768C" w:rsidRPr="009F0E5C" w:rsidRDefault="0029768C" w:rsidP="00CC1FB4">
            <w:pPr>
              <w:jc w:val="both"/>
              <w:rPr>
                <w:bCs/>
                <w:sz w:val="22"/>
                <w:szCs w:val="22"/>
              </w:rPr>
            </w:pPr>
            <w:r w:rsidRPr="0029768C">
              <w:rPr>
                <w:bCs/>
                <w:sz w:val="22"/>
                <w:szCs w:val="22"/>
              </w:rPr>
              <w:t>Myślenicka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768C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C0D9F4" w14:textId="77777777" w:rsidR="0029768C" w:rsidRPr="009F0E5C" w:rsidRDefault="0029768C" w:rsidP="00CC1FB4">
            <w:pPr>
              <w:jc w:val="both"/>
              <w:rPr>
                <w:bCs/>
                <w:sz w:val="22"/>
                <w:szCs w:val="22"/>
              </w:rPr>
            </w:pPr>
            <w:r w:rsidRPr="0029768C">
              <w:rPr>
                <w:bCs/>
                <w:sz w:val="22"/>
                <w:szCs w:val="22"/>
              </w:rPr>
              <w:t>30-698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768C">
              <w:rPr>
                <w:bCs/>
                <w:sz w:val="22"/>
                <w:szCs w:val="22"/>
              </w:rPr>
              <w:t>Kraków</w:t>
            </w:r>
          </w:p>
          <w:p w14:paraId="15762EA0" w14:textId="77777777" w:rsidR="0029768C" w:rsidRPr="00D26ED6" w:rsidRDefault="0029768C" w:rsidP="00CC1F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E76073" w14:textId="0B3FAAE7" w:rsidR="0029768C" w:rsidRDefault="0029768C" w:rsidP="00CC1FB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9768C">
              <w:rPr>
                <w:sz w:val="22"/>
                <w:szCs w:val="22"/>
              </w:rPr>
              <w:t>Dostaw</w:t>
            </w:r>
            <w:r w:rsidR="00C3494F">
              <w:rPr>
                <w:sz w:val="22"/>
                <w:szCs w:val="22"/>
              </w:rPr>
              <w:t>ę</w:t>
            </w:r>
            <w:r w:rsidRPr="0029768C">
              <w:rPr>
                <w:sz w:val="22"/>
                <w:szCs w:val="22"/>
              </w:rPr>
              <w:t xml:space="preserve"> serwera na potrzeby </w:t>
            </w:r>
            <w:proofErr w:type="spellStart"/>
            <w:r w:rsidRPr="0029768C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46C220C" w14:textId="77777777" w:rsidR="0029768C" w:rsidRPr="00D26ED6" w:rsidRDefault="0029768C" w:rsidP="00CC1FB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9768C">
              <w:rPr>
                <w:b/>
                <w:sz w:val="22"/>
                <w:szCs w:val="22"/>
              </w:rPr>
              <w:t>30 258.00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3631361" w14:textId="77777777" w:rsidR="0029768C" w:rsidRDefault="0029768C" w:rsidP="00CC1FB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12C3FE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5EF522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99D488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1F35BC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0158045" w14:textId="77777777" w:rsidR="002B6761" w:rsidRPr="008567C7" w:rsidRDefault="00297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3E6A4C5" w14:textId="77777777" w:rsidR="002B6761" w:rsidRPr="008567C7" w:rsidRDefault="00297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24BDAE8" w14:textId="77777777" w:rsidR="002B6761" w:rsidRPr="008567C7" w:rsidRDefault="00297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319B8B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D12F4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00FCA5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8D1DBF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9768C" w:rsidRPr="008567C7" w14:paraId="7C742833" w14:textId="77777777" w:rsidTr="00CC1FB4">
        <w:tc>
          <w:tcPr>
            <w:tcW w:w="709" w:type="dxa"/>
            <w:vAlign w:val="center"/>
          </w:tcPr>
          <w:p w14:paraId="792FF623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00297AC" w14:textId="77777777" w:rsidR="0029768C" w:rsidRPr="002B6761" w:rsidRDefault="0029768C" w:rsidP="00CC1F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768C">
              <w:rPr>
                <w:rFonts w:ascii="Times New Roman" w:hAnsi="Times New Roman" w:cs="Times New Roman"/>
                <w:b/>
                <w:sz w:val="18"/>
                <w:szCs w:val="18"/>
              </w:rPr>
              <w:t>Gigaserwer</w:t>
            </w:r>
            <w:proofErr w:type="spellEnd"/>
            <w:r w:rsidRPr="002976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3E817E2C" w14:textId="77777777" w:rsidR="0029768C" w:rsidRPr="008567C7" w:rsidRDefault="0029768C" w:rsidP="00CC1F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Myślenicka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D22BEA" w14:textId="77777777" w:rsidR="0029768C" w:rsidRPr="001B7815" w:rsidRDefault="0029768C" w:rsidP="00CC1F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30-698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1EB5FE4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DCA63ED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8685A7D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6641A4A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518184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6E28FE0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CB66601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9768C" w:rsidRPr="008567C7" w14:paraId="3B939B32" w14:textId="77777777" w:rsidTr="00CC1FB4">
        <w:tc>
          <w:tcPr>
            <w:tcW w:w="709" w:type="dxa"/>
            <w:vAlign w:val="center"/>
          </w:tcPr>
          <w:p w14:paraId="0F3725D7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1B35F94" w14:textId="77777777" w:rsidR="0029768C" w:rsidRPr="002B6761" w:rsidRDefault="0029768C" w:rsidP="00CC1F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768C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2976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69668CA0" w14:textId="77777777" w:rsidR="0029768C" w:rsidRPr="008567C7" w:rsidRDefault="0029768C" w:rsidP="00CC1F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1E2DCA7E" w14:textId="77777777" w:rsidR="0029768C" w:rsidRPr="001B7815" w:rsidRDefault="0029768C" w:rsidP="00CC1F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5DBDFA9F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57,84</w:t>
            </w:r>
          </w:p>
        </w:tc>
        <w:tc>
          <w:tcPr>
            <w:tcW w:w="1134" w:type="dxa"/>
            <w:vAlign w:val="center"/>
          </w:tcPr>
          <w:p w14:paraId="5C447E1A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AA68B34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23728F9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2BC58D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469E0C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329F472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97,84</w:t>
            </w:r>
          </w:p>
        </w:tc>
      </w:tr>
      <w:tr w:rsidR="0029768C" w:rsidRPr="008567C7" w14:paraId="78322182" w14:textId="77777777" w:rsidTr="00CC1FB4">
        <w:tc>
          <w:tcPr>
            <w:tcW w:w="709" w:type="dxa"/>
            <w:vAlign w:val="center"/>
          </w:tcPr>
          <w:p w14:paraId="28B5A894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C110051" w14:textId="77777777" w:rsidR="0029768C" w:rsidRPr="002B6761" w:rsidRDefault="0029768C" w:rsidP="00CC1F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346195E" w14:textId="77777777" w:rsidR="0029768C" w:rsidRPr="008567C7" w:rsidRDefault="0029768C" w:rsidP="00CC1F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47DAE2" w14:textId="77777777" w:rsidR="0029768C" w:rsidRPr="001B7815" w:rsidRDefault="0029768C" w:rsidP="00CC1F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768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6A4B843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55,07</w:t>
            </w:r>
          </w:p>
        </w:tc>
        <w:tc>
          <w:tcPr>
            <w:tcW w:w="1134" w:type="dxa"/>
            <w:vAlign w:val="center"/>
          </w:tcPr>
          <w:p w14:paraId="283DC9F8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57A0196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49BD72C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9A7A3E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506C65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5B50A9" w14:textId="77777777" w:rsidR="0029768C" w:rsidRPr="008567C7" w:rsidRDefault="0029768C" w:rsidP="00CC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68C">
              <w:rPr>
                <w:rFonts w:ascii="Times New Roman" w:hAnsi="Times New Roman" w:cs="Times New Roman"/>
                <w:sz w:val="18"/>
                <w:szCs w:val="18"/>
              </w:rPr>
              <w:t xml:space="preserve">  95,07</w:t>
            </w:r>
          </w:p>
        </w:tc>
      </w:tr>
    </w:tbl>
    <w:p w14:paraId="63E32B29" w14:textId="77777777" w:rsidR="00F76E34" w:rsidRPr="001B7815" w:rsidRDefault="00F76E34" w:rsidP="00F76E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CFBBBB5" w14:textId="77777777" w:rsidR="00F76E34" w:rsidRDefault="00F76E34" w:rsidP="00F76E34">
      <w:pPr>
        <w:spacing w:after="40" w:line="276" w:lineRule="auto"/>
        <w:jc w:val="both"/>
      </w:pPr>
      <w:r>
        <w:t>Informacja o terminie zawarcia umowy:</w:t>
      </w:r>
    </w:p>
    <w:p w14:paraId="005CD33E" w14:textId="77777777" w:rsidR="00F76E34" w:rsidRPr="00F33C66" w:rsidRDefault="00F76E34" w:rsidP="00F76E3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63C685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67AE17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32762B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64DBEC" w14:textId="77777777" w:rsidR="002B1CDA" w:rsidRDefault="002B1CDA">
      <w:r>
        <w:separator/>
      </w:r>
    </w:p>
  </w:endnote>
  <w:endnote w:type="continuationSeparator" w:id="0">
    <w:p w14:paraId="31718EFB" w14:textId="77777777" w:rsidR="002B1CDA" w:rsidRDefault="002B1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5433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7A2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11F6B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32A33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CD5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C8A7EB" w14:textId="77777777" w:rsidR="002B1CDA" w:rsidRDefault="002B1CDA">
      <w:r>
        <w:separator/>
      </w:r>
    </w:p>
  </w:footnote>
  <w:footnote w:type="continuationSeparator" w:id="0">
    <w:p w14:paraId="7FF84900" w14:textId="77777777" w:rsidR="002B1CDA" w:rsidRDefault="002B1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7C3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96F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5E6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CDA"/>
    <w:rsid w:val="00005838"/>
    <w:rsid w:val="00022322"/>
    <w:rsid w:val="00042497"/>
    <w:rsid w:val="000C1E6F"/>
    <w:rsid w:val="000E4E56"/>
    <w:rsid w:val="001A1468"/>
    <w:rsid w:val="001B7815"/>
    <w:rsid w:val="001C31ED"/>
    <w:rsid w:val="0029768C"/>
    <w:rsid w:val="002B1CDA"/>
    <w:rsid w:val="002B1E4F"/>
    <w:rsid w:val="002B6761"/>
    <w:rsid w:val="003445A0"/>
    <w:rsid w:val="003A0AFC"/>
    <w:rsid w:val="003D611C"/>
    <w:rsid w:val="003E6BED"/>
    <w:rsid w:val="00431C0B"/>
    <w:rsid w:val="00437CAD"/>
    <w:rsid w:val="00445837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494F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6E34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E4596"/>
  <w15:chartTrackingRefBased/>
  <w15:docId w15:val="{34D0098E-5A37-4C23-915A-B4F99C87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2024-10-01T10:55:00Z</cp:lastPrinted>
  <dcterms:created xsi:type="dcterms:W3CDTF">2024-10-01T10:54:00Z</dcterms:created>
  <dcterms:modified xsi:type="dcterms:W3CDTF">2024-10-01T10:55:00Z</dcterms:modified>
</cp:coreProperties>
</file>