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61B78" w14:textId="77777777" w:rsidR="00986737" w:rsidRPr="009432A1" w:rsidRDefault="00670A5E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70A5E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70A5E">
        <w:rPr>
          <w:rFonts w:ascii="Arial" w:hAnsi="Arial" w:cs="Arial"/>
          <w:sz w:val="24"/>
          <w:szCs w:val="24"/>
        </w:rPr>
        <w:t>2024-10-01</w:t>
      </w:r>
    </w:p>
    <w:p w14:paraId="4436F919" w14:textId="77777777" w:rsidR="008C3580" w:rsidRDefault="00670A5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0A5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0D8888F" w14:textId="12EDB49F" w:rsidR="00986737" w:rsidRPr="009432A1" w:rsidRDefault="00670A5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0A5E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6DFBB81A" w14:textId="77777777" w:rsidR="00986737" w:rsidRPr="009432A1" w:rsidRDefault="00670A5E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70A5E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70A5E">
        <w:rPr>
          <w:rFonts w:ascii="Arial" w:hAnsi="Arial" w:cs="Arial"/>
          <w:sz w:val="24"/>
          <w:szCs w:val="24"/>
        </w:rPr>
        <w:t>66</w:t>
      </w:r>
    </w:p>
    <w:p w14:paraId="6CD2BBB2" w14:textId="77777777" w:rsidR="00986737" w:rsidRPr="009432A1" w:rsidRDefault="00670A5E" w:rsidP="00986737">
      <w:pPr>
        <w:rPr>
          <w:rFonts w:ascii="Arial" w:hAnsi="Arial" w:cs="Arial"/>
          <w:sz w:val="24"/>
          <w:szCs w:val="24"/>
        </w:rPr>
      </w:pPr>
      <w:r w:rsidRPr="00670A5E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70A5E">
        <w:rPr>
          <w:rFonts w:ascii="Arial" w:hAnsi="Arial" w:cs="Arial"/>
          <w:sz w:val="24"/>
          <w:szCs w:val="24"/>
        </w:rPr>
        <w:t>Kraków</w:t>
      </w:r>
    </w:p>
    <w:p w14:paraId="6B779E6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0520FF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504CE8A" w14:textId="2423428C" w:rsidR="008C3580" w:rsidRPr="008C3580" w:rsidRDefault="008C3580" w:rsidP="00986737">
      <w:pPr>
        <w:spacing w:after="600"/>
        <w:jc w:val="both"/>
        <w:rPr>
          <w:bCs/>
          <w:sz w:val="24"/>
          <w:szCs w:val="24"/>
        </w:rPr>
      </w:pPr>
      <w:r w:rsidRPr="008C3580">
        <w:rPr>
          <w:rFonts w:ascii="Arial" w:hAnsi="Arial" w:cs="Arial"/>
          <w:bCs/>
          <w:sz w:val="24"/>
          <w:szCs w:val="24"/>
        </w:rPr>
        <w:t>SZP-271-23/24-</w:t>
      </w:r>
      <w:r w:rsidR="004071AD">
        <w:rPr>
          <w:rFonts w:ascii="Arial" w:hAnsi="Arial" w:cs="Arial"/>
          <w:bCs/>
          <w:sz w:val="24"/>
          <w:szCs w:val="24"/>
        </w:rPr>
        <w:t>784.</w:t>
      </w:r>
      <w:r w:rsidRPr="008C3580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FAEA79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CFC468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A60359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7F453E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4700D40" w14:textId="77777777" w:rsidTr="005A632E">
        <w:tc>
          <w:tcPr>
            <w:tcW w:w="2269" w:type="dxa"/>
            <w:shd w:val="clear" w:color="auto" w:fill="auto"/>
          </w:tcPr>
          <w:p w14:paraId="6344407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697310" w14:textId="77777777" w:rsidR="00986737" w:rsidRPr="004E4B64" w:rsidRDefault="00670A5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0A5E">
              <w:rPr>
                <w:rFonts w:ascii="Arial" w:hAnsi="Arial" w:cs="Arial"/>
                <w:bCs/>
                <w:sz w:val="24"/>
                <w:szCs w:val="24"/>
              </w:rPr>
              <w:t>Sprzęt jednorazowy sterylny (rękawiczki, fartuchy sterylne, obłożenia) i preparat do dezynfekcji skóry rąk (7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70A5E" w:rsidRPr="004E4B64" w14:paraId="637066B4" w14:textId="77777777" w:rsidTr="00503D39">
        <w:tc>
          <w:tcPr>
            <w:tcW w:w="2269" w:type="dxa"/>
            <w:shd w:val="clear" w:color="auto" w:fill="auto"/>
          </w:tcPr>
          <w:p w14:paraId="59B8FAF5" w14:textId="77777777" w:rsidR="00670A5E" w:rsidRPr="004E4B64" w:rsidRDefault="00670A5E" w:rsidP="00503D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807760" w14:textId="77777777" w:rsidR="00670A5E" w:rsidRPr="004E4B64" w:rsidRDefault="00670A5E" w:rsidP="00503D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0A5E">
              <w:rPr>
                <w:rFonts w:ascii="Arial" w:hAnsi="Arial" w:cs="Arial"/>
                <w:bCs/>
                <w:sz w:val="24"/>
                <w:szCs w:val="24"/>
              </w:rPr>
              <w:t>SZP-271-23/24</w:t>
            </w:r>
          </w:p>
        </w:tc>
      </w:tr>
    </w:tbl>
    <w:p w14:paraId="6A20F68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D9DC161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70A5E" w:rsidRPr="00670A5E">
        <w:rPr>
          <w:rFonts w:ascii="Arial" w:hAnsi="Arial" w:cs="Arial"/>
          <w:sz w:val="24"/>
          <w:szCs w:val="24"/>
        </w:rPr>
        <w:t>(</w:t>
      </w:r>
      <w:proofErr w:type="spellStart"/>
      <w:r w:rsidR="00670A5E" w:rsidRPr="00670A5E">
        <w:rPr>
          <w:rFonts w:ascii="Arial" w:hAnsi="Arial" w:cs="Arial"/>
          <w:sz w:val="24"/>
          <w:szCs w:val="24"/>
        </w:rPr>
        <w:t>t.j</w:t>
      </w:r>
      <w:proofErr w:type="spellEnd"/>
      <w:r w:rsidR="00670A5E" w:rsidRPr="00670A5E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106C25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70A5E" w:rsidRPr="00670A5E">
        <w:rPr>
          <w:rFonts w:ascii="Arial" w:hAnsi="Arial" w:cs="Arial"/>
          <w:sz w:val="24"/>
          <w:szCs w:val="24"/>
        </w:rPr>
        <w:t>01/10/2024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70A5E" w:rsidRPr="00670A5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A07B269" w14:textId="77777777" w:rsidTr="005A632E">
        <w:tc>
          <w:tcPr>
            <w:tcW w:w="1276" w:type="dxa"/>
            <w:shd w:val="clear" w:color="auto" w:fill="F2F2F2"/>
            <w:vAlign w:val="center"/>
          </w:tcPr>
          <w:p w14:paraId="2911B35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719D9A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5C0060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2B522D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70A5E" w:rsidRPr="00BB547B" w14:paraId="6490C837" w14:textId="77777777" w:rsidTr="00503D39">
        <w:tc>
          <w:tcPr>
            <w:tcW w:w="1276" w:type="dxa"/>
            <w:shd w:val="clear" w:color="auto" w:fill="auto"/>
            <w:vAlign w:val="center"/>
          </w:tcPr>
          <w:p w14:paraId="6454211C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72D81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EE96AC7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 xml:space="preserve">EM POLAND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sp.zo.o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B247FB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Al. 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805367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05-070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0C93DA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138 024.00 zł</w:t>
            </w:r>
          </w:p>
        </w:tc>
      </w:tr>
      <w:tr w:rsidR="00670A5E" w:rsidRPr="00BB547B" w14:paraId="20E56FFA" w14:textId="77777777" w:rsidTr="00503D39">
        <w:tc>
          <w:tcPr>
            <w:tcW w:w="1276" w:type="dxa"/>
            <w:shd w:val="clear" w:color="auto" w:fill="auto"/>
            <w:vAlign w:val="center"/>
          </w:tcPr>
          <w:p w14:paraId="215DE4C3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CD34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4561EDA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6EA7EAB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0A280E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AF9B4B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167 400.00 zł</w:t>
            </w:r>
          </w:p>
        </w:tc>
      </w:tr>
      <w:tr w:rsidR="00670A5E" w:rsidRPr="00BB547B" w14:paraId="1C578110" w14:textId="77777777" w:rsidTr="00503D39">
        <w:tc>
          <w:tcPr>
            <w:tcW w:w="1276" w:type="dxa"/>
            <w:shd w:val="clear" w:color="auto" w:fill="auto"/>
            <w:vAlign w:val="center"/>
          </w:tcPr>
          <w:p w14:paraId="1D059A98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088BB6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1E4C4CC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105E8D5F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621F06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lastRenderedPageBreak/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4CF4C8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lastRenderedPageBreak/>
              <w:t>210 600.00 zł</w:t>
            </w:r>
          </w:p>
        </w:tc>
      </w:tr>
      <w:tr w:rsidR="00670A5E" w:rsidRPr="00BB547B" w14:paraId="18D05522" w14:textId="77777777" w:rsidTr="00503D39">
        <w:tc>
          <w:tcPr>
            <w:tcW w:w="1276" w:type="dxa"/>
            <w:shd w:val="clear" w:color="auto" w:fill="auto"/>
            <w:vAlign w:val="center"/>
          </w:tcPr>
          <w:p w14:paraId="63FF0592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85AC2C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82AF0AC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Abook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 xml:space="preserve"> Sp. z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125FC46A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Brzostowska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FEC662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04-985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0DA06E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203 682.60 zł</w:t>
            </w:r>
          </w:p>
        </w:tc>
      </w:tr>
      <w:tr w:rsidR="00670A5E" w:rsidRPr="00BB547B" w14:paraId="1C3197C0" w14:textId="77777777" w:rsidTr="00503D39">
        <w:tc>
          <w:tcPr>
            <w:tcW w:w="1276" w:type="dxa"/>
            <w:shd w:val="clear" w:color="auto" w:fill="auto"/>
            <w:vAlign w:val="center"/>
          </w:tcPr>
          <w:p w14:paraId="0B5EC389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800B80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4461833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Abook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 xml:space="preserve"> Sp. z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501B292E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Brzostowska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079C95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04-985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0ED5EB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187 909.20 zł</w:t>
            </w:r>
          </w:p>
        </w:tc>
      </w:tr>
      <w:tr w:rsidR="00670A5E" w:rsidRPr="00BB547B" w14:paraId="12ED802F" w14:textId="77777777" w:rsidTr="00503D39">
        <w:tc>
          <w:tcPr>
            <w:tcW w:w="1276" w:type="dxa"/>
            <w:shd w:val="clear" w:color="auto" w:fill="auto"/>
            <w:vAlign w:val="center"/>
          </w:tcPr>
          <w:p w14:paraId="3597727F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10527F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3399C3E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MEDISEPT SP. Z O.O.</w:t>
            </w:r>
          </w:p>
          <w:p w14:paraId="742BC2A6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 xml:space="preserve">Ludwika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Spiessa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D74920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20-270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1D1CFA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223 705.80 zł</w:t>
            </w:r>
          </w:p>
        </w:tc>
      </w:tr>
      <w:tr w:rsidR="00670A5E" w:rsidRPr="00BB547B" w14:paraId="5E444DA7" w14:textId="77777777" w:rsidTr="00503D39">
        <w:tc>
          <w:tcPr>
            <w:tcW w:w="1276" w:type="dxa"/>
            <w:shd w:val="clear" w:color="auto" w:fill="auto"/>
            <w:vAlign w:val="center"/>
          </w:tcPr>
          <w:p w14:paraId="3C5B4AFD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58A36E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4826C6F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A869E04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68C211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E9CC03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194 767.20 zł</w:t>
            </w:r>
          </w:p>
        </w:tc>
      </w:tr>
      <w:tr w:rsidR="00670A5E" w:rsidRPr="00BB547B" w14:paraId="6292E766" w14:textId="77777777" w:rsidTr="00503D39">
        <w:tc>
          <w:tcPr>
            <w:tcW w:w="1276" w:type="dxa"/>
            <w:shd w:val="clear" w:color="auto" w:fill="auto"/>
            <w:vAlign w:val="center"/>
          </w:tcPr>
          <w:p w14:paraId="7D63F335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62C8A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697A6BE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2E47D32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A3CD85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101F71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23 133.60 zł</w:t>
            </w:r>
          </w:p>
        </w:tc>
      </w:tr>
      <w:tr w:rsidR="00670A5E" w:rsidRPr="00BB547B" w14:paraId="40F78A3E" w14:textId="77777777" w:rsidTr="00503D39">
        <w:tc>
          <w:tcPr>
            <w:tcW w:w="1276" w:type="dxa"/>
            <w:shd w:val="clear" w:color="auto" w:fill="auto"/>
            <w:vAlign w:val="center"/>
          </w:tcPr>
          <w:p w14:paraId="38C41A7C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8D199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CCDD085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EC55468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440EAB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F39DBE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949.32 zł</w:t>
            </w:r>
          </w:p>
        </w:tc>
      </w:tr>
      <w:tr w:rsidR="00670A5E" w:rsidRPr="00BB547B" w14:paraId="5CB2882F" w14:textId="77777777" w:rsidTr="00503D39">
        <w:tc>
          <w:tcPr>
            <w:tcW w:w="1276" w:type="dxa"/>
            <w:shd w:val="clear" w:color="auto" w:fill="auto"/>
            <w:vAlign w:val="center"/>
          </w:tcPr>
          <w:p w14:paraId="737F4F0D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8A074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400705C" w14:textId="77777777" w:rsidR="00670A5E" w:rsidRPr="00986737" w:rsidRDefault="00670A5E" w:rsidP="00503D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 xml:space="preserve">Mercator </w:t>
            </w:r>
            <w:proofErr w:type="spellStart"/>
            <w:r w:rsidRPr="00670A5E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670A5E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5FE35AC1" w14:textId="77777777" w:rsidR="00670A5E" w:rsidRPr="00986737" w:rsidRDefault="00670A5E" w:rsidP="00503D39">
            <w:pPr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1D7615" w14:textId="77777777" w:rsidR="00670A5E" w:rsidRPr="00986737" w:rsidRDefault="00670A5E" w:rsidP="00503D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0A5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47C08B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90 288.00 zł</w:t>
            </w:r>
          </w:p>
        </w:tc>
      </w:tr>
      <w:tr w:rsidR="00670A5E" w:rsidRPr="00BB547B" w14:paraId="0F528907" w14:textId="77777777" w:rsidTr="00503D39">
        <w:tc>
          <w:tcPr>
            <w:tcW w:w="1276" w:type="dxa"/>
            <w:shd w:val="clear" w:color="auto" w:fill="auto"/>
            <w:vAlign w:val="center"/>
          </w:tcPr>
          <w:p w14:paraId="481F5E4C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7160AC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2D4E957" w14:textId="77777777" w:rsidR="00E45427" w:rsidRDefault="00E45427" w:rsidP="008C35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78FE9588" w14:textId="5A0D7F2E" w:rsidR="008C3580" w:rsidRDefault="008C3580" w:rsidP="008C35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Citonet - Kraków Sp. z o.o.(lider)</w:t>
            </w:r>
          </w:p>
          <w:p w14:paraId="59BB8262" w14:textId="77777777" w:rsidR="008C3580" w:rsidRDefault="008C3580" w:rsidP="008C35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Gromadzka 52, </w:t>
            </w:r>
          </w:p>
          <w:p w14:paraId="0985CCBC" w14:textId="77777777" w:rsidR="008C3580" w:rsidRDefault="008C3580" w:rsidP="008C35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6D0C07AF" w14:textId="5847F266" w:rsidR="008C3580" w:rsidRDefault="00E86C89" w:rsidP="008C35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018FB80B" w14:textId="32F11CBA" w:rsidR="008C3580" w:rsidRPr="00986737" w:rsidRDefault="008C3580" w:rsidP="008C358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  <w:r w:rsidR="00E45427">
              <w:rPr>
                <w:rFonts w:ascii="Arial" w:hAnsi="Arial" w:cs="Arial"/>
                <w:sz w:val="24"/>
                <w:szCs w:val="24"/>
              </w:rPr>
              <w:t>(członek)</w:t>
            </w:r>
          </w:p>
          <w:p w14:paraId="01942E07" w14:textId="77777777" w:rsidR="008C3580" w:rsidRPr="00986737" w:rsidRDefault="008C3580" w:rsidP="008C3580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DA4D4B" w14:textId="2CB68695" w:rsidR="00670A5E" w:rsidRPr="00986737" w:rsidRDefault="008C3580" w:rsidP="008C358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D3EDB1" w14:textId="77777777" w:rsidR="00670A5E" w:rsidRPr="00986737" w:rsidRDefault="00670A5E" w:rsidP="00503D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0A5E">
              <w:rPr>
                <w:rFonts w:ascii="Arial" w:hAnsi="Arial" w:cs="Arial"/>
                <w:sz w:val="24"/>
                <w:szCs w:val="24"/>
              </w:rPr>
              <w:t>336 096.00 zł</w:t>
            </w:r>
          </w:p>
        </w:tc>
      </w:tr>
    </w:tbl>
    <w:p w14:paraId="6C5F905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930EEF6" w14:textId="727B48F6" w:rsidR="00C236D3" w:rsidRDefault="00670A5E" w:rsidP="00173B20">
      <w:pPr>
        <w:jc w:val="right"/>
        <w:rPr>
          <w:rFonts w:ascii="Arial" w:hAnsi="Arial" w:cs="Arial"/>
          <w:sz w:val="24"/>
          <w:szCs w:val="24"/>
        </w:rPr>
      </w:pPr>
      <w:r w:rsidRPr="00670A5E">
        <w:rPr>
          <w:rFonts w:ascii="Arial" w:hAnsi="Arial" w:cs="Arial"/>
          <w:sz w:val="24"/>
          <w:szCs w:val="24"/>
        </w:rPr>
        <w:t xml:space="preserve">  </w:t>
      </w:r>
      <w:bookmarkEnd w:id="0"/>
      <w:r w:rsidR="00B934C8">
        <w:rPr>
          <w:rFonts w:ascii="Arial" w:hAnsi="Arial" w:cs="Arial"/>
          <w:sz w:val="24"/>
          <w:szCs w:val="24"/>
        </w:rPr>
        <w:t>Dorota Góral</w:t>
      </w:r>
    </w:p>
    <w:p w14:paraId="7E4CEE76" w14:textId="11CD0CF1" w:rsidR="00B934C8" w:rsidRPr="00BB547B" w:rsidRDefault="00B934C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sectPr w:rsidR="00B934C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84C09" w14:textId="77777777" w:rsidR="00A64D46" w:rsidRDefault="00A64D46">
      <w:r>
        <w:separator/>
      </w:r>
    </w:p>
  </w:endnote>
  <w:endnote w:type="continuationSeparator" w:id="0">
    <w:p w14:paraId="1CDA7400" w14:textId="77777777" w:rsidR="00A64D46" w:rsidRDefault="00A64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AB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D70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659C" w14:textId="77777777" w:rsidR="00986737" w:rsidRPr="00986737" w:rsidRDefault="00B934C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79E831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7ADF7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D7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D61D59" w14:textId="77777777" w:rsidR="009F189D" w:rsidRDefault="009F189D">
    <w:pPr>
      <w:pStyle w:val="Stopka"/>
      <w:tabs>
        <w:tab w:val="clear" w:pos="4536"/>
      </w:tabs>
      <w:jc w:val="center"/>
    </w:pPr>
  </w:p>
  <w:p w14:paraId="15309F2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68AC9" w14:textId="77777777" w:rsidR="00A64D46" w:rsidRDefault="00A64D46">
      <w:r>
        <w:separator/>
      </w:r>
    </w:p>
  </w:footnote>
  <w:footnote w:type="continuationSeparator" w:id="0">
    <w:p w14:paraId="0CDDF522" w14:textId="77777777" w:rsidR="00A64D46" w:rsidRDefault="00A64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F0B9B" w14:textId="77777777" w:rsidR="00670A5E" w:rsidRDefault="00670A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B01DF" w14:textId="77777777" w:rsidR="00670A5E" w:rsidRDefault="00670A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B9555" w14:textId="77777777" w:rsidR="00670A5E" w:rsidRDefault="00670A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D46"/>
    <w:rsid w:val="00007727"/>
    <w:rsid w:val="00017720"/>
    <w:rsid w:val="00035488"/>
    <w:rsid w:val="000D7F25"/>
    <w:rsid w:val="000E00E5"/>
    <w:rsid w:val="00173B20"/>
    <w:rsid w:val="001C69FF"/>
    <w:rsid w:val="0023318D"/>
    <w:rsid w:val="00310994"/>
    <w:rsid w:val="003D72FD"/>
    <w:rsid w:val="004071AD"/>
    <w:rsid w:val="00423179"/>
    <w:rsid w:val="00490DC0"/>
    <w:rsid w:val="00493F8C"/>
    <w:rsid w:val="004C7E9B"/>
    <w:rsid w:val="005614F2"/>
    <w:rsid w:val="00577BC6"/>
    <w:rsid w:val="005A632E"/>
    <w:rsid w:val="00670A5E"/>
    <w:rsid w:val="0069085C"/>
    <w:rsid w:val="006B27ED"/>
    <w:rsid w:val="00843263"/>
    <w:rsid w:val="00861E75"/>
    <w:rsid w:val="008C3580"/>
    <w:rsid w:val="00986737"/>
    <w:rsid w:val="009D19BD"/>
    <w:rsid w:val="009F189D"/>
    <w:rsid w:val="00A64D46"/>
    <w:rsid w:val="00A80738"/>
    <w:rsid w:val="00B934C8"/>
    <w:rsid w:val="00BB547B"/>
    <w:rsid w:val="00C236D3"/>
    <w:rsid w:val="00C659E2"/>
    <w:rsid w:val="00C82837"/>
    <w:rsid w:val="00CA3D66"/>
    <w:rsid w:val="00CB0802"/>
    <w:rsid w:val="00D665F5"/>
    <w:rsid w:val="00D7128F"/>
    <w:rsid w:val="00E45427"/>
    <w:rsid w:val="00E86C8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1E214"/>
  <w15:chartTrackingRefBased/>
  <w15:docId w15:val="{7D8D4157-703A-4750-B11F-49A03C65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275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6</cp:revision>
  <cp:lastPrinted>2024-10-01T08:28:00Z</cp:lastPrinted>
  <dcterms:created xsi:type="dcterms:W3CDTF">2024-10-01T08:27:00Z</dcterms:created>
  <dcterms:modified xsi:type="dcterms:W3CDTF">2024-10-01T08:29:00Z</dcterms:modified>
</cp:coreProperties>
</file>