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4DBB0" w14:textId="77777777" w:rsidR="003E6519" w:rsidRPr="009432A1" w:rsidRDefault="00B732A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732A0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732A0">
        <w:rPr>
          <w:rFonts w:ascii="Arial" w:hAnsi="Arial" w:cs="Arial"/>
          <w:sz w:val="24"/>
          <w:szCs w:val="24"/>
        </w:rPr>
        <w:t>2024-10-01</w:t>
      </w:r>
    </w:p>
    <w:p w14:paraId="20790107" w14:textId="77777777" w:rsidR="00035D53" w:rsidRDefault="00B732A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732A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7ABCCBC5" w14:textId="5D291BAB" w:rsidR="003E6519" w:rsidRPr="009432A1" w:rsidRDefault="00B732A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732A0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37E246CB" w14:textId="77777777" w:rsidR="003E6519" w:rsidRPr="009432A1" w:rsidRDefault="00B732A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732A0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732A0">
        <w:rPr>
          <w:rFonts w:ascii="Arial" w:hAnsi="Arial" w:cs="Arial"/>
          <w:sz w:val="24"/>
          <w:szCs w:val="24"/>
        </w:rPr>
        <w:t>66</w:t>
      </w:r>
    </w:p>
    <w:p w14:paraId="7EC2A7E5" w14:textId="77777777" w:rsidR="003E6519" w:rsidRPr="009432A1" w:rsidRDefault="00B732A0" w:rsidP="003E6519">
      <w:pPr>
        <w:rPr>
          <w:rFonts w:ascii="Arial" w:hAnsi="Arial" w:cs="Arial"/>
          <w:sz w:val="24"/>
          <w:szCs w:val="24"/>
        </w:rPr>
      </w:pPr>
      <w:r w:rsidRPr="00B732A0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732A0">
        <w:rPr>
          <w:rFonts w:ascii="Arial" w:hAnsi="Arial" w:cs="Arial"/>
          <w:sz w:val="24"/>
          <w:szCs w:val="24"/>
        </w:rPr>
        <w:t>Kraków</w:t>
      </w:r>
    </w:p>
    <w:p w14:paraId="534AC4DA" w14:textId="101FE391" w:rsidR="003E6519" w:rsidRPr="009432A1" w:rsidRDefault="00035D53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SZP-271-25/24-</w:t>
      </w:r>
      <w:r w:rsidR="00DD449E">
        <w:rPr>
          <w:rFonts w:ascii="Arial" w:hAnsi="Arial" w:cs="Arial"/>
          <w:bCs/>
          <w:sz w:val="18"/>
          <w:szCs w:val="18"/>
        </w:rPr>
        <w:t>782</w:t>
      </w:r>
      <w:r>
        <w:rPr>
          <w:rFonts w:ascii="Arial" w:hAnsi="Arial" w:cs="Arial"/>
          <w:bCs/>
          <w:sz w:val="18"/>
          <w:szCs w:val="18"/>
        </w:rPr>
        <w:t>.IW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1BA39F3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6ECDA3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3D3DC61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04DE869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7D9C26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BDC26E8" w14:textId="77777777" w:rsidTr="001A0FA2">
        <w:tc>
          <w:tcPr>
            <w:tcW w:w="2269" w:type="dxa"/>
            <w:shd w:val="clear" w:color="auto" w:fill="auto"/>
          </w:tcPr>
          <w:p w14:paraId="28040DD0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92ABF8" w14:textId="77777777" w:rsidR="003E6519" w:rsidRPr="004E4B64" w:rsidRDefault="00B732A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32A0">
              <w:rPr>
                <w:rFonts w:ascii="Arial" w:hAnsi="Arial" w:cs="Arial"/>
                <w:bCs/>
                <w:sz w:val="24"/>
                <w:szCs w:val="24"/>
              </w:rPr>
              <w:t>Inwestycyjny zakup sprzętu medycznego (6 grup)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732A0" w:rsidRPr="004E4B64" w14:paraId="0A8E3D05" w14:textId="77777777" w:rsidTr="00876ADF">
        <w:tc>
          <w:tcPr>
            <w:tcW w:w="2269" w:type="dxa"/>
            <w:shd w:val="clear" w:color="auto" w:fill="auto"/>
          </w:tcPr>
          <w:p w14:paraId="67CD55A4" w14:textId="77777777" w:rsidR="00B732A0" w:rsidRPr="004E4B64" w:rsidRDefault="00B732A0" w:rsidP="00876A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5B59BB" w14:textId="77777777" w:rsidR="00B732A0" w:rsidRPr="004E4B64" w:rsidRDefault="00B732A0" w:rsidP="00876A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32A0">
              <w:rPr>
                <w:rFonts w:ascii="Arial" w:hAnsi="Arial" w:cs="Arial"/>
                <w:bCs/>
                <w:sz w:val="24"/>
                <w:szCs w:val="24"/>
              </w:rPr>
              <w:t>SZP-271-25/24</w:t>
            </w:r>
          </w:p>
        </w:tc>
      </w:tr>
    </w:tbl>
    <w:p w14:paraId="0DC79361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732A0" w:rsidRPr="00B732A0">
        <w:rPr>
          <w:rFonts w:ascii="Arial" w:hAnsi="Arial" w:cs="Arial"/>
          <w:sz w:val="24"/>
          <w:szCs w:val="24"/>
        </w:rPr>
        <w:t>(</w:t>
      </w:r>
      <w:proofErr w:type="spellStart"/>
      <w:r w:rsidR="00B732A0" w:rsidRPr="00B732A0">
        <w:rPr>
          <w:rFonts w:ascii="Arial" w:hAnsi="Arial" w:cs="Arial"/>
          <w:sz w:val="24"/>
          <w:szCs w:val="24"/>
        </w:rPr>
        <w:t>t.j</w:t>
      </w:r>
      <w:proofErr w:type="spellEnd"/>
      <w:r w:rsidR="00B732A0" w:rsidRPr="00B732A0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732A0" w:rsidRPr="00C902DE" w14:paraId="562B69C5" w14:textId="77777777" w:rsidTr="00876ADF">
        <w:trPr>
          <w:trHeight w:val="70"/>
        </w:trPr>
        <w:tc>
          <w:tcPr>
            <w:tcW w:w="9214" w:type="dxa"/>
          </w:tcPr>
          <w:p w14:paraId="3C6DAA4F" w14:textId="77777777" w:rsidR="00B732A0" w:rsidRPr="00C902DE" w:rsidRDefault="00B732A0" w:rsidP="00876AD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732A0">
              <w:rPr>
                <w:rFonts w:ascii="Arial" w:hAnsi="Arial" w:cs="Arial"/>
                <w:sz w:val="24"/>
                <w:szCs w:val="24"/>
              </w:rPr>
              <w:t>części 1 zamówienia w wysokości 70 000.00 zł brutto;</w:t>
            </w:r>
          </w:p>
        </w:tc>
      </w:tr>
      <w:tr w:rsidR="00B732A0" w:rsidRPr="00C902DE" w14:paraId="5248F804" w14:textId="77777777" w:rsidTr="00876ADF">
        <w:trPr>
          <w:trHeight w:val="70"/>
        </w:trPr>
        <w:tc>
          <w:tcPr>
            <w:tcW w:w="9214" w:type="dxa"/>
          </w:tcPr>
          <w:p w14:paraId="5A8598EF" w14:textId="77777777" w:rsidR="00B732A0" w:rsidRPr="00C902DE" w:rsidRDefault="00B732A0" w:rsidP="00876AD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732A0">
              <w:rPr>
                <w:rFonts w:ascii="Arial" w:hAnsi="Arial" w:cs="Arial"/>
                <w:sz w:val="24"/>
                <w:szCs w:val="24"/>
              </w:rPr>
              <w:t>części 2 zamówienia w wysokości 60 000.00 zł brutto;</w:t>
            </w:r>
          </w:p>
        </w:tc>
      </w:tr>
      <w:tr w:rsidR="00B732A0" w:rsidRPr="00C902DE" w14:paraId="739FE930" w14:textId="77777777" w:rsidTr="00876ADF">
        <w:trPr>
          <w:trHeight w:val="70"/>
        </w:trPr>
        <w:tc>
          <w:tcPr>
            <w:tcW w:w="9214" w:type="dxa"/>
          </w:tcPr>
          <w:p w14:paraId="545FA092" w14:textId="77777777" w:rsidR="00B732A0" w:rsidRPr="00C902DE" w:rsidRDefault="00B732A0" w:rsidP="00876AD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732A0">
              <w:rPr>
                <w:rFonts w:ascii="Arial" w:hAnsi="Arial" w:cs="Arial"/>
                <w:sz w:val="24"/>
                <w:szCs w:val="24"/>
              </w:rPr>
              <w:t>części 3 zamówienia w wysokości 40 000.00 zł brutto;</w:t>
            </w:r>
          </w:p>
        </w:tc>
      </w:tr>
      <w:tr w:rsidR="00B732A0" w:rsidRPr="00C902DE" w14:paraId="1C5785BA" w14:textId="77777777" w:rsidTr="00876ADF">
        <w:trPr>
          <w:trHeight w:val="70"/>
        </w:trPr>
        <w:tc>
          <w:tcPr>
            <w:tcW w:w="9214" w:type="dxa"/>
          </w:tcPr>
          <w:p w14:paraId="58C1C2B5" w14:textId="77777777" w:rsidR="00B732A0" w:rsidRPr="00C902DE" w:rsidRDefault="00B732A0" w:rsidP="00876AD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732A0">
              <w:rPr>
                <w:rFonts w:ascii="Arial" w:hAnsi="Arial" w:cs="Arial"/>
                <w:sz w:val="24"/>
                <w:szCs w:val="24"/>
              </w:rPr>
              <w:t>części 4 zamówienia w wysokości 45 000.00 zł brutto;</w:t>
            </w:r>
          </w:p>
        </w:tc>
      </w:tr>
      <w:tr w:rsidR="00B732A0" w:rsidRPr="00C902DE" w14:paraId="1BCDA0C3" w14:textId="77777777" w:rsidTr="00876ADF">
        <w:trPr>
          <w:trHeight w:val="70"/>
        </w:trPr>
        <w:tc>
          <w:tcPr>
            <w:tcW w:w="9214" w:type="dxa"/>
          </w:tcPr>
          <w:p w14:paraId="64B20098" w14:textId="77777777" w:rsidR="00B732A0" w:rsidRPr="00C902DE" w:rsidRDefault="00B732A0" w:rsidP="00876AD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732A0">
              <w:rPr>
                <w:rFonts w:ascii="Arial" w:hAnsi="Arial" w:cs="Arial"/>
                <w:sz w:val="24"/>
                <w:szCs w:val="24"/>
              </w:rPr>
              <w:t>części 5 zamówienia w wysokości 8 000.00 zł brutto;</w:t>
            </w:r>
          </w:p>
        </w:tc>
      </w:tr>
      <w:tr w:rsidR="00B732A0" w:rsidRPr="00C902DE" w14:paraId="36476D17" w14:textId="77777777" w:rsidTr="00876ADF">
        <w:trPr>
          <w:trHeight w:val="70"/>
        </w:trPr>
        <w:tc>
          <w:tcPr>
            <w:tcW w:w="9214" w:type="dxa"/>
          </w:tcPr>
          <w:p w14:paraId="3A9D0EA4" w14:textId="77777777" w:rsidR="00B732A0" w:rsidRPr="00C902DE" w:rsidRDefault="00B732A0" w:rsidP="00876ADF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732A0">
              <w:rPr>
                <w:rFonts w:ascii="Arial" w:hAnsi="Arial" w:cs="Arial"/>
                <w:sz w:val="24"/>
                <w:szCs w:val="24"/>
              </w:rPr>
              <w:t>części 6 zamówienia w wysokości 120 000.00 zł brutto;</w:t>
            </w:r>
          </w:p>
        </w:tc>
      </w:tr>
    </w:tbl>
    <w:p w14:paraId="6D30D81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5DE7779" w14:textId="77777777" w:rsidR="00510EC8" w:rsidRPr="00C902DE" w:rsidRDefault="00510EC8" w:rsidP="00DD449E">
      <w:pPr>
        <w:jc w:val="both"/>
        <w:rPr>
          <w:rFonts w:ascii="Arial" w:hAnsi="Arial" w:cs="Arial"/>
          <w:sz w:val="22"/>
          <w:szCs w:val="22"/>
        </w:rPr>
      </w:pPr>
    </w:p>
    <w:p w14:paraId="429A0857" w14:textId="4E497386" w:rsidR="00A80738" w:rsidRDefault="00A80738" w:rsidP="00DD449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2E1B4FE" w14:textId="4910E79F" w:rsidR="00DD449E" w:rsidRDefault="00DD449E" w:rsidP="00DD449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892911C" w14:textId="51961428" w:rsidR="00DD449E" w:rsidRPr="003E6519" w:rsidRDefault="00DD449E" w:rsidP="00DD449E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DD449E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80DDC" w14:textId="77777777" w:rsidR="00F61F82" w:rsidRDefault="00F61F82">
      <w:r>
        <w:separator/>
      </w:r>
    </w:p>
  </w:endnote>
  <w:endnote w:type="continuationSeparator" w:id="0">
    <w:p w14:paraId="16A5F88F" w14:textId="77777777" w:rsidR="00F61F82" w:rsidRDefault="00F61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B3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D7CE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BC41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8DE83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4F5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4F5507" w14:textId="77777777" w:rsidR="009F189D" w:rsidRDefault="009F189D">
    <w:pPr>
      <w:pStyle w:val="Stopka"/>
      <w:tabs>
        <w:tab w:val="clear" w:pos="4536"/>
      </w:tabs>
      <w:jc w:val="center"/>
    </w:pPr>
  </w:p>
  <w:p w14:paraId="227DF3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5B004" w14:textId="77777777" w:rsidR="00F61F82" w:rsidRDefault="00F61F82">
      <w:r>
        <w:separator/>
      </w:r>
    </w:p>
  </w:footnote>
  <w:footnote w:type="continuationSeparator" w:id="0">
    <w:p w14:paraId="6E3E92CB" w14:textId="77777777" w:rsidR="00F61F82" w:rsidRDefault="00F61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6D1EC" w14:textId="77777777" w:rsidR="00B732A0" w:rsidRDefault="00B732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252B0" w14:textId="77777777" w:rsidR="00B732A0" w:rsidRDefault="00B732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B43DF" w14:textId="77777777" w:rsidR="00B732A0" w:rsidRDefault="00B732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1F82"/>
    <w:rsid w:val="00007727"/>
    <w:rsid w:val="00017720"/>
    <w:rsid w:val="00035488"/>
    <w:rsid w:val="00035D53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732A0"/>
    <w:rsid w:val="00BE7129"/>
    <w:rsid w:val="00C236D3"/>
    <w:rsid w:val="00C659E2"/>
    <w:rsid w:val="00C902DE"/>
    <w:rsid w:val="00CB0802"/>
    <w:rsid w:val="00D7128F"/>
    <w:rsid w:val="00DD449E"/>
    <w:rsid w:val="00EA3476"/>
    <w:rsid w:val="00F61F8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FC8D18"/>
  <w15:chartTrackingRefBased/>
  <w15:docId w15:val="{ACC79CD6-1E76-43DC-995A-8389AF1C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140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2024-10-01T07:19:00Z</cp:lastPrinted>
  <dcterms:created xsi:type="dcterms:W3CDTF">2024-10-01T07:16:00Z</dcterms:created>
  <dcterms:modified xsi:type="dcterms:W3CDTF">2024-10-01T07:20:00Z</dcterms:modified>
</cp:coreProperties>
</file>