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65CC3" w14:textId="77777777" w:rsidR="00C50235" w:rsidRPr="00240E71" w:rsidRDefault="00C50235" w:rsidP="00C5023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7F17803" w14:textId="77777777" w:rsidR="00C50235" w:rsidRDefault="00C50235" w:rsidP="00C5023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95D665" w14:textId="77777777" w:rsidR="00C50235" w:rsidRPr="0022732C" w:rsidRDefault="00C50235" w:rsidP="00C5023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04EA939" w14:textId="77777777" w:rsidR="00C50235" w:rsidRDefault="00C50235" w:rsidP="00C5023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4BEC2F5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49DCEA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ACC16B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784F97F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3642587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4005BDA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CD06954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26578A9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9D2A744" w14:textId="77777777" w:rsidR="00C50235" w:rsidRPr="0022732C" w:rsidRDefault="00C50235" w:rsidP="00C502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1679433" w14:textId="77777777" w:rsidR="00C50235" w:rsidRDefault="00C50235" w:rsidP="00C50235">
      <w:pPr>
        <w:spacing w:line="360" w:lineRule="auto"/>
      </w:pPr>
      <w:r>
        <w:t>Do: Nazwa i siedziba Zamawiającego:</w:t>
      </w:r>
    </w:p>
    <w:p w14:paraId="2DAD57B7" w14:textId="77777777" w:rsidR="00C50235" w:rsidRPr="00247153" w:rsidRDefault="00C50235" w:rsidP="00C50235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E0AC119" w14:textId="77777777" w:rsidR="00C50235" w:rsidRPr="00247153" w:rsidRDefault="00C50235" w:rsidP="00C50235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2D9ED013" w14:textId="77777777" w:rsidR="00C50235" w:rsidRDefault="00C50235" w:rsidP="00C50235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40A12346" w14:textId="77777777" w:rsidR="00C50235" w:rsidRDefault="00C50235" w:rsidP="00C50235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00D2FB04" w14:textId="77777777" w:rsidR="00C50235" w:rsidRDefault="00C50235" w:rsidP="00C50235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8F47FFA" w14:textId="77777777" w:rsidR="00C50235" w:rsidRDefault="00C50235" w:rsidP="00C50235">
      <w:pPr>
        <w:ind w:firstLine="3969"/>
        <w:rPr>
          <w:b/>
        </w:rPr>
      </w:pPr>
    </w:p>
    <w:p w14:paraId="16DE6427" w14:textId="239435B2" w:rsidR="00C50235" w:rsidRDefault="00C50235" w:rsidP="00C5023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542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6CB4F24C" w14:textId="77777777" w:rsidR="00C50235" w:rsidRDefault="00C50235" w:rsidP="00C50235">
      <w:pPr>
        <w:tabs>
          <w:tab w:val="right" w:pos="9000"/>
        </w:tabs>
      </w:pPr>
    </w:p>
    <w:p w14:paraId="74C04E69" w14:textId="77777777" w:rsidR="00C50235" w:rsidRPr="005F7BDF" w:rsidRDefault="00C50235" w:rsidP="00C5023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08CF547" w14:textId="77777777" w:rsidR="00C50235" w:rsidRPr="005F7BDF" w:rsidRDefault="00C50235" w:rsidP="00C5023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AAA6443" w14:textId="77777777" w:rsidR="00C50235" w:rsidRPr="005F7BDF" w:rsidRDefault="00C50235" w:rsidP="00C5023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45D50C0C" w14:textId="77777777" w:rsidR="00C50235" w:rsidRPr="005F7BDF" w:rsidRDefault="00C50235" w:rsidP="00C5023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93BFA8F" w14:textId="77777777" w:rsidR="00C50235" w:rsidRPr="005F7BDF" w:rsidRDefault="00C50235" w:rsidP="00C5023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D07FD64" w14:textId="77777777" w:rsidR="00C50235" w:rsidRPr="002969BE" w:rsidRDefault="00C50235" w:rsidP="00C50235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690BD12" w14:textId="77777777" w:rsidR="00C50235" w:rsidRPr="002969BE" w:rsidRDefault="00C50235" w:rsidP="00C5023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9B229EB" w14:textId="77777777" w:rsidR="00C50235" w:rsidRPr="002969BE" w:rsidRDefault="00C50235" w:rsidP="00C5023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62FECFB2" w14:textId="77777777" w:rsidR="00C50235" w:rsidRPr="002969BE" w:rsidRDefault="00C50235" w:rsidP="00C5023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6472C9C3" w14:textId="77777777" w:rsidR="00C50235" w:rsidRPr="002969BE" w:rsidRDefault="00C50235" w:rsidP="00C50235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2B31F79" w14:textId="77777777" w:rsidR="00C50235" w:rsidRPr="00FE545C" w:rsidRDefault="00C50235" w:rsidP="00C5023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CCB326F" w14:textId="77777777" w:rsidR="00C50235" w:rsidRPr="00FE545C" w:rsidRDefault="00C50235" w:rsidP="00C5023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A5A9F1F" w14:textId="77777777" w:rsidR="00C50235" w:rsidRDefault="00C50235" w:rsidP="00C50235">
      <w:pPr>
        <w:jc w:val="both"/>
        <w:rPr>
          <w:sz w:val="18"/>
          <w:szCs w:val="18"/>
        </w:rPr>
      </w:pPr>
    </w:p>
    <w:p w14:paraId="71973715" w14:textId="77777777" w:rsidR="00C50235" w:rsidRDefault="00C50235" w:rsidP="00C5023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1292421" w14:textId="77777777" w:rsidR="00C50235" w:rsidRPr="00730EFE" w:rsidRDefault="00C50235" w:rsidP="00C502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25BD770" w14:textId="77777777" w:rsidR="00C50235" w:rsidRPr="001D671E" w:rsidRDefault="00C50235" w:rsidP="00C502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864A82D" w14:textId="77777777" w:rsidR="00C50235" w:rsidRDefault="00C50235" w:rsidP="00C502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947A93" w14:textId="77777777" w:rsidR="00C50235" w:rsidRDefault="00C50235" w:rsidP="00C502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2F2409" w14:textId="77777777" w:rsidR="00C50235" w:rsidRDefault="00C50235" w:rsidP="00C502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861D74" w14:textId="77777777" w:rsidR="00C50235" w:rsidRPr="001D671E" w:rsidRDefault="00C50235" w:rsidP="00C502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0235" w:rsidRPr="00FE545C" w14:paraId="52D309F2" w14:textId="77777777" w:rsidTr="002F09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496C0" w14:textId="77777777" w:rsidR="00C50235" w:rsidRPr="00FE545C" w:rsidRDefault="00C50235" w:rsidP="002F09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812A7" w14:textId="77777777" w:rsidR="00C50235" w:rsidRPr="00FE545C" w:rsidRDefault="00C50235" w:rsidP="002F09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CB04E68" w14:textId="77777777" w:rsidR="00C50235" w:rsidRPr="00FE545C" w:rsidRDefault="00C50235" w:rsidP="002F09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CDF65" w14:textId="77777777" w:rsidR="00C50235" w:rsidRPr="00FE545C" w:rsidRDefault="00C50235" w:rsidP="002F09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50235" w:rsidRPr="00FE545C" w14:paraId="3854356D" w14:textId="77777777" w:rsidTr="002F09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16441" w14:textId="77777777" w:rsidR="00C50235" w:rsidRPr="00FE545C" w:rsidRDefault="00C50235" w:rsidP="002F09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FD533" w14:textId="77777777" w:rsidR="00C50235" w:rsidRPr="00FE545C" w:rsidRDefault="00C50235" w:rsidP="002F09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2D938" w14:textId="77777777" w:rsidR="00C50235" w:rsidRPr="00FE545C" w:rsidRDefault="00C50235" w:rsidP="002F09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0235" w:rsidRPr="00FE545C" w14:paraId="2B3058B4" w14:textId="77777777" w:rsidTr="002F09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268A6" w14:textId="77777777" w:rsidR="00C50235" w:rsidRPr="00FE545C" w:rsidRDefault="00C50235" w:rsidP="002F09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557CF" w14:textId="77777777" w:rsidR="00C50235" w:rsidRPr="00FE545C" w:rsidRDefault="00C50235" w:rsidP="002F09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68030" w14:textId="77777777" w:rsidR="00C50235" w:rsidRPr="00FE545C" w:rsidRDefault="00C50235" w:rsidP="002F09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C7ABC2" w14:textId="77777777" w:rsidR="00C50235" w:rsidRDefault="00C50235" w:rsidP="00C502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F151E6D" w14:textId="77777777" w:rsidR="00C50235" w:rsidRPr="00D638CC" w:rsidRDefault="00C50235" w:rsidP="00C5023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83CF346" w14:textId="77777777" w:rsidR="00C50235" w:rsidRPr="002F276A" w:rsidRDefault="00C50235" w:rsidP="00C502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54D7655" w14:textId="77777777" w:rsidR="00C50235" w:rsidRPr="002F276A" w:rsidRDefault="00C50235" w:rsidP="00C502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7C173AC" w14:textId="77777777" w:rsidR="00C50235" w:rsidRPr="002F276A" w:rsidRDefault="00C50235" w:rsidP="00C502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37F4A54" w14:textId="77777777" w:rsidR="00C50235" w:rsidRPr="002F276A" w:rsidRDefault="00C50235" w:rsidP="00C502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5533EE1" w14:textId="77777777" w:rsidR="00C50235" w:rsidRPr="002F276A" w:rsidRDefault="00C50235" w:rsidP="00C502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9FE05A" w14:textId="77777777" w:rsidR="00C50235" w:rsidRDefault="00C50235" w:rsidP="00C502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16ED9C0" w14:textId="77777777" w:rsidR="00C50235" w:rsidRDefault="00C50235" w:rsidP="00C5023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4A47AA8" w14:textId="77777777" w:rsidR="00C50235" w:rsidRDefault="00C50235" w:rsidP="00C502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5026C0D" w14:textId="77777777" w:rsidR="00C50235" w:rsidRDefault="00C50235" w:rsidP="00C502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F81394" w14:textId="77777777" w:rsidR="00C50235" w:rsidRDefault="00C50235" w:rsidP="00C502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013DAFA" w14:textId="77777777" w:rsidR="00C50235" w:rsidRDefault="00C50235" w:rsidP="00C502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4C463DE" w14:textId="77777777" w:rsidR="00C50235" w:rsidRDefault="00C50235" w:rsidP="00C502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D37F437" w14:textId="77777777" w:rsidR="00C50235" w:rsidRPr="000B45FE" w:rsidRDefault="00C50235" w:rsidP="00C502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6A0E780" w14:textId="77777777" w:rsidR="00C50235" w:rsidRDefault="00C50235" w:rsidP="00C50235">
      <w:pPr>
        <w:jc w:val="both"/>
        <w:rPr>
          <w:sz w:val="22"/>
          <w:szCs w:val="22"/>
        </w:rPr>
      </w:pPr>
    </w:p>
    <w:p w14:paraId="45DE0DB7" w14:textId="77777777" w:rsidR="00C50235" w:rsidRDefault="00C50235" w:rsidP="00C50235">
      <w:pPr>
        <w:jc w:val="both"/>
        <w:rPr>
          <w:sz w:val="22"/>
          <w:szCs w:val="22"/>
        </w:rPr>
      </w:pPr>
    </w:p>
    <w:p w14:paraId="72C0F4C0" w14:textId="77777777" w:rsidR="00C50235" w:rsidRDefault="00C50235" w:rsidP="00C50235">
      <w:pPr>
        <w:jc w:val="right"/>
        <w:rPr>
          <w:sz w:val="20"/>
          <w:szCs w:val="20"/>
        </w:rPr>
      </w:pPr>
    </w:p>
    <w:p w14:paraId="6F7A70B1" w14:textId="77777777" w:rsidR="00C50235" w:rsidRPr="00423B06" w:rsidRDefault="00C50235" w:rsidP="00C5023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7423BBF" w14:textId="77777777" w:rsidR="00C50235" w:rsidRPr="00012E38" w:rsidRDefault="00C50235" w:rsidP="00C50235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2FAFB8E" w14:textId="77777777" w:rsidR="00C50235" w:rsidRPr="00E52A10" w:rsidRDefault="00C50235" w:rsidP="00C50235"/>
    <w:p w14:paraId="3120D260" w14:textId="77777777" w:rsidR="00FE545C" w:rsidRPr="00C50235" w:rsidRDefault="00FE545C" w:rsidP="00C50235"/>
    <w:sectPr w:rsidR="00FE545C" w:rsidRPr="00C50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E68DFE" w14:textId="77777777" w:rsidR="00DA3092" w:rsidRDefault="00DA3092">
      <w:r>
        <w:separator/>
      </w:r>
    </w:p>
  </w:endnote>
  <w:endnote w:type="continuationSeparator" w:id="0">
    <w:p w14:paraId="0D715054" w14:textId="77777777" w:rsidR="00DA3092" w:rsidRDefault="00DA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C9BCD" w14:textId="77777777" w:rsidR="0077146B" w:rsidRDefault="007714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8A4B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6CD09" w14:textId="77777777" w:rsidR="0077146B" w:rsidRDefault="007714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D0BFF" w14:textId="77777777" w:rsidR="00DA3092" w:rsidRDefault="00DA3092">
      <w:r>
        <w:separator/>
      </w:r>
    </w:p>
  </w:footnote>
  <w:footnote w:type="continuationSeparator" w:id="0">
    <w:p w14:paraId="184CC0E5" w14:textId="77777777" w:rsidR="00DA3092" w:rsidRDefault="00DA3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01BFE" w14:textId="77777777" w:rsidR="0077146B" w:rsidRDefault="007714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635A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33882" w14:textId="77777777" w:rsidR="0077146B" w:rsidRDefault="007714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63644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36643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6162034">
    <w:abstractNumId w:val="0"/>
  </w:num>
  <w:num w:numId="4" w16cid:durableId="3229033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09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146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0235"/>
    <w:rsid w:val="00C969A6"/>
    <w:rsid w:val="00CA7D36"/>
    <w:rsid w:val="00D24208"/>
    <w:rsid w:val="00D60C38"/>
    <w:rsid w:val="00D66893"/>
    <w:rsid w:val="00D90ACB"/>
    <w:rsid w:val="00DA3092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382939A"/>
  <w15:chartTrackingRefBased/>
  <w15:docId w15:val="{79586371-2614-45C9-822E-06011353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023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2024-09-26T08:02:00Z</dcterms:created>
  <dcterms:modified xsi:type="dcterms:W3CDTF">2024-09-26T08:03:00Z</dcterms:modified>
</cp:coreProperties>
</file>