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9E143" w14:textId="77777777" w:rsidR="00D71559" w:rsidRPr="009475A8" w:rsidRDefault="00D71559" w:rsidP="00D7155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D13A261" w14:textId="77777777" w:rsidR="00D71559" w:rsidRPr="0063626E" w:rsidRDefault="00D71559" w:rsidP="00D7155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5493151" w14:textId="77777777" w:rsidR="00D71559" w:rsidRPr="0063626E" w:rsidRDefault="00D71559" w:rsidP="00D7155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3F5AE3E" w14:textId="77777777" w:rsidR="00D71559" w:rsidRPr="0063626E" w:rsidRDefault="00D71559" w:rsidP="00D7155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32A54BF" w14:textId="77777777" w:rsidR="00D71559" w:rsidRPr="0063626E" w:rsidRDefault="00D71559" w:rsidP="00D7155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A01DD28" w14:textId="77777777" w:rsidR="00D71559" w:rsidRPr="0063626E" w:rsidRDefault="00D71559" w:rsidP="00D7155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48E2319" w14:textId="77777777" w:rsidR="00D71559" w:rsidRPr="0063626E" w:rsidRDefault="00D71559" w:rsidP="00D7155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BE52836" w14:textId="77777777" w:rsidR="00D71559" w:rsidRPr="0063626E" w:rsidRDefault="00D71559" w:rsidP="00D7155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14466F4" w14:textId="77777777" w:rsidR="00D71559" w:rsidRPr="0063626E" w:rsidRDefault="00D71559" w:rsidP="00D7155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82E4F1F" w14:textId="77777777" w:rsidR="00D71559" w:rsidRPr="0063626E" w:rsidRDefault="00D71559" w:rsidP="00D7155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39E1FBE" w14:textId="77777777" w:rsidR="00D71559" w:rsidRPr="0063626E" w:rsidRDefault="00D71559" w:rsidP="00D7155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434A0CE" w14:textId="77777777" w:rsidR="00D71559" w:rsidRPr="0063626E" w:rsidRDefault="00D71559" w:rsidP="00D7155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09BE27" w14:textId="77777777" w:rsidR="00D71559" w:rsidRPr="00432E10" w:rsidRDefault="00D71559" w:rsidP="00D7155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AD0A44E" w14:textId="77777777" w:rsidR="00D71559" w:rsidRPr="00432E10" w:rsidRDefault="00D71559" w:rsidP="00D7155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13BF86A" w14:textId="77777777" w:rsidR="00D71559" w:rsidRPr="00432E10" w:rsidRDefault="00D71559" w:rsidP="00D7155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4B5B732" w14:textId="77777777" w:rsidR="00D71559" w:rsidRPr="00432E10" w:rsidRDefault="00D71559" w:rsidP="00D7155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A41FE4F" w14:textId="1B4E867A" w:rsidR="00D71559" w:rsidRPr="00432E10" w:rsidRDefault="00D71559" w:rsidP="00D71559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444DA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nr sprawy </w:t>
      </w:r>
      <w:r w:rsidRPr="008307AD">
        <w:rPr>
          <w:rFonts w:eastAsia="Times New Roman" w:cs="Calibri"/>
          <w:b/>
          <w:bCs/>
          <w:lang w:eastAsia="pl-PL"/>
        </w:rPr>
        <w:t>DE-dzp.272-</w:t>
      </w:r>
      <w:r>
        <w:rPr>
          <w:rFonts w:eastAsia="Times New Roman" w:cs="Calibri"/>
          <w:b/>
          <w:bCs/>
          <w:lang w:eastAsia="pl-PL"/>
        </w:rPr>
        <w:t>542</w:t>
      </w:r>
      <w:r w:rsidRPr="008307AD">
        <w:rPr>
          <w:rFonts w:eastAsia="Times New Roman" w:cs="Calibri"/>
          <w:b/>
          <w:bCs/>
          <w:lang w:eastAsia="pl-PL"/>
        </w:rPr>
        <w:t>/24</w:t>
      </w:r>
      <w:r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0C61FE6" w14:textId="77777777" w:rsidR="00D71559" w:rsidRPr="00432E10" w:rsidRDefault="00D71559" w:rsidP="00D7155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BC2967E" w14:textId="77777777" w:rsidR="00D71559" w:rsidRPr="00432E10" w:rsidRDefault="00D71559" w:rsidP="00D715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1434BE" w14:textId="77777777" w:rsidR="00D71559" w:rsidRPr="00432E10" w:rsidRDefault="00D71559" w:rsidP="00D715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38361D" w14:textId="77777777" w:rsidR="00D71559" w:rsidRPr="00432E10" w:rsidRDefault="00D71559" w:rsidP="00D715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C80CF41" w14:textId="77777777" w:rsidR="00D71559" w:rsidRPr="00432E10" w:rsidRDefault="00D71559" w:rsidP="00D7155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49BA67D" w14:textId="77777777" w:rsidR="00D71559" w:rsidRPr="00432E10" w:rsidRDefault="00D71559" w:rsidP="00D7155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24ED3E4" w14:textId="77777777" w:rsidR="00D71559" w:rsidRPr="00432E10" w:rsidRDefault="00D71559" w:rsidP="00D715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5239A6F" w14:textId="77777777" w:rsidR="00D71559" w:rsidRPr="00432E10" w:rsidRDefault="00D71559" w:rsidP="00D71559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1E86E8B" w14:textId="77777777" w:rsidR="00D71559" w:rsidRPr="00432E10" w:rsidRDefault="00D71559" w:rsidP="00D7155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E57248" w14:textId="77777777" w:rsidR="00D71559" w:rsidRPr="00432E10" w:rsidRDefault="00D71559" w:rsidP="00D7155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5E1F4F" w14:textId="77777777" w:rsidR="00D71559" w:rsidRPr="00432E10" w:rsidRDefault="00D71559" w:rsidP="00D7155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E545BD" w14:textId="1F31DBB4" w:rsidR="005103B9" w:rsidRPr="00D71559" w:rsidRDefault="00D71559" w:rsidP="00D7155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D7155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6301DE" w14:textId="77777777" w:rsidR="00736397" w:rsidRDefault="00736397" w:rsidP="0038231F">
      <w:pPr>
        <w:spacing w:after="0" w:line="240" w:lineRule="auto"/>
      </w:pPr>
      <w:r>
        <w:separator/>
      </w:r>
    </w:p>
  </w:endnote>
  <w:endnote w:type="continuationSeparator" w:id="0">
    <w:p w14:paraId="4B949838" w14:textId="77777777" w:rsidR="00736397" w:rsidRDefault="007363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3C86C" w14:textId="77777777" w:rsidR="00C83429" w:rsidRDefault="00C83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EE7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734E8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A5989" w14:textId="77777777" w:rsidR="00C83429" w:rsidRDefault="00C83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7D40F" w14:textId="77777777" w:rsidR="00736397" w:rsidRDefault="00736397" w:rsidP="0038231F">
      <w:pPr>
        <w:spacing w:after="0" w:line="240" w:lineRule="auto"/>
      </w:pPr>
      <w:r>
        <w:separator/>
      </w:r>
    </w:p>
  </w:footnote>
  <w:footnote w:type="continuationSeparator" w:id="0">
    <w:p w14:paraId="7F1A4502" w14:textId="77777777" w:rsidR="00736397" w:rsidRDefault="00736397" w:rsidP="0038231F">
      <w:pPr>
        <w:spacing w:after="0" w:line="240" w:lineRule="auto"/>
      </w:pPr>
      <w:r>
        <w:continuationSeparator/>
      </w:r>
    </w:p>
  </w:footnote>
  <w:footnote w:id="1">
    <w:p w14:paraId="223FD222" w14:textId="77777777" w:rsidR="00D71559" w:rsidRDefault="00D71559" w:rsidP="00D715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56D14DB" w14:textId="77777777" w:rsidR="00D71559" w:rsidRDefault="00D71559" w:rsidP="00D7155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99EC2" w14:textId="77777777" w:rsidR="00C83429" w:rsidRDefault="00C83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38C3D" w14:textId="77777777" w:rsidR="00C83429" w:rsidRDefault="00C83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7C014" w14:textId="77777777" w:rsidR="00C83429" w:rsidRDefault="00C834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695223">
    <w:abstractNumId w:val="7"/>
  </w:num>
  <w:num w:numId="2" w16cid:durableId="320668744">
    <w:abstractNumId w:val="0"/>
  </w:num>
  <w:num w:numId="3" w16cid:durableId="1930120484">
    <w:abstractNumId w:val="6"/>
  </w:num>
  <w:num w:numId="4" w16cid:durableId="863637274">
    <w:abstractNumId w:val="9"/>
  </w:num>
  <w:num w:numId="5" w16cid:durableId="2110275453">
    <w:abstractNumId w:val="8"/>
  </w:num>
  <w:num w:numId="6" w16cid:durableId="1808668294">
    <w:abstractNumId w:val="5"/>
  </w:num>
  <w:num w:numId="7" w16cid:durableId="903688126">
    <w:abstractNumId w:val="1"/>
  </w:num>
  <w:num w:numId="8" w16cid:durableId="1419904938">
    <w:abstractNumId w:val="3"/>
  </w:num>
  <w:num w:numId="9" w16cid:durableId="572620359">
    <w:abstractNumId w:val="2"/>
  </w:num>
  <w:num w:numId="10" w16cid:durableId="934632521">
    <w:abstractNumId w:val="4"/>
  </w:num>
  <w:num w:numId="11" w16cid:durableId="7896639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39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639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83429"/>
    <w:rsid w:val="00CD0851"/>
    <w:rsid w:val="00D23F3D"/>
    <w:rsid w:val="00D34D9A"/>
    <w:rsid w:val="00D409DE"/>
    <w:rsid w:val="00D42C9B"/>
    <w:rsid w:val="00D531D5"/>
    <w:rsid w:val="00D71559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5562D"/>
  <w15:chartTrackingRefBased/>
  <w15:docId w15:val="{46201780-76F0-4BB6-9E73-DF6C0AFE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55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2024-09-26T08:02:00Z</cp:lastPrinted>
  <dcterms:created xsi:type="dcterms:W3CDTF">2024-09-26T08:02:00Z</dcterms:created>
  <dcterms:modified xsi:type="dcterms:W3CDTF">2024-09-26T08:02:00Z</dcterms:modified>
</cp:coreProperties>
</file>