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36358" w14:textId="16771916" w:rsidR="00FB7F50" w:rsidRPr="002245BE" w:rsidRDefault="002871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71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7110">
        <w:rPr>
          <w:sz w:val="22"/>
          <w:szCs w:val="22"/>
        </w:rPr>
        <w:t>2024-</w:t>
      </w:r>
      <w:r w:rsidR="002C2552">
        <w:rPr>
          <w:sz w:val="22"/>
          <w:szCs w:val="22"/>
        </w:rPr>
        <w:t>10-01</w:t>
      </w:r>
    </w:p>
    <w:p w14:paraId="7E56EF7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2ED4BE" w14:textId="77777777" w:rsidR="00287110" w:rsidRPr="00287110" w:rsidRDefault="00287110" w:rsidP="00FB7F50">
      <w:pPr>
        <w:spacing w:after="40"/>
        <w:rPr>
          <w:b/>
          <w:bCs/>
          <w:sz w:val="22"/>
          <w:szCs w:val="22"/>
        </w:rPr>
      </w:pPr>
      <w:r w:rsidRPr="00287110">
        <w:rPr>
          <w:b/>
          <w:bCs/>
          <w:sz w:val="22"/>
          <w:szCs w:val="22"/>
        </w:rPr>
        <w:t>Akademia Górniczo - Hutnicza</w:t>
      </w:r>
    </w:p>
    <w:p w14:paraId="67A475BB" w14:textId="77777777" w:rsidR="00287110" w:rsidRPr="00287110" w:rsidRDefault="00287110" w:rsidP="00FB7F50">
      <w:pPr>
        <w:spacing w:after="40"/>
        <w:rPr>
          <w:b/>
          <w:bCs/>
          <w:sz w:val="22"/>
          <w:szCs w:val="22"/>
        </w:rPr>
      </w:pPr>
      <w:r w:rsidRPr="00287110">
        <w:rPr>
          <w:b/>
          <w:bCs/>
          <w:sz w:val="22"/>
          <w:szCs w:val="22"/>
        </w:rPr>
        <w:t>im. Stanisława Staszica w Krakowie</w:t>
      </w:r>
    </w:p>
    <w:p w14:paraId="2B4578AD" w14:textId="77777777" w:rsidR="00FB7F50" w:rsidRPr="002245BE" w:rsidRDefault="00287110" w:rsidP="00FB7F50">
      <w:pPr>
        <w:spacing w:after="40"/>
        <w:rPr>
          <w:b/>
          <w:bCs/>
          <w:sz w:val="22"/>
          <w:szCs w:val="22"/>
        </w:rPr>
      </w:pPr>
      <w:r w:rsidRPr="00287110">
        <w:rPr>
          <w:b/>
          <w:bCs/>
          <w:sz w:val="22"/>
          <w:szCs w:val="22"/>
        </w:rPr>
        <w:t>Dział Zamówień Publicznych</w:t>
      </w:r>
    </w:p>
    <w:p w14:paraId="23335459" w14:textId="77777777" w:rsidR="00FB7F50" w:rsidRPr="002245BE" w:rsidRDefault="00287110" w:rsidP="00FB7F50">
      <w:pPr>
        <w:rPr>
          <w:sz w:val="22"/>
          <w:szCs w:val="22"/>
        </w:rPr>
      </w:pPr>
      <w:r w:rsidRPr="0028711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87110">
        <w:rPr>
          <w:sz w:val="22"/>
          <w:szCs w:val="22"/>
        </w:rPr>
        <w:t>30</w:t>
      </w:r>
    </w:p>
    <w:p w14:paraId="0337A976" w14:textId="77777777" w:rsidR="00FB7F50" w:rsidRPr="002245BE" w:rsidRDefault="00287110" w:rsidP="00FB7F50">
      <w:pPr>
        <w:rPr>
          <w:sz w:val="22"/>
          <w:szCs w:val="22"/>
        </w:rPr>
      </w:pPr>
      <w:r w:rsidRPr="0028711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87110">
        <w:rPr>
          <w:sz w:val="22"/>
          <w:szCs w:val="22"/>
        </w:rPr>
        <w:t>Kraków</w:t>
      </w:r>
    </w:p>
    <w:p w14:paraId="096CC02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14590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7110" w:rsidRPr="00607F9B" w14:paraId="21AF3D4D" w14:textId="77777777" w:rsidTr="0063413C">
        <w:trPr>
          <w:trHeight w:val="638"/>
        </w:trPr>
        <w:tc>
          <w:tcPr>
            <w:tcW w:w="959" w:type="dxa"/>
            <w:shd w:val="clear" w:color="auto" w:fill="auto"/>
          </w:tcPr>
          <w:p w14:paraId="23A96A76" w14:textId="77777777" w:rsidR="00287110" w:rsidRPr="00607F9B" w:rsidRDefault="00287110" w:rsidP="006341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65E92D" w14:textId="77777777" w:rsidR="00287110" w:rsidRPr="00607F9B" w:rsidRDefault="00287110" w:rsidP="006341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8711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7110">
              <w:rPr>
                <w:b/>
                <w:bCs/>
                <w:sz w:val="22"/>
                <w:szCs w:val="22"/>
              </w:rPr>
              <w:t>Zakup komputera przenośnego typu notebook ze stacją dokującą - DE-dzp.272-273/24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7110">
              <w:rPr>
                <w:b/>
                <w:sz w:val="22"/>
                <w:szCs w:val="22"/>
              </w:rPr>
              <w:t>DE-dzp.272-273/24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ACF7BF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7110" w14:paraId="5252449D" w14:textId="77777777" w:rsidTr="0063413C">
        <w:trPr>
          <w:cantSplit/>
        </w:trPr>
        <w:tc>
          <w:tcPr>
            <w:tcW w:w="10150" w:type="dxa"/>
          </w:tcPr>
          <w:p w14:paraId="64D31655" w14:textId="77777777" w:rsidR="00287110" w:rsidRPr="00D26ED6" w:rsidRDefault="00287110" w:rsidP="0063413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87110">
              <w:rPr>
                <w:b/>
                <w:sz w:val="22"/>
                <w:szCs w:val="22"/>
              </w:rPr>
              <w:t>NKK SYSTEM Spółka z ograniczoną odpowiedzialnością</w:t>
            </w:r>
          </w:p>
          <w:p w14:paraId="110C9ACA" w14:textId="77777777" w:rsidR="00287110" w:rsidRPr="009F0E5C" w:rsidRDefault="00287110" w:rsidP="0063413C">
            <w:pPr>
              <w:jc w:val="both"/>
              <w:rPr>
                <w:bCs/>
                <w:sz w:val="22"/>
                <w:szCs w:val="22"/>
              </w:rPr>
            </w:pPr>
            <w:r w:rsidRPr="00287110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711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9AFE0B" w14:textId="77777777" w:rsidR="00287110" w:rsidRPr="009F0E5C" w:rsidRDefault="00287110" w:rsidP="0063413C">
            <w:pPr>
              <w:jc w:val="both"/>
              <w:rPr>
                <w:bCs/>
                <w:sz w:val="22"/>
                <w:szCs w:val="22"/>
              </w:rPr>
            </w:pPr>
            <w:r w:rsidRPr="00287110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7110">
              <w:rPr>
                <w:bCs/>
                <w:sz w:val="22"/>
                <w:szCs w:val="22"/>
              </w:rPr>
              <w:t>Kraków</w:t>
            </w:r>
          </w:p>
          <w:p w14:paraId="7410AA7C" w14:textId="77777777" w:rsidR="00287110" w:rsidRPr="00D26ED6" w:rsidRDefault="00287110" w:rsidP="006341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69439E" w14:textId="77777777" w:rsidR="00287110" w:rsidRDefault="00287110" w:rsidP="0063413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87110">
              <w:rPr>
                <w:sz w:val="22"/>
                <w:szCs w:val="22"/>
              </w:rPr>
              <w:t>Zakup komputera przenośnego typu notebook ze stacją dokującą - DE-dzp.272-273/24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753E5E1" w14:textId="77777777" w:rsidR="00287110" w:rsidRPr="00D26ED6" w:rsidRDefault="00287110" w:rsidP="0063413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87110">
              <w:rPr>
                <w:b/>
                <w:sz w:val="22"/>
                <w:szCs w:val="22"/>
              </w:rPr>
              <w:t>17 589.00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8A6CEA5" w14:textId="77777777" w:rsidR="00287110" w:rsidRDefault="00287110" w:rsidP="0063413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91F2F7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701"/>
        <w:gridCol w:w="1701"/>
        <w:gridCol w:w="1985"/>
      </w:tblGrid>
      <w:tr w:rsidR="00611ED9" w:rsidRPr="008567C7" w14:paraId="13404FF3" w14:textId="77777777" w:rsidTr="00611ED9">
        <w:trPr>
          <w:trHeight w:val="510"/>
        </w:trPr>
        <w:tc>
          <w:tcPr>
            <w:tcW w:w="709" w:type="dxa"/>
            <w:vAlign w:val="center"/>
          </w:tcPr>
          <w:p w14:paraId="7C6D1922" w14:textId="77777777" w:rsidR="00611ED9" w:rsidRPr="008567C7" w:rsidRDefault="00611E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006A27F0" w14:textId="77777777" w:rsidR="00611ED9" w:rsidRPr="008567C7" w:rsidRDefault="00611E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038ADBF6" w14:textId="77777777" w:rsidR="00611ED9" w:rsidRPr="008567C7" w:rsidRDefault="00611E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1252192" w14:textId="77777777" w:rsidR="00611ED9" w:rsidRPr="008567C7" w:rsidRDefault="00611E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14:paraId="08859BAB" w14:textId="77777777" w:rsidR="00611ED9" w:rsidRPr="008567C7" w:rsidRDefault="00611E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0F78401D" w14:textId="77777777" w:rsidR="00611ED9" w:rsidRPr="008567C7" w:rsidRDefault="00611E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1ED9" w:rsidRPr="008567C7" w14:paraId="3E6095AC" w14:textId="77777777" w:rsidTr="00611ED9">
        <w:tc>
          <w:tcPr>
            <w:tcW w:w="709" w:type="dxa"/>
            <w:vAlign w:val="center"/>
          </w:tcPr>
          <w:p w14:paraId="2547C9F9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4E1C297D" w14:textId="77777777" w:rsidR="00611ED9" w:rsidRPr="002B6761" w:rsidRDefault="00611ED9" w:rsidP="006341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2970824E" w14:textId="77777777" w:rsidR="00611ED9" w:rsidRPr="008567C7" w:rsidRDefault="00611ED9" w:rsidP="006341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C43BD0E" w14:textId="77777777" w:rsidR="00611ED9" w:rsidRPr="001B7815" w:rsidRDefault="00611ED9" w:rsidP="006341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2DB8B04F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1508198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28887538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45B7FC8D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11ED9" w:rsidRPr="008567C7" w14:paraId="43360F21" w14:textId="77777777" w:rsidTr="00611ED9">
        <w:tc>
          <w:tcPr>
            <w:tcW w:w="709" w:type="dxa"/>
            <w:vAlign w:val="center"/>
          </w:tcPr>
          <w:p w14:paraId="1A5AC945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14:paraId="27E8111E" w14:textId="77777777" w:rsidR="00611ED9" w:rsidRPr="002B6761" w:rsidRDefault="00611ED9" w:rsidP="006341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CE57675" w14:textId="77777777" w:rsidR="00611ED9" w:rsidRPr="008567C7" w:rsidRDefault="00611ED9" w:rsidP="006341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9FE0FB7" w14:textId="77777777" w:rsidR="00611ED9" w:rsidRPr="001B7815" w:rsidRDefault="00611ED9" w:rsidP="006341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11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02ADB594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54,48</w:t>
            </w:r>
          </w:p>
        </w:tc>
        <w:tc>
          <w:tcPr>
            <w:tcW w:w="1701" w:type="dxa"/>
            <w:vAlign w:val="center"/>
          </w:tcPr>
          <w:p w14:paraId="5D1B96ED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0679E9BB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1F6D67DB" w14:textId="77777777" w:rsidR="00611ED9" w:rsidRPr="008567C7" w:rsidRDefault="00611ED9" w:rsidP="006341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110">
              <w:rPr>
                <w:rFonts w:ascii="Times New Roman" w:hAnsi="Times New Roman" w:cs="Times New Roman"/>
                <w:sz w:val="18"/>
                <w:szCs w:val="18"/>
              </w:rPr>
              <w:t xml:space="preserve">  94,48</w:t>
            </w:r>
          </w:p>
        </w:tc>
      </w:tr>
    </w:tbl>
    <w:p w14:paraId="0BEF454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541519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5E2F7E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611D0" w14:textId="77777777" w:rsidR="00640FB6" w:rsidRDefault="00640FB6">
      <w:r>
        <w:separator/>
      </w:r>
    </w:p>
  </w:endnote>
  <w:endnote w:type="continuationSeparator" w:id="0">
    <w:p w14:paraId="2BF22492" w14:textId="77777777" w:rsidR="00640FB6" w:rsidRDefault="0064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2E6E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70F8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2B15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DAC0A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9444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2550C3" w14:textId="77777777" w:rsidR="00640FB6" w:rsidRDefault="00640FB6">
      <w:r>
        <w:separator/>
      </w:r>
    </w:p>
  </w:footnote>
  <w:footnote w:type="continuationSeparator" w:id="0">
    <w:p w14:paraId="71D5EF1A" w14:textId="77777777" w:rsidR="00640FB6" w:rsidRDefault="00640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7F7A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CC5C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E1C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FB6"/>
    <w:rsid w:val="00005838"/>
    <w:rsid w:val="00022322"/>
    <w:rsid w:val="00042497"/>
    <w:rsid w:val="000C1E6F"/>
    <w:rsid w:val="000E4E56"/>
    <w:rsid w:val="001A1468"/>
    <w:rsid w:val="001B7815"/>
    <w:rsid w:val="001C31ED"/>
    <w:rsid w:val="00287110"/>
    <w:rsid w:val="002B1E4F"/>
    <w:rsid w:val="002B6761"/>
    <w:rsid w:val="002C2552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1ED9"/>
    <w:rsid w:val="00640FB6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1DE8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7460E"/>
  <w15:chartTrackingRefBased/>
  <w15:docId w15:val="{0CF3EA0E-474D-4428-AF85-DC838F46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2024-09-30T08:01:00Z</dcterms:created>
  <dcterms:modified xsi:type="dcterms:W3CDTF">2024-10-01T05:26:00Z</dcterms:modified>
</cp:coreProperties>
</file>