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A7CA4" w14:textId="77777777" w:rsidR="00843A88" w:rsidRPr="00B06197" w:rsidRDefault="00FB10B0" w:rsidP="00FD4AEC">
      <w:pPr>
        <w:spacing w:after="480"/>
        <w:jc w:val="right"/>
      </w:pPr>
      <w:r w:rsidRPr="00B06197">
        <w:t>Niepołomice</w:t>
      </w:r>
      <w:r w:rsidR="00843A88" w:rsidRPr="00B06197">
        <w:t xml:space="preserve"> dnia: </w:t>
      </w:r>
      <w:r w:rsidRPr="00B06197">
        <w:t>2024-09-30</w:t>
      </w:r>
    </w:p>
    <w:p w14:paraId="021C76E0" w14:textId="77777777" w:rsidR="00843A88" w:rsidRPr="00B06197" w:rsidRDefault="00FB10B0" w:rsidP="00843A88">
      <w:pPr>
        <w:spacing w:line="360" w:lineRule="auto"/>
        <w:rPr>
          <w:b/>
          <w:bCs/>
        </w:rPr>
      </w:pPr>
      <w:r w:rsidRPr="00B06197">
        <w:rPr>
          <w:b/>
          <w:bCs/>
        </w:rPr>
        <w:t>GMINA NIEPOŁOMICE</w:t>
      </w:r>
    </w:p>
    <w:p w14:paraId="190913F1" w14:textId="77777777" w:rsidR="00843A88" w:rsidRPr="00B06197" w:rsidRDefault="00FB10B0" w:rsidP="00843A88">
      <w:pPr>
        <w:spacing w:line="360" w:lineRule="auto"/>
      </w:pPr>
      <w:r w:rsidRPr="00B06197">
        <w:t>Pl. Zwycięstwa</w:t>
      </w:r>
      <w:r w:rsidR="00843A88" w:rsidRPr="00B06197">
        <w:t xml:space="preserve"> </w:t>
      </w:r>
      <w:r w:rsidRPr="00B06197">
        <w:t>13</w:t>
      </w:r>
    </w:p>
    <w:p w14:paraId="0C4ED09C" w14:textId="77777777" w:rsidR="00843A88" w:rsidRPr="00B06197" w:rsidRDefault="00FB10B0" w:rsidP="00843A88">
      <w:r w:rsidRPr="00B06197">
        <w:t>32-005</w:t>
      </w:r>
      <w:r w:rsidR="00843A88" w:rsidRPr="00B06197">
        <w:t xml:space="preserve"> </w:t>
      </w:r>
      <w:r w:rsidRPr="00B06197">
        <w:t>Niepołomice</w:t>
      </w:r>
    </w:p>
    <w:p w14:paraId="5B6359CE" w14:textId="5885619C" w:rsidR="00843A88" w:rsidRPr="00B06197" w:rsidRDefault="00B06197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B06197">
        <w:rPr>
          <w:bCs/>
        </w:rPr>
        <w:t>ZP.271.31.2024</w:t>
      </w:r>
      <w:r>
        <w:rPr>
          <w:bCs/>
        </w:rPr>
        <w:t>.5</w:t>
      </w:r>
    </w:p>
    <w:p w14:paraId="0D790AAE" w14:textId="77777777" w:rsidR="00843A88" w:rsidRPr="00B0619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06197">
        <w:rPr>
          <w:b/>
        </w:rPr>
        <w:t>WYKONAWCY</w:t>
      </w:r>
    </w:p>
    <w:p w14:paraId="779B7CB1" w14:textId="77777777" w:rsidR="00843A88" w:rsidRPr="00B0619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06197">
        <w:t>ubiegający się o zamówienie</w:t>
      </w:r>
    </w:p>
    <w:p w14:paraId="230B7715" w14:textId="77777777" w:rsidR="004E4B64" w:rsidRPr="00B0619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06197">
        <w:rPr>
          <w:rFonts w:eastAsia="Calibri"/>
          <w:lang w:eastAsia="en-US"/>
        </w:rPr>
        <w:t xml:space="preserve">Dotyczy: </w:t>
      </w:r>
      <w:r w:rsidRPr="00B06197">
        <w:t>postępowania o udzielenie zamówienia publicznego</w:t>
      </w:r>
      <w:r w:rsidRPr="00B0619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06197" w14:paraId="135A9FCD" w14:textId="77777777" w:rsidTr="00FD4AEC">
        <w:tc>
          <w:tcPr>
            <w:tcW w:w="2269" w:type="dxa"/>
            <w:shd w:val="clear" w:color="auto" w:fill="auto"/>
          </w:tcPr>
          <w:p w14:paraId="09E41FF2" w14:textId="77777777" w:rsidR="004E4B64" w:rsidRPr="00B0619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0619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AA4D0D" w14:textId="4DC52E77" w:rsidR="004E4B64" w:rsidRPr="00B06197" w:rsidRDefault="00FB10B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6197">
              <w:rPr>
                <w:bCs/>
              </w:rPr>
              <w:t>Dostosowanie stadionu MKS "Puszcza" Niepołomice do wymogów rozgrywek ekstraklasowych.</w:t>
            </w:r>
          </w:p>
        </w:tc>
      </w:tr>
      <w:tr w:rsidR="00FB10B0" w:rsidRPr="00B06197" w14:paraId="38BDB138" w14:textId="77777777" w:rsidTr="00007664">
        <w:tc>
          <w:tcPr>
            <w:tcW w:w="2269" w:type="dxa"/>
            <w:shd w:val="clear" w:color="auto" w:fill="auto"/>
          </w:tcPr>
          <w:p w14:paraId="16B1382B" w14:textId="77777777" w:rsidR="00FB10B0" w:rsidRPr="00B06197" w:rsidRDefault="00FB10B0" w:rsidP="000076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0619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C4820B" w14:textId="77777777" w:rsidR="00FB10B0" w:rsidRPr="00B06197" w:rsidRDefault="00FB10B0" w:rsidP="000076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6197">
              <w:rPr>
                <w:bCs/>
              </w:rPr>
              <w:t>ZP.271.31.2024</w:t>
            </w:r>
          </w:p>
        </w:tc>
      </w:tr>
    </w:tbl>
    <w:p w14:paraId="60448749" w14:textId="77777777" w:rsidR="004E4B64" w:rsidRPr="00B0619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06197" w14:paraId="632B0576" w14:textId="77777777" w:rsidTr="00C46732">
        <w:tc>
          <w:tcPr>
            <w:tcW w:w="9330" w:type="dxa"/>
            <w:shd w:val="clear" w:color="auto" w:fill="F2F2F2"/>
            <w:hideMark/>
          </w:tcPr>
          <w:p w14:paraId="4006E279" w14:textId="77777777" w:rsidR="00843A88" w:rsidRPr="00B0619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0619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47D60FA" w14:textId="4FA01ADD" w:rsidR="0012774F" w:rsidRPr="00B06197" w:rsidRDefault="00520165" w:rsidP="004E4B64">
      <w:pPr>
        <w:spacing w:before="600" w:after="240" w:line="360" w:lineRule="auto"/>
        <w:jc w:val="both"/>
      </w:pPr>
      <w:r w:rsidRPr="00B06197">
        <w:t xml:space="preserve">Zamawiający, </w:t>
      </w:r>
      <w:r w:rsidR="00FB10B0" w:rsidRPr="00B06197">
        <w:rPr>
          <w:b/>
        </w:rPr>
        <w:t>GMINA NIEPOŁOMICE</w:t>
      </w:r>
      <w:r w:rsidRPr="00B06197">
        <w:t xml:space="preserve">, działając na podstawie art. </w:t>
      </w:r>
      <w:r w:rsidR="00E74BC3" w:rsidRPr="00B06197">
        <w:t>284</w:t>
      </w:r>
      <w:r w:rsidRPr="00B06197">
        <w:t xml:space="preserve"> ust. </w:t>
      </w:r>
      <w:r w:rsidR="0029606A" w:rsidRPr="00B06197">
        <w:t>6</w:t>
      </w:r>
      <w:r w:rsidRPr="00B06197">
        <w:t xml:space="preserve"> ustawy z dnia </w:t>
      </w:r>
      <w:r w:rsidR="0029606A" w:rsidRPr="00B06197">
        <w:t>11</w:t>
      </w:r>
      <w:r w:rsidRPr="00B06197">
        <w:t xml:space="preserve"> </w:t>
      </w:r>
      <w:r w:rsidR="0029606A" w:rsidRPr="00B06197">
        <w:t xml:space="preserve">września </w:t>
      </w:r>
      <w:r w:rsidRPr="00B06197">
        <w:t>20</w:t>
      </w:r>
      <w:r w:rsidR="0029606A" w:rsidRPr="00B06197">
        <w:t>19</w:t>
      </w:r>
      <w:r w:rsidRPr="00B06197">
        <w:t xml:space="preserve"> r</w:t>
      </w:r>
      <w:r w:rsidR="0029606A" w:rsidRPr="00B06197">
        <w:t>.</w:t>
      </w:r>
      <w:r w:rsidRPr="00B06197">
        <w:t xml:space="preserve"> Prawo </w:t>
      </w:r>
      <w:r w:rsidR="0029606A" w:rsidRPr="00B06197">
        <w:t>z</w:t>
      </w:r>
      <w:r w:rsidRPr="00B06197">
        <w:t xml:space="preserve">amówień </w:t>
      </w:r>
      <w:r w:rsidR="0029606A" w:rsidRPr="00B06197">
        <w:t>p</w:t>
      </w:r>
      <w:r w:rsidRPr="00B06197">
        <w:t xml:space="preserve">ublicznych </w:t>
      </w:r>
      <w:r w:rsidR="00FB10B0" w:rsidRPr="00B06197">
        <w:t>(</w:t>
      </w:r>
      <w:proofErr w:type="spellStart"/>
      <w:r w:rsidR="00FB10B0" w:rsidRPr="00B06197">
        <w:t>t.j</w:t>
      </w:r>
      <w:proofErr w:type="spellEnd"/>
      <w:r w:rsidR="00FB10B0" w:rsidRPr="00B06197">
        <w:t>. Dz. U. z 202</w:t>
      </w:r>
      <w:r w:rsidR="00B06197">
        <w:t>4</w:t>
      </w:r>
      <w:r w:rsidR="00FB10B0" w:rsidRPr="00B06197">
        <w:t>r. poz. 1</w:t>
      </w:r>
      <w:r w:rsidR="00B06197">
        <w:t>320</w:t>
      </w:r>
      <w:r w:rsidR="00FB10B0" w:rsidRPr="00B06197">
        <w:t>)</w:t>
      </w:r>
      <w:r w:rsidR="00BE7BFD" w:rsidRPr="00B06197">
        <w:t xml:space="preserve">, </w:t>
      </w:r>
      <w:r w:rsidR="00E74BC3" w:rsidRPr="00B06197">
        <w:t>udostępnia</w:t>
      </w:r>
      <w:r w:rsidR="00BE7BFD" w:rsidRPr="00B06197">
        <w:t xml:space="preserve"> poniżej treść zapytań do S</w:t>
      </w:r>
      <w:r w:rsidR="0012774F" w:rsidRPr="00B06197">
        <w:t>pecyfikacji Warunków Zamówienia (</w:t>
      </w:r>
      <w:r w:rsidR="0012774F" w:rsidRPr="00B06197">
        <w:rPr>
          <w:lang w:eastAsia="ar-SA"/>
        </w:rPr>
        <w:t>zwanej dalej</w:t>
      </w:r>
      <w:r w:rsidR="0012774F" w:rsidRPr="00B06197">
        <w:rPr>
          <w:b/>
          <w:lang w:eastAsia="ar-SA"/>
        </w:rPr>
        <w:t xml:space="preserve"> </w:t>
      </w:r>
      <w:r w:rsidR="0012774F" w:rsidRPr="00B06197">
        <w:rPr>
          <w:bCs/>
          <w:lang w:eastAsia="ar-SA"/>
        </w:rPr>
        <w:t>”SWZ”)</w:t>
      </w:r>
      <w:r w:rsidR="00E74BC3" w:rsidRPr="00B06197">
        <w:rPr>
          <w:bCs/>
          <w:lang w:eastAsia="ar-SA"/>
        </w:rPr>
        <w:t xml:space="preserve"> </w:t>
      </w:r>
      <w:r w:rsidR="00E74BC3" w:rsidRPr="00B06197">
        <w:t>wraz z wyjaśnieniami</w:t>
      </w:r>
      <w:r w:rsidR="0012774F" w:rsidRPr="00B0619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10B0" w:rsidRPr="00B06197" w14:paraId="700E477E" w14:textId="77777777" w:rsidTr="00007664">
        <w:tc>
          <w:tcPr>
            <w:tcW w:w="9356" w:type="dxa"/>
            <w:shd w:val="clear" w:color="auto" w:fill="auto"/>
          </w:tcPr>
          <w:p w14:paraId="58FE19E1" w14:textId="610BCD9E" w:rsidR="00FB10B0" w:rsidRPr="00B06197" w:rsidRDefault="00FB10B0" w:rsidP="00007664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06197">
              <w:rPr>
                <w:b/>
                <w:bCs/>
              </w:rPr>
              <w:t xml:space="preserve">Pytanie </w:t>
            </w:r>
          </w:p>
          <w:p w14:paraId="2733BC62" w14:textId="77777777" w:rsidR="00FB10B0" w:rsidRPr="00B06197" w:rsidRDefault="00FB10B0" w:rsidP="00007664">
            <w:pPr>
              <w:spacing w:after="120" w:line="360" w:lineRule="auto"/>
              <w:ind w:left="30" w:right="-72"/>
              <w:jc w:val="both"/>
            </w:pPr>
            <w:r w:rsidRPr="00B06197">
              <w:t>Proszę o informację czy balustrady mają zostać wykonane ze stali czarnej czy nierdzewnej.</w:t>
            </w:r>
          </w:p>
          <w:p w14:paraId="06CEC7CF" w14:textId="77777777" w:rsidR="00FB10B0" w:rsidRDefault="00FB10B0" w:rsidP="0000766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06197">
              <w:rPr>
                <w:b/>
                <w:bCs/>
              </w:rPr>
              <w:t>Stanowisko (wyjaśnienie) Zamawiającego:</w:t>
            </w:r>
          </w:p>
          <w:p w14:paraId="2D6F0A99" w14:textId="4D2F22D8" w:rsidR="0054140E" w:rsidRPr="0054140E" w:rsidRDefault="0054140E" w:rsidP="0054140E">
            <w:pPr>
              <w:spacing w:after="40" w:line="360" w:lineRule="auto"/>
              <w:ind w:left="30" w:right="-72"/>
              <w:jc w:val="both"/>
            </w:pPr>
            <w:r w:rsidRPr="0054140E">
              <w:t>Konstrukcja balustrady tj. słupki i poręcze należy wykonać ze stali czarnej zabezpieczonej antykorozyjnie w sposób ten sam co pozostałe elementy stalowe tj. poprzez powłoki malarskiej  o  trwałości  co  najmniej  15  lat  w środowisku  C4. Przestrzeń wypełniającą słupki i poręcze należy wykonać z siatki zabezpieczającej ze stali nierdzewnej.</w:t>
            </w:r>
          </w:p>
          <w:p w14:paraId="17F6683A" w14:textId="77777777" w:rsidR="0054140E" w:rsidRPr="0054140E" w:rsidRDefault="0054140E" w:rsidP="0054140E">
            <w:pPr>
              <w:spacing w:after="40" w:line="276" w:lineRule="auto"/>
              <w:ind w:left="30" w:right="-72"/>
            </w:pPr>
          </w:p>
          <w:p w14:paraId="0AE24715" w14:textId="77777777" w:rsidR="0054140E" w:rsidRPr="00B06197" w:rsidRDefault="0054140E" w:rsidP="00007664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5D3F943" w14:textId="6722E4DD" w:rsidR="00FB10B0" w:rsidRPr="00B06197" w:rsidRDefault="00FB10B0" w:rsidP="00007664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ED9A9E7" w14:textId="77777777" w:rsidR="00BE7BFD" w:rsidRDefault="00BE7BFD" w:rsidP="00520165">
      <w:pPr>
        <w:jc w:val="both"/>
      </w:pPr>
    </w:p>
    <w:p w14:paraId="2E49DAEE" w14:textId="77777777" w:rsidR="00B06197" w:rsidRPr="00B06197" w:rsidRDefault="00B06197" w:rsidP="00520165">
      <w:pPr>
        <w:jc w:val="both"/>
      </w:pPr>
    </w:p>
    <w:sectPr w:rsidR="00B06197" w:rsidRPr="00B0619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0974B" w14:textId="77777777" w:rsidR="008708DB" w:rsidRDefault="008708DB">
      <w:r>
        <w:separator/>
      </w:r>
    </w:p>
  </w:endnote>
  <w:endnote w:type="continuationSeparator" w:id="0">
    <w:p w14:paraId="7365D1B1" w14:textId="77777777" w:rsidR="008708DB" w:rsidRDefault="0087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A4B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B3D7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1764A" w14:textId="4C33821A" w:rsidR="006D4AB3" w:rsidRPr="00B06197" w:rsidRDefault="006D4AB3" w:rsidP="00B061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1C6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7476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FE3F28" w14:textId="77777777" w:rsidR="006D4AB3" w:rsidRDefault="006D4AB3">
    <w:pPr>
      <w:pStyle w:val="Stopka"/>
      <w:tabs>
        <w:tab w:val="clear" w:pos="4536"/>
        <w:tab w:val="left" w:pos="6237"/>
      </w:tabs>
    </w:pPr>
  </w:p>
  <w:p w14:paraId="66C9D3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6D321" w14:textId="77777777" w:rsidR="008708DB" w:rsidRDefault="008708DB">
      <w:r>
        <w:separator/>
      </w:r>
    </w:p>
  </w:footnote>
  <w:footnote w:type="continuationSeparator" w:id="0">
    <w:p w14:paraId="7DB9BE30" w14:textId="77777777" w:rsidR="008708DB" w:rsidRDefault="00870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B5422" w14:textId="77777777" w:rsidR="00FB10B0" w:rsidRDefault="00FB1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4AC7" w14:textId="77777777" w:rsidR="00FB10B0" w:rsidRDefault="00FB10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26504" w14:textId="77777777" w:rsidR="00FB10B0" w:rsidRDefault="00FB10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6727905">
    <w:abstractNumId w:val="3"/>
  </w:num>
  <w:num w:numId="2" w16cid:durableId="1478571726">
    <w:abstractNumId w:val="6"/>
  </w:num>
  <w:num w:numId="3" w16cid:durableId="798260494">
    <w:abstractNumId w:val="2"/>
  </w:num>
  <w:num w:numId="4" w16cid:durableId="1184326548">
    <w:abstractNumId w:val="5"/>
  </w:num>
  <w:num w:numId="5" w16cid:durableId="2120099167">
    <w:abstractNumId w:val="0"/>
  </w:num>
  <w:num w:numId="6" w16cid:durableId="1730574827">
    <w:abstractNumId w:val="1"/>
  </w:num>
  <w:num w:numId="7" w16cid:durableId="2065249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8DB"/>
    <w:rsid w:val="00031374"/>
    <w:rsid w:val="000A1097"/>
    <w:rsid w:val="000E2A8F"/>
    <w:rsid w:val="0012774F"/>
    <w:rsid w:val="00144B7A"/>
    <w:rsid w:val="00180C6E"/>
    <w:rsid w:val="0029606A"/>
    <w:rsid w:val="002C615D"/>
    <w:rsid w:val="00334E4C"/>
    <w:rsid w:val="004848F3"/>
    <w:rsid w:val="004A75F2"/>
    <w:rsid w:val="004E4B64"/>
    <w:rsid w:val="005144A9"/>
    <w:rsid w:val="00520165"/>
    <w:rsid w:val="0054140E"/>
    <w:rsid w:val="005B1B08"/>
    <w:rsid w:val="005D7D4C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8DB"/>
    <w:rsid w:val="00870F9F"/>
    <w:rsid w:val="008804B6"/>
    <w:rsid w:val="00897AB0"/>
    <w:rsid w:val="008A3553"/>
    <w:rsid w:val="00A905AC"/>
    <w:rsid w:val="00B06197"/>
    <w:rsid w:val="00B63EEE"/>
    <w:rsid w:val="00BA6584"/>
    <w:rsid w:val="00BE7BFD"/>
    <w:rsid w:val="00C370F2"/>
    <w:rsid w:val="00C44EEC"/>
    <w:rsid w:val="00C46732"/>
    <w:rsid w:val="00CD0AD2"/>
    <w:rsid w:val="00CD2F0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10B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509AE1"/>
  <w15:chartTrackingRefBased/>
  <w15:docId w15:val="{330F57AC-2884-4E4D-A278-AA2138DBB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2024-09-30T12:40:00Z</cp:lastPrinted>
  <dcterms:created xsi:type="dcterms:W3CDTF">2024-09-30T12:40:00Z</dcterms:created>
  <dcterms:modified xsi:type="dcterms:W3CDTF">2024-09-30T12:40:00Z</dcterms:modified>
</cp:coreProperties>
</file>