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97E3B" w14:textId="77777777" w:rsidR="00843A88" w:rsidRPr="00822810" w:rsidRDefault="0043421C" w:rsidP="00FD4AEC">
      <w:pPr>
        <w:spacing w:after="480"/>
        <w:jc w:val="right"/>
      </w:pPr>
      <w:r w:rsidRPr="00822810">
        <w:t>Niepołomice</w:t>
      </w:r>
      <w:r w:rsidR="00843A88" w:rsidRPr="00822810">
        <w:t xml:space="preserve"> dnia: </w:t>
      </w:r>
      <w:r w:rsidRPr="00822810">
        <w:t>2024-09-30</w:t>
      </w:r>
    </w:p>
    <w:p w14:paraId="013C76E7" w14:textId="77777777" w:rsidR="00843A88" w:rsidRPr="00822810" w:rsidRDefault="0043421C" w:rsidP="00843A88">
      <w:pPr>
        <w:spacing w:line="360" w:lineRule="auto"/>
        <w:rPr>
          <w:b/>
          <w:bCs/>
        </w:rPr>
      </w:pPr>
      <w:r w:rsidRPr="00822810">
        <w:rPr>
          <w:b/>
          <w:bCs/>
        </w:rPr>
        <w:t>GMINA NIEPOŁOMICE</w:t>
      </w:r>
    </w:p>
    <w:p w14:paraId="07AA2AC0" w14:textId="77777777" w:rsidR="00843A88" w:rsidRPr="00822810" w:rsidRDefault="0043421C" w:rsidP="00843A88">
      <w:pPr>
        <w:spacing w:line="360" w:lineRule="auto"/>
      </w:pPr>
      <w:r w:rsidRPr="00822810">
        <w:t>Pl. Zwycięstwa</w:t>
      </w:r>
      <w:r w:rsidR="00843A88" w:rsidRPr="00822810">
        <w:t xml:space="preserve"> </w:t>
      </w:r>
      <w:r w:rsidRPr="00822810">
        <w:t>13</w:t>
      </w:r>
    </w:p>
    <w:p w14:paraId="2636CF62" w14:textId="77777777" w:rsidR="00843A88" w:rsidRPr="00822810" w:rsidRDefault="0043421C" w:rsidP="00843A88">
      <w:r w:rsidRPr="00822810">
        <w:t>32-005</w:t>
      </w:r>
      <w:r w:rsidR="00843A88" w:rsidRPr="00822810">
        <w:t xml:space="preserve"> </w:t>
      </w:r>
      <w:r w:rsidRPr="00822810">
        <w:t>Niepołomice</w:t>
      </w:r>
    </w:p>
    <w:p w14:paraId="7303E026" w14:textId="6734ACFE" w:rsidR="00843A88" w:rsidRPr="00822810" w:rsidRDefault="00822810" w:rsidP="00FD4AEC">
      <w:pPr>
        <w:spacing w:after="480"/>
        <w:jc w:val="both"/>
        <w:rPr>
          <w:bCs/>
        </w:rPr>
      </w:pPr>
      <w:r>
        <w:rPr>
          <w:bCs/>
        </w:rPr>
        <w:t xml:space="preserve">Pismo: </w:t>
      </w:r>
      <w:r w:rsidRPr="00822810">
        <w:rPr>
          <w:bCs/>
        </w:rPr>
        <w:t>ZP.271.31.2024</w:t>
      </w:r>
      <w:r>
        <w:rPr>
          <w:bCs/>
        </w:rPr>
        <w:t>.4</w:t>
      </w:r>
    </w:p>
    <w:p w14:paraId="76BAF87E" w14:textId="77777777" w:rsidR="00843A88" w:rsidRPr="0082281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822810">
        <w:rPr>
          <w:b/>
        </w:rPr>
        <w:t>WYKONAWCY</w:t>
      </w:r>
    </w:p>
    <w:p w14:paraId="7DDBE48B" w14:textId="77777777" w:rsidR="00843A88" w:rsidRPr="0082281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822810">
        <w:t>ubiegający się o zamówienie</w:t>
      </w:r>
    </w:p>
    <w:p w14:paraId="77DBA28D" w14:textId="77777777" w:rsidR="004E4B64" w:rsidRPr="00822810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822810">
        <w:rPr>
          <w:rFonts w:eastAsia="Calibri"/>
          <w:lang w:eastAsia="en-US"/>
        </w:rPr>
        <w:t xml:space="preserve">Dotyczy: </w:t>
      </w:r>
      <w:r w:rsidRPr="00822810">
        <w:t>postępowania o udzielenie zamówienia publicznego</w:t>
      </w:r>
      <w:r w:rsidRPr="0082281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822810" w14:paraId="18A3F83C" w14:textId="77777777" w:rsidTr="00FD4AEC">
        <w:tc>
          <w:tcPr>
            <w:tcW w:w="2269" w:type="dxa"/>
            <w:shd w:val="clear" w:color="auto" w:fill="auto"/>
          </w:tcPr>
          <w:p w14:paraId="3FF7F761" w14:textId="77777777" w:rsidR="004E4B64" w:rsidRPr="0082281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2281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DA1D54" w14:textId="77777777" w:rsidR="004E4B64" w:rsidRPr="00822810" w:rsidRDefault="0043421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22810">
              <w:rPr>
                <w:bCs/>
              </w:rPr>
              <w:t>Dostosowanie stadionu MKS "Puszcza" Niepołomice do wymogów rozgrywek ekstraklasowych.</w:t>
            </w:r>
            <w:r w:rsidR="004E4B64" w:rsidRPr="00822810">
              <w:rPr>
                <w:bCs/>
              </w:rPr>
              <w:t>.</w:t>
            </w:r>
          </w:p>
        </w:tc>
      </w:tr>
      <w:tr w:rsidR="0043421C" w:rsidRPr="00822810" w14:paraId="04B87F57" w14:textId="77777777" w:rsidTr="00491AD0">
        <w:tc>
          <w:tcPr>
            <w:tcW w:w="2269" w:type="dxa"/>
            <w:shd w:val="clear" w:color="auto" w:fill="auto"/>
          </w:tcPr>
          <w:p w14:paraId="6576CBAB" w14:textId="77777777" w:rsidR="0043421C" w:rsidRPr="00822810" w:rsidRDefault="0043421C" w:rsidP="00491A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2281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704FF7" w14:textId="77777777" w:rsidR="0043421C" w:rsidRPr="00822810" w:rsidRDefault="0043421C" w:rsidP="00491A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22810">
              <w:rPr>
                <w:bCs/>
              </w:rPr>
              <w:t>ZP.271.31.2024</w:t>
            </w:r>
          </w:p>
        </w:tc>
      </w:tr>
    </w:tbl>
    <w:p w14:paraId="34F9E075" w14:textId="77777777" w:rsidR="004E4B64" w:rsidRPr="0082281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822810" w14:paraId="28800FD1" w14:textId="77777777" w:rsidTr="00C46732">
        <w:tc>
          <w:tcPr>
            <w:tcW w:w="9330" w:type="dxa"/>
            <w:shd w:val="clear" w:color="auto" w:fill="F2F2F2"/>
            <w:hideMark/>
          </w:tcPr>
          <w:p w14:paraId="7124B6A7" w14:textId="77777777" w:rsidR="00843A88" w:rsidRPr="00822810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822810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53EB952C" w14:textId="3E0AB189" w:rsidR="0012774F" w:rsidRPr="00822810" w:rsidRDefault="00520165" w:rsidP="004E4B64">
      <w:pPr>
        <w:spacing w:before="600" w:after="240" w:line="360" w:lineRule="auto"/>
        <w:jc w:val="both"/>
      </w:pPr>
      <w:r w:rsidRPr="00822810">
        <w:t xml:space="preserve">Zamawiający, </w:t>
      </w:r>
      <w:r w:rsidR="0043421C" w:rsidRPr="00822810">
        <w:rPr>
          <w:b/>
        </w:rPr>
        <w:t>GMINA NIEPOŁOMICE</w:t>
      </w:r>
      <w:r w:rsidRPr="00822810">
        <w:t xml:space="preserve">, działając na podstawie art. </w:t>
      </w:r>
      <w:r w:rsidR="00E74BC3" w:rsidRPr="00822810">
        <w:t>284</w:t>
      </w:r>
      <w:r w:rsidRPr="00822810">
        <w:t xml:space="preserve"> ust. </w:t>
      </w:r>
      <w:r w:rsidR="0029606A" w:rsidRPr="00822810">
        <w:t>6</w:t>
      </w:r>
      <w:r w:rsidRPr="00822810">
        <w:t xml:space="preserve"> ustawy z dnia </w:t>
      </w:r>
      <w:r w:rsidR="0029606A" w:rsidRPr="00822810">
        <w:t>11</w:t>
      </w:r>
      <w:r w:rsidRPr="00822810">
        <w:t xml:space="preserve"> </w:t>
      </w:r>
      <w:r w:rsidR="0029606A" w:rsidRPr="00822810">
        <w:t xml:space="preserve">września </w:t>
      </w:r>
      <w:r w:rsidRPr="00822810">
        <w:t>20</w:t>
      </w:r>
      <w:r w:rsidR="0029606A" w:rsidRPr="00822810">
        <w:t>19</w:t>
      </w:r>
      <w:r w:rsidRPr="00822810">
        <w:t xml:space="preserve"> r</w:t>
      </w:r>
      <w:r w:rsidR="0029606A" w:rsidRPr="00822810">
        <w:t>.</w:t>
      </w:r>
      <w:r w:rsidRPr="00822810">
        <w:t xml:space="preserve"> Prawo </w:t>
      </w:r>
      <w:r w:rsidR="0029606A" w:rsidRPr="00822810">
        <w:t>z</w:t>
      </w:r>
      <w:r w:rsidRPr="00822810">
        <w:t xml:space="preserve">amówień </w:t>
      </w:r>
      <w:r w:rsidR="0029606A" w:rsidRPr="00822810">
        <w:t>p</w:t>
      </w:r>
      <w:r w:rsidRPr="00822810">
        <w:t xml:space="preserve">ublicznych </w:t>
      </w:r>
      <w:r w:rsidR="0043421C" w:rsidRPr="00822810">
        <w:t>(</w:t>
      </w:r>
      <w:proofErr w:type="spellStart"/>
      <w:r w:rsidR="0043421C" w:rsidRPr="00822810">
        <w:t>t.j</w:t>
      </w:r>
      <w:proofErr w:type="spellEnd"/>
      <w:r w:rsidR="0043421C" w:rsidRPr="00822810">
        <w:t>. Dz. U. z 202</w:t>
      </w:r>
      <w:r w:rsidR="00822810">
        <w:t>4</w:t>
      </w:r>
      <w:r w:rsidR="0043421C" w:rsidRPr="00822810">
        <w:t>r. poz. 1</w:t>
      </w:r>
      <w:r w:rsidR="00822810">
        <w:t>320</w:t>
      </w:r>
      <w:r w:rsidR="0043421C" w:rsidRPr="00822810">
        <w:t>)</w:t>
      </w:r>
      <w:r w:rsidR="00BE7BFD" w:rsidRPr="00822810">
        <w:t xml:space="preserve">, </w:t>
      </w:r>
      <w:r w:rsidR="00E74BC3" w:rsidRPr="00822810">
        <w:t>udostępnia</w:t>
      </w:r>
      <w:r w:rsidR="00BE7BFD" w:rsidRPr="00822810">
        <w:t xml:space="preserve"> poniżej treść zapytań do S</w:t>
      </w:r>
      <w:r w:rsidR="0012774F" w:rsidRPr="00822810">
        <w:t>pecyfikacji Warunków Zamówienia (</w:t>
      </w:r>
      <w:r w:rsidR="0012774F" w:rsidRPr="00822810">
        <w:rPr>
          <w:lang w:eastAsia="ar-SA"/>
        </w:rPr>
        <w:t>zwanej dalej</w:t>
      </w:r>
      <w:r w:rsidR="0012774F" w:rsidRPr="00822810">
        <w:rPr>
          <w:b/>
          <w:lang w:eastAsia="ar-SA"/>
        </w:rPr>
        <w:t xml:space="preserve"> </w:t>
      </w:r>
      <w:r w:rsidR="0012774F" w:rsidRPr="00822810">
        <w:rPr>
          <w:bCs/>
          <w:lang w:eastAsia="ar-SA"/>
        </w:rPr>
        <w:t>”SWZ”)</w:t>
      </w:r>
      <w:r w:rsidR="00E74BC3" w:rsidRPr="00822810">
        <w:rPr>
          <w:bCs/>
          <w:lang w:eastAsia="ar-SA"/>
        </w:rPr>
        <w:t xml:space="preserve"> </w:t>
      </w:r>
      <w:r w:rsidR="00E74BC3" w:rsidRPr="00822810">
        <w:t>wraz z wyjaśnieniami</w:t>
      </w:r>
      <w:r w:rsidR="0012774F" w:rsidRPr="0082281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421C" w:rsidRPr="00822810" w14:paraId="112C6C83" w14:textId="77777777" w:rsidTr="00491AD0">
        <w:tc>
          <w:tcPr>
            <w:tcW w:w="9356" w:type="dxa"/>
            <w:shd w:val="clear" w:color="auto" w:fill="auto"/>
          </w:tcPr>
          <w:p w14:paraId="0FC6A76F" w14:textId="402102FC" w:rsidR="0043421C" w:rsidRPr="00822810" w:rsidRDefault="0043421C" w:rsidP="00491AD0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822810">
              <w:rPr>
                <w:b/>
                <w:bCs/>
              </w:rPr>
              <w:t>Pytanie</w:t>
            </w:r>
            <w:r w:rsidR="00822810">
              <w:rPr>
                <w:b/>
                <w:bCs/>
              </w:rPr>
              <w:t>:</w:t>
            </w:r>
          </w:p>
          <w:p w14:paraId="5311F6C2" w14:textId="77777777" w:rsidR="0043421C" w:rsidRPr="00822810" w:rsidRDefault="0043421C" w:rsidP="00491AD0">
            <w:pPr>
              <w:spacing w:after="120" w:line="360" w:lineRule="auto"/>
              <w:ind w:left="30" w:right="-72"/>
              <w:jc w:val="both"/>
            </w:pPr>
            <w:r w:rsidRPr="00822810">
              <w:t>Proszę o podanie wymiarów krat pomostowych.</w:t>
            </w:r>
          </w:p>
          <w:p w14:paraId="73345B79" w14:textId="77777777" w:rsidR="0043421C" w:rsidRDefault="0043421C" w:rsidP="00491AD0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822810">
              <w:rPr>
                <w:b/>
                <w:bCs/>
              </w:rPr>
              <w:t>Stanowisko (wyjaśnienie) Zamawiającego:</w:t>
            </w:r>
          </w:p>
          <w:p w14:paraId="54B2F69D" w14:textId="77777777" w:rsidR="004F72E3" w:rsidRPr="004F72E3" w:rsidRDefault="004F72E3" w:rsidP="004F72E3">
            <w:pPr>
              <w:spacing w:after="40" w:line="276" w:lineRule="auto"/>
              <w:ind w:left="30" w:right="-72"/>
              <w:jc w:val="both"/>
            </w:pPr>
            <w:r w:rsidRPr="004F72E3">
              <w:t xml:space="preserve">W projekcie uwzględniono kraty </w:t>
            </w:r>
            <w:proofErr w:type="spellStart"/>
            <w:r w:rsidRPr="004F72E3">
              <w:t>Wema</w:t>
            </w:r>
            <w:proofErr w:type="spellEnd"/>
            <w:r w:rsidRPr="004F72E3">
              <w:t xml:space="preserve"> z płaskowników o wysokości 30 mm zabezpieczonych antykorozyjnie poprzez </w:t>
            </w:r>
            <w:proofErr w:type="spellStart"/>
            <w:r w:rsidRPr="004F72E3">
              <w:t>ocynk</w:t>
            </w:r>
            <w:proofErr w:type="spellEnd"/>
            <w:r w:rsidRPr="004F72E3">
              <w:t xml:space="preserve"> grubości 50 µm.</w:t>
            </w:r>
          </w:p>
          <w:p w14:paraId="70ABBB6D" w14:textId="77777777" w:rsidR="004F72E3" w:rsidRPr="004F72E3" w:rsidRDefault="004F72E3" w:rsidP="004F72E3">
            <w:pPr>
              <w:spacing w:after="40" w:line="276" w:lineRule="auto"/>
              <w:ind w:left="30" w:right="-72"/>
              <w:jc w:val="both"/>
            </w:pPr>
            <w:r w:rsidRPr="004F72E3">
              <w:t>Powierzchnie kraty WEMA dla biegów i podestów zestawiono w przedmiarze. </w:t>
            </w:r>
          </w:p>
          <w:p w14:paraId="07422F00" w14:textId="77777777" w:rsidR="004F72E3" w:rsidRPr="004F72E3" w:rsidRDefault="004F72E3" w:rsidP="004F72E3">
            <w:pPr>
              <w:spacing w:after="40" w:line="276" w:lineRule="auto"/>
              <w:ind w:left="30" w:right="-72"/>
              <w:jc w:val="both"/>
            </w:pPr>
            <w:r w:rsidRPr="004F72E3">
              <w:t>W projekcie technicznym i warsztatowym wykonawca powinien doprecyzować wymiary poszczególnych krat WEMA. </w:t>
            </w:r>
          </w:p>
          <w:p w14:paraId="1111C3C8" w14:textId="1667DA34" w:rsidR="004F72E3" w:rsidRPr="004F72E3" w:rsidRDefault="004F72E3" w:rsidP="004F72E3">
            <w:pPr>
              <w:spacing w:after="40" w:line="276" w:lineRule="auto"/>
              <w:ind w:left="30" w:right="-72"/>
              <w:jc w:val="both"/>
            </w:pPr>
            <w:r>
              <w:t>Zamawiający</w:t>
            </w:r>
            <w:r w:rsidRPr="004F72E3">
              <w:t xml:space="preserve"> dopuszcza inne rozwiązanie konstrukcji pomostu i schodów, które spełnia wymagania nośności - dotyczy schodów i podestów oraz dodatkowo pełnej płaskiej, szczelnej powierzchni - dotyczy podestów.</w:t>
            </w:r>
          </w:p>
          <w:p w14:paraId="464FB687" w14:textId="77777777" w:rsidR="004F72E3" w:rsidRPr="00822810" w:rsidRDefault="004F72E3" w:rsidP="00491AD0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31D6273C" w14:textId="77777777" w:rsidR="0043421C" w:rsidRDefault="0043421C" w:rsidP="00491AD0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  <w:p w14:paraId="02787537" w14:textId="77777777" w:rsidR="00822810" w:rsidRDefault="00822810" w:rsidP="00491AD0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  <w:p w14:paraId="3AA6197C" w14:textId="0F8367EE" w:rsidR="00822810" w:rsidRPr="00822810" w:rsidRDefault="00822810" w:rsidP="00491AD0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704B957C" w14:textId="77777777" w:rsidR="00BE7BFD" w:rsidRPr="00822810" w:rsidRDefault="00BE7BFD" w:rsidP="00520165">
      <w:pPr>
        <w:jc w:val="both"/>
      </w:pPr>
    </w:p>
    <w:sectPr w:rsidR="00BE7BFD" w:rsidRPr="00822810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FD7F22" w14:textId="77777777" w:rsidR="00906546" w:rsidRDefault="00906546">
      <w:r>
        <w:separator/>
      </w:r>
    </w:p>
  </w:endnote>
  <w:endnote w:type="continuationSeparator" w:id="0">
    <w:p w14:paraId="19E8CC9A" w14:textId="77777777" w:rsidR="00906546" w:rsidRDefault="00906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012A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B8CB8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C96BA" w14:textId="64844D95" w:rsidR="006D4AB3" w:rsidRPr="00FF165E" w:rsidRDefault="006D4AB3" w:rsidP="00FF16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DE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765C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D39DFC" w14:textId="77777777" w:rsidR="006D4AB3" w:rsidRDefault="006D4AB3">
    <w:pPr>
      <w:pStyle w:val="Stopka"/>
      <w:tabs>
        <w:tab w:val="clear" w:pos="4536"/>
        <w:tab w:val="left" w:pos="6237"/>
      </w:tabs>
    </w:pPr>
  </w:p>
  <w:p w14:paraId="4E60A12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D51636" w14:textId="77777777" w:rsidR="00906546" w:rsidRDefault="00906546">
      <w:r>
        <w:separator/>
      </w:r>
    </w:p>
  </w:footnote>
  <w:footnote w:type="continuationSeparator" w:id="0">
    <w:p w14:paraId="427EA579" w14:textId="77777777" w:rsidR="00906546" w:rsidRDefault="00906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A4C66" w14:textId="77777777" w:rsidR="0043421C" w:rsidRDefault="004342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AEEC2" w14:textId="77777777" w:rsidR="0043421C" w:rsidRDefault="004342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67B33" w14:textId="77777777" w:rsidR="0043421C" w:rsidRDefault="004342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08572568">
    <w:abstractNumId w:val="3"/>
  </w:num>
  <w:num w:numId="2" w16cid:durableId="638145312">
    <w:abstractNumId w:val="6"/>
  </w:num>
  <w:num w:numId="3" w16cid:durableId="1211578998">
    <w:abstractNumId w:val="2"/>
  </w:num>
  <w:num w:numId="4" w16cid:durableId="1952782472">
    <w:abstractNumId w:val="5"/>
  </w:num>
  <w:num w:numId="5" w16cid:durableId="1643384646">
    <w:abstractNumId w:val="0"/>
  </w:num>
  <w:num w:numId="6" w16cid:durableId="810096002">
    <w:abstractNumId w:val="1"/>
  </w:num>
  <w:num w:numId="7" w16cid:durableId="13250864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6546"/>
    <w:rsid w:val="00031374"/>
    <w:rsid w:val="00061742"/>
    <w:rsid w:val="000A1097"/>
    <w:rsid w:val="000E2A8F"/>
    <w:rsid w:val="0012774F"/>
    <w:rsid w:val="00144B7A"/>
    <w:rsid w:val="0016643B"/>
    <w:rsid w:val="00180C6E"/>
    <w:rsid w:val="0029606A"/>
    <w:rsid w:val="002E2048"/>
    <w:rsid w:val="0043421C"/>
    <w:rsid w:val="004848F3"/>
    <w:rsid w:val="004A75F2"/>
    <w:rsid w:val="004E4B64"/>
    <w:rsid w:val="004F72E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2810"/>
    <w:rsid w:val="00843A88"/>
    <w:rsid w:val="00864A4B"/>
    <w:rsid w:val="00870F9F"/>
    <w:rsid w:val="008804B6"/>
    <w:rsid w:val="00897AB0"/>
    <w:rsid w:val="008A3553"/>
    <w:rsid w:val="00906546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1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A0D119"/>
  <w15:chartTrackingRefBased/>
  <w15:docId w15:val="{83615E4B-6F9B-4647-8309-9E7E4545A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2024-09-30T12:21:00Z</cp:lastPrinted>
  <dcterms:created xsi:type="dcterms:W3CDTF">2024-09-30T12:21:00Z</dcterms:created>
  <dcterms:modified xsi:type="dcterms:W3CDTF">2024-09-30T12:21:00Z</dcterms:modified>
</cp:coreProperties>
</file>