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CC6B1" w14:textId="77777777" w:rsidR="00821C80" w:rsidRPr="00AB3B87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AB3B87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1E4FD9" w:rsidRPr="00AB3B87">
        <w:rPr>
          <w:rFonts w:ascii="Arial Narrow" w:hAnsi="Arial Narrow" w:cs="Arial"/>
          <w:b w:val="0"/>
          <w:bCs/>
          <w:sz w:val="24"/>
        </w:rPr>
        <w:t>6</w:t>
      </w:r>
      <w:r w:rsidR="00F83B51" w:rsidRPr="00AB3B87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AB3B87" w14:paraId="276C538D" w14:textId="77777777" w:rsidTr="00CA5E56">
        <w:tc>
          <w:tcPr>
            <w:tcW w:w="2800" w:type="dxa"/>
            <w:shd w:val="clear" w:color="auto" w:fill="auto"/>
          </w:tcPr>
          <w:p w14:paraId="611F30FE" w14:textId="77777777" w:rsidR="007524A3" w:rsidRPr="00AB3B87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B3B87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AB3B87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04A75F10" w14:textId="77777777" w:rsidR="007524A3" w:rsidRPr="00AB3B87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3F693AC" w14:textId="77777777" w:rsidR="007524A3" w:rsidRPr="00AB3B87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AB3B87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58C036D" w14:textId="77777777" w:rsidR="007524A3" w:rsidRPr="00AB3B87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AB3B87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AB3B87">
              <w:rPr>
                <w:rFonts w:ascii="Arial Narrow" w:hAnsi="Arial Narrow"/>
              </w:rPr>
              <w:t xml:space="preserve"> </w:t>
            </w:r>
            <w:r w:rsidRPr="00AB3B87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B3B87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AB3B87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AB3B87" w14:paraId="31CD9F9E" w14:textId="77777777" w:rsidTr="00CA5E56">
        <w:tc>
          <w:tcPr>
            <w:tcW w:w="2800" w:type="dxa"/>
            <w:shd w:val="clear" w:color="auto" w:fill="auto"/>
          </w:tcPr>
          <w:p w14:paraId="01CE11BB" w14:textId="77777777" w:rsidR="007524A3" w:rsidRPr="00AB3B87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B3B87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98AEDAD" w14:textId="77777777" w:rsidR="00CA5E56" w:rsidRPr="00AB3B87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41CCEF46" w14:textId="77777777" w:rsidR="00CA5E56" w:rsidRPr="00AB3B87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AB3B87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E0430B6" w14:textId="77777777" w:rsidR="007524A3" w:rsidRPr="00AB3B87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AB3B87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AB3B87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AB3B87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387140A6" w14:textId="77777777" w:rsidR="007524A3" w:rsidRPr="00AB3B87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AB3B87" w14:paraId="3BE4EDC4" w14:textId="77777777" w:rsidTr="00CA5E56">
        <w:tc>
          <w:tcPr>
            <w:tcW w:w="14034" w:type="dxa"/>
            <w:shd w:val="clear" w:color="auto" w:fill="F2F2F2"/>
          </w:tcPr>
          <w:p w14:paraId="6BC9E862" w14:textId="77777777" w:rsidR="00CA5E56" w:rsidRPr="00AB3B87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B3B87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58823CE9" w14:textId="77777777" w:rsidR="00CA5E56" w:rsidRPr="00AB3B87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B3B87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AB3B87" w14:paraId="61D214A2" w14:textId="77777777" w:rsidTr="00CA5E56">
        <w:tc>
          <w:tcPr>
            <w:tcW w:w="2268" w:type="dxa"/>
            <w:shd w:val="clear" w:color="auto" w:fill="auto"/>
          </w:tcPr>
          <w:p w14:paraId="1767A624" w14:textId="77777777" w:rsidR="00CA5E56" w:rsidRPr="00AB3B87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B3B8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7E5D7157" w14:textId="6AE94D49" w:rsidR="00CA5E56" w:rsidRPr="00AB3B87" w:rsidRDefault="008F478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F4786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sterylizatorów, myjni, automatów myjąco-dezynfekujących, szaf endoskopowych oraz stacji uzdatniania wody</w:t>
            </w:r>
            <w:r w:rsidR="00CA5E56" w:rsidRPr="00AB3B8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E4FD9" w:rsidRPr="00AB3B87" w14:paraId="5E9E238B" w14:textId="77777777" w:rsidTr="004A162D">
        <w:tc>
          <w:tcPr>
            <w:tcW w:w="2268" w:type="dxa"/>
            <w:shd w:val="clear" w:color="auto" w:fill="auto"/>
          </w:tcPr>
          <w:p w14:paraId="536E78C5" w14:textId="77777777" w:rsidR="001E4FD9" w:rsidRPr="00AB3B87" w:rsidRDefault="001E4FD9" w:rsidP="004A16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B3B8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501C0950" w14:textId="77777777" w:rsidR="001E4FD9" w:rsidRPr="00AB3B87" w:rsidRDefault="001E4FD9" w:rsidP="004A16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B3B87">
              <w:rPr>
                <w:rFonts w:ascii="Arial Narrow" w:hAnsi="Arial Narrow" w:cs="Arial"/>
                <w:bCs/>
                <w:sz w:val="24"/>
                <w:szCs w:val="24"/>
              </w:rPr>
              <w:t>124/2024</w:t>
            </w:r>
          </w:p>
        </w:tc>
      </w:tr>
    </w:tbl>
    <w:p w14:paraId="73C67165" w14:textId="77777777" w:rsidR="0060654D" w:rsidRPr="00AB3B87" w:rsidRDefault="001E4FD9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B3B87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AB3B87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AB3B87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AB3B87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AB3B87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AB3B87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AB3B87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AB3B87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AB3B87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AB3B87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AB3B87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AB3B87" w14:paraId="48E47DE1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EF93118" w14:textId="77777777" w:rsidR="00173417" w:rsidRPr="00AB3B87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3B87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8DD33DE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3B87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391BB6CC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3B87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7408034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3B87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008351C4" w14:textId="77777777" w:rsidR="00173417" w:rsidRPr="00AB3B87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B3B87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AB3B87" w14:paraId="7AACA26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0BE0AFE" w14:textId="77777777" w:rsidR="00173417" w:rsidRPr="00AB3B8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5B86095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5D5DF158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7800B1AB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4DACD678" w14:textId="77777777" w:rsidR="00173417" w:rsidRPr="00AB3B8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AB3B87" w14:paraId="209A6BB8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BDFC121" w14:textId="77777777" w:rsidR="00173417" w:rsidRPr="00AB3B8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200FC4F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5ADC3D10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4E1F6AE6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654DC76" w14:textId="77777777" w:rsidR="00173417" w:rsidRPr="00AB3B8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AB3B87" w14:paraId="060A6B64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F2324F1" w14:textId="77777777" w:rsidR="00173417" w:rsidRPr="00AB3B8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24D2D1B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45C852CE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11D7530" w14:textId="77777777" w:rsidR="00173417" w:rsidRPr="00AB3B8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52258FCC" w14:textId="77777777" w:rsidR="00173417" w:rsidRPr="00AB3B8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58C68C7B" w14:textId="77777777" w:rsidR="00121B8A" w:rsidRPr="00AB3B87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AB3B87" w14:paraId="366585D7" w14:textId="77777777" w:rsidTr="009160CE">
        <w:tc>
          <w:tcPr>
            <w:tcW w:w="6237" w:type="dxa"/>
            <w:shd w:val="clear" w:color="auto" w:fill="auto"/>
          </w:tcPr>
          <w:p w14:paraId="54082A84" w14:textId="77777777" w:rsidR="00121B8A" w:rsidRPr="00AB3B87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5853F001" w14:textId="77777777" w:rsidR="00121B8A" w:rsidRPr="00AB3B87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AB3B8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AB3B8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AB3B8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272B3F57" w14:textId="77777777" w:rsidR="00121B8A" w:rsidRPr="00AB3B87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B3B87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AB3B87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4129B270" w14:textId="77777777" w:rsidR="00121B8A" w:rsidRPr="00AB3B87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77AF579D" w14:textId="77777777" w:rsidR="00121B8A" w:rsidRPr="00AB3B87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AB3B8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AB3B8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AB3B8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1CC11594" w14:textId="77777777" w:rsidR="00121B8A" w:rsidRPr="00AB3B87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B3B87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1E4FD9" w:rsidRPr="00AB3B87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AB3B87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FCC4FFC" w14:textId="77777777" w:rsidR="00821C80" w:rsidRPr="00AB3B8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AB3B8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06422B" w14:textId="77777777" w:rsidR="00AE5C12" w:rsidRDefault="00AE5C12">
      <w:r>
        <w:separator/>
      </w:r>
    </w:p>
  </w:endnote>
  <w:endnote w:type="continuationSeparator" w:id="0">
    <w:p w14:paraId="4C78D3EC" w14:textId="77777777" w:rsidR="00AE5C12" w:rsidRDefault="00AE5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A3C62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4B537E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74E70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C90989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EC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5F619E" w14:textId="77777777" w:rsidR="00821C80" w:rsidRDefault="00821C80">
    <w:pPr>
      <w:pStyle w:val="Stopka"/>
      <w:tabs>
        <w:tab w:val="clear" w:pos="4536"/>
      </w:tabs>
      <w:jc w:val="center"/>
    </w:pPr>
  </w:p>
  <w:p w14:paraId="1030CA63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2409F" w14:textId="77777777" w:rsidR="00AE5C12" w:rsidRDefault="00AE5C12">
      <w:r>
        <w:separator/>
      </w:r>
    </w:p>
  </w:footnote>
  <w:footnote w:type="continuationSeparator" w:id="0">
    <w:p w14:paraId="0A9205CE" w14:textId="77777777" w:rsidR="00AE5C12" w:rsidRDefault="00AE5C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46535" w14:textId="77777777" w:rsidR="001E4FD9" w:rsidRDefault="001E4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A1506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1E4FD9">
      <w:rPr>
        <w:rFonts w:ascii="Arial" w:hAnsi="Arial" w:cs="Arial"/>
      </w:rPr>
      <w:t>124/2024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43F0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C12"/>
    <w:rsid w:val="00057827"/>
    <w:rsid w:val="001174D3"/>
    <w:rsid w:val="00121B8A"/>
    <w:rsid w:val="00150D7E"/>
    <w:rsid w:val="00167DCC"/>
    <w:rsid w:val="00173417"/>
    <w:rsid w:val="001E4FD9"/>
    <w:rsid w:val="00386679"/>
    <w:rsid w:val="004E070D"/>
    <w:rsid w:val="0060654D"/>
    <w:rsid w:val="00691359"/>
    <w:rsid w:val="007064BA"/>
    <w:rsid w:val="007524A3"/>
    <w:rsid w:val="00771188"/>
    <w:rsid w:val="00821C80"/>
    <w:rsid w:val="00861259"/>
    <w:rsid w:val="00874A11"/>
    <w:rsid w:val="008F4786"/>
    <w:rsid w:val="009160CE"/>
    <w:rsid w:val="00936CFB"/>
    <w:rsid w:val="00980415"/>
    <w:rsid w:val="009C437A"/>
    <w:rsid w:val="00A01ABF"/>
    <w:rsid w:val="00AA594F"/>
    <w:rsid w:val="00AB3B87"/>
    <w:rsid w:val="00AE3F9F"/>
    <w:rsid w:val="00AE5C12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  <w:rsid w:val="00FE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BE0BE7"/>
  <w15:chartTrackingRefBased/>
  <w15:docId w15:val="{764DD5B2-D645-493F-B5B8-54762FD7A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2024-09-30T10:56:00Z</cp:lastPrinted>
  <dcterms:created xsi:type="dcterms:W3CDTF">2024-09-30T10:56:00Z</dcterms:created>
  <dcterms:modified xsi:type="dcterms:W3CDTF">2024-09-30T10:56:00Z</dcterms:modified>
</cp:coreProperties>
</file>