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79C74F7" w14:textId="77777777" w:rsidR="00025386" w:rsidRPr="003634B7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r w:rsidRPr="003634B7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4A72AC" w:rsidRPr="003634B7">
        <w:rPr>
          <w:rFonts w:ascii="Arial Narrow" w:hAnsi="Arial Narrow" w:cs="Arial"/>
          <w:bCs/>
          <w:i w:val="0"/>
          <w:szCs w:val="24"/>
        </w:rPr>
        <w:t>3</w:t>
      </w:r>
      <w:r w:rsidR="007666D6" w:rsidRPr="003634B7">
        <w:rPr>
          <w:rFonts w:ascii="Arial Narrow" w:hAnsi="Arial Narrow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3634B7" w14:paraId="451A0AF2" w14:textId="77777777" w:rsidTr="00467CA2">
        <w:tc>
          <w:tcPr>
            <w:tcW w:w="2800" w:type="dxa"/>
            <w:shd w:val="clear" w:color="auto" w:fill="auto"/>
          </w:tcPr>
          <w:p w14:paraId="583FF0B6" w14:textId="77777777" w:rsidR="00D520D3" w:rsidRPr="003634B7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3634B7">
              <w:rPr>
                <w:rFonts w:ascii="Arial Narrow" w:hAnsi="Arial Narrow" w:cs="Arial"/>
                <w:b/>
                <w:sz w:val="24"/>
                <w:szCs w:val="24"/>
              </w:rPr>
              <w:t>Podmiot</w:t>
            </w:r>
            <w:r w:rsidRPr="003634B7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28024CD0" w14:textId="77777777" w:rsidR="00D520D3" w:rsidRPr="003634B7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7B49811B" w14:textId="77777777" w:rsidR="00D520D3" w:rsidRPr="003634B7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3634B7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DEAD5D4" w14:textId="77777777" w:rsidR="00D520D3" w:rsidRPr="003634B7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3634B7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3634B7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3634B7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3634B7" w14:paraId="4B4B54E7" w14:textId="77777777" w:rsidTr="00467CA2">
        <w:tc>
          <w:tcPr>
            <w:tcW w:w="2800" w:type="dxa"/>
            <w:shd w:val="clear" w:color="auto" w:fill="auto"/>
          </w:tcPr>
          <w:p w14:paraId="1322B318" w14:textId="77777777" w:rsidR="00D520D3" w:rsidRPr="003634B7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3634B7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353D56A4" w14:textId="77777777" w:rsidR="00D520D3" w:rsidRPr="003634B7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0D31B0E4" w14:textId="77777777" w:rsidR="00D520D3" w:rsidRPr="003634B7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3634B7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65BD01A" w14:textId="77777777" w:rsidR="00D520D3" w:rsidRPr="003634B7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3634B7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3634B7">
              <w:rPr>
                <w:rFonts w:ascii="Arial Narrow" w:hAnsi="Arial Narrow" w:cs="Arial"/>
                <w:iCs/>
                <w:sz w:val="18"/>
                <w:szCs w:val="18"/>
              </w:rPr>
              <w:t>imię, nazwisko osoby upoważnionej do reprezentacji podmiotu udostępniającego zasoby, stanowisko/podstawa do reprezentacji</w:t>
            </w:r>
            <w:r w:rsidRPr="003634B7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24050B7E" w14:textId="77777777" w:rsidR="00B62AD0" w:rsidRPr="003634B7" w:rsidRDefault="00B62AD0" w:rsidP="00D520D3">
      <w:pPr>
        <w:spacing w:after="360"/>
        <w:rPr>
          <w:rFonts w:ascii="Arial Narrow" w:hAnsi="Arial Narrow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3634B7" w14:paraId="3C75810C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096B7FD" w14:textId="77777777" w:rsidR="00053927" w:rsidRPr="003634B7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3634B7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14:paraId="611D4F3B" w14:textId="77777777" w:rsidR="00053927" w:rsidRPr="003634B7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8"/>
                <w:szCs w:val="28"/>
              </w:rPr>
            </w:pPr>
            <w:r w:rsidRPr="003634B7">
              <w:rPr>
                <w:rFonts w:ascii="Arial Narrow" w:hAnsi="Arial Narrow" w:cs="Arial"/>
                <w:color w:val="0070C0"/>
                <w:sz w:val="20"/>
                <w:szCs w:val="20"/>
                <w:u w:val="single"/>
              </w:rPr>
              <w:t>Uwaga</w:t>
            </w:r>
            <w:r w:rsidRPr="003634B7">
              <w:rPr>
                <w:rFonts w:ascii="Arial Narrow" w:hAnsi="Arial Narrow" w:cs="Arial"/>
                <w:color w:val="0070C0"/>
                <w:sz w:val="20"/>
                <w:szCs w:val="20"/>
              </w:rPr>
              <w:t xml:space="preserve">: </w:t>
            </w:r>
            <w:r w:rsidRPr="003634B7">
              <w:rPr>
                <w:rFonts w:ascii="Arial Narrow" w:hAnsi="Arial Narrow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02E47172" w14:textId="77777777" w:rsidR="0071340C" w:rsidRPr="003634B7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3634B7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Oświadczam</w:t>
      </w:r>
      <w:r w:rsidR="00EF3368" w:rsidRPr="003634B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3634B7">
        <w:rPr>
          <w:rFonts w:ascii="Arial Narrow" w:eastAsia="Times New Roman" w:hAnsi="Arial Narrow" w:cs="Arial"/>
          <w:sz w:val="24"/>
          <w:szCs w:val="24"/>
          <w:lang w:eastAsia="pl-PL"/>
        </w:rPr>
        <w:t>w oparciu o</w:t>
      </w:r>
      <w:r w:rsidR="00EF3368" w:rsidRPr="003634B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postanowienia art. 118</w:t>
      </w:r>
      <w:r w:rsidR="00BE3BCE" w:rsidRPr="003634B7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3634B7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4A72AC" w:rsidRPr="003634B7">
        <w:rPr>
          <w:rFonts w:ascii="Arial Narrow" w:hAnsi="Arial Narrow" w:cs="Arial"/>
          <w:sz w:val="24"/>
          <w:szCs w:val="24"/>
        </w:rPr>
        <w:t>(</w:t>
      </w:r>
      <w:proofErr w:type="spellStart"/>
      <w:r w:rsidR="004A72AC" w:rsidRPr="003634B7">
        <w:rPr>
          <w:rFonts w:ascii="Arial Narrow" w:hAnsi="Arial Narrow" w:cs="Arial"/>
          <w:sz w:val="24"/>
          <w:szCs w:val="24"/>
        </w:rPr>
        <w:t>t.j</w:t>
      </w:r>
      <w:proofErr w:type="spellEnd"/>
      <w:r w:rsidR="004A72AC" w:rsidRPr="003634B7">
        <w:rPr>
          <w:rFonts w:ascii="Arial Narrow" w:hAnsi="Arial Narrow" w:cs="Arial"/>
          <w:sz w:val="24"/>
          <w:szCs w:val="24"/>
        </w:rPr>
        <w:t>. Dz. U. z 2023r. poz. 1605)</w:t>
      </w:r>
      <w:r w:rsidR="00E27ABB" w:rsidRPr="003634B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3634B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że </w:t>
      </w:r>
      <w:r w:rsidRPr="003634B7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zobowiązuję się</w:t>
      </w:r>
      <w:r w:rsidRPr="003634B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EF3368" w:rsidRPr="003634B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</w:t>
      </w:r>
      <w:r w:rsidRPr="003634B7">
        <w:rPr>
          <w:rFonts w:ascii="Arial Narrow" w:eastAsia="Times New Roman" w:hAnsi="Arial Narrow" w:cs="Arial"/>
          <w:sz w:val="24"/>
          <w:szCs w:val="24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3634B7" w14:paraId="64867A8B" w14:textId="77777777" w:rsidTr="00467CA2">
        <w:tc>
          <w:tcPr>
            <w:tcW w:w="2269" w:type="dxa"/>
            <w:shd w:val="clear" w:color="auto" w:fill="auto"/>
          </w:tcPr>
          <w:p w14:paraId="10E0CBDA" w14:textId="77777777" w:rsidR="00D520D3" w:rsidRPr="003634B7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3634B7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AF92ED6" w14:textId="580AB873" w:rsidR="00D520D3" w:rsidRPr="003634B7" w:rsidRDefault="00225B67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225B67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Usługi przeglądów i napraw sterylizatorów, myjni, automatów myjąco-dezynfekujących, szaf endoskopowych oraz stacji uzdatniania wody</w:t>
            </w:r>
            <w:r w:rsidR="00D520D3" w:rsidRPr="003634B7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4A72AC" w:rsidRPr="003634B7" w14:paraId="6E8A91DE" w14:textId="77777777" w:rsidTr="00BD05E9">
        <w:tc>
          <w:tcPr>
            <w:tcW w:w="2269" w:type="dxa"/>
            <w:shd w:val="clear" w:color="auto" w:fill="auto"/>
          </w:tcPr>
          <w:p w14:paraId="1618062F" w14:textId="77777777" w:rsidR="004A72AC" w:rsidRPr="003634B7" w:rsidRDefault="004A72AC" w:rsidP="00BD05E9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3634B7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2B1EAD4" w14:textId="77777777" w:rsidR="004A72AC" w:rsidRPr="003634B7" w:rsidRDefault="004A72AC" w:rsidP="00BD05E9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3634B7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124/2024</w:t>
            </w:r>
          </w:p>
        </w:tc>
      </w:tr>
    </w:tbl>
    <w:p w14:paraId="550ADD18" w14:textId="77777777" w:rsidR="00DC652A" w:rsidRPr="003634B7" w:rsidRDefault="004A72AC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3634B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DC652A" w:rsidRPr="003634B7">
        <w:rPr>
          <w:rFonts w:ascii="Arial Narrow" w:eastAsia="Times New Roman" w:hAnsi="Arial Narrow" w:cs="Arial"/>
          <w:sz w:val="24"/>
          <w:szCs w:val="24"/>
          <w:lang w:eastAsia="pl-PL"/>
        </w:rPr>
        <w:t>do dyspozycji Wykonawcy:</w:t>
      </w:r>
    </w:p>
    <w:p w14:paraId="1CD0CDD8" w14:textId="77777777" w:rsidR="00DC652A" w:rsidRPr="003634B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3634B7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14:paraId="11758F12" w14:textId="77777777" w:rsidR="0071340C" w:rsidRPr="003634B7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20"/>
          <w:szCs w:val="20"/>
          <w:lang w:eastAsia="pl-PL"/>
        </w:rPr>
      </w:pPr>
      <w:r w:rsidRPr="003634B7">
        <w:rPr>
          <w:rFonts w:ascii="Arial Narrow" w:eastAsia="Times New Roman" w:hAnsi="Arial Narrow" w:cs="Arial"/>
          <w:iCs/>
          <w:sz w:val="20"/>
          <w:szCs w:val="20"/>
          <w:lang w:eastAsia="pl-PL"/>
        </w:rPr>
        <w:t>[</w:t>
      </w:r>
      <w:r w:rsidR="00DC652A" w:rsidRPr="003634B7">
        <w:rPr>
          <w:rFonts w:ascii="Arial Narrow" w:eastAsia="Times New Roman" w:hAnsi="Arial Narrow" w:cs="Arial"/>
          <w:iCs/>
          <w:sz w:val="20"/>
          <w:szCs w:val="20"/>
          <w:lang w:eastAsia="pl-PL"/>
        </w:rPr>
        <w:t>nazwa i adres Wykonawcy składającego ofertę</w:t>
      </w:r>
      <w:r w:rsidRPr="003634B7">
        <w:rPr>
          <w:rFonts w:ascii="Arial Narrow" w:eastAsia="Times New Roman" w:hAnsi="Arial Narrow" w:cs="Arial"/>
          <w:iCs/>
          <w:sz w:val="20"/>
          <w:szCs w:val="20"/>
          <w:lang w:eastAsia="pl-PL"/>
        </w:rPr>
        <w:t>]</w:t>
      </w:r>
    </w:p>
    <w:p w14:paraId="65FE5079" w14:textId="77777777" w:rsidR="0071340C" w:rsidRPr="003634B7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14:paraId="68620EDE" w14:textId="77777777" w:rsidR="0071340C" w:rsidRPr="003634B7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3634B7">
        <w:rPr>
          <w:rFonts w:ascii="Arial Narrow" w:eastAsia="Times New Roman" w:hAnsi="Arial Narrow" w:cs="Arial"/>
          <w:sz w:val="24"/>
          <w:szCs w:val="24"/>
          <w:lang w:eastAsia="pl-PL"/>
        </w:rPr>
        <w:t>nw. zasobów:</w:t>
      </w:r>
    </w:p>
    <w:p w14:paraId="14E13D7B" w14:textId="77777777" w:rsidR="0071340C" w:rsidRPr="003634B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3634B7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14:paraId="20006191" w14:textId="77777777" w:rsidR="0071340C" w:rsidRPr="003634B7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18"/>
          <w:lang w:eastAsia="pl-PL"/>
        </w:rPr>
      </w:pPr>
      <w:r w:rsidRPr="003634B7">
        <w:rPr>
          <w:rFonts w:ascii="Arial Narrow" w:eastAsia="Times New Roman" w:hAnsi="Arial Narrow" w:cs="Arial"/>
          <w:iCs/>
          <w:sz w:val="18"/>
          <w:szCs w:val="18"/>
          <w:lang w:eastAsia="pl-PL"/>
        </w:rPr>
        <w:t>[</w:t>
      </w:r>
      <w:r w:rsidR="0071340C" w:rsidRPr="003634B7">
        <w:rPr>
          <w:rFonts w:ascii="Arial Narrow" w:eastAsia="Times New Roman" w:hAnsi="Arial Narrow" w:cs="Arial"/>
          <w:iCs/>
          <w:sz w:val="18"/>
          <w:szCs w:val="18"/>
          <w:lang w:eastAsia="pl-PL"/>
        </w:rPr>
        <w:t>określenie zasobów</w:t>
      </w:r>
      <w:r w:rsidRPr="003634B7">
        <w:rPr>
          <w:rFonts w:ascii="Arial Narrow" w:eastAsia="Times New Roman" w:hAnsi="Arial Narrow" w:cs="Arial"/>
          <w:iCs/>
          <w:sz w:val="18"/>
          <w:szCs w:val="18"/>
          <w:lang w:eastAsia="pl-PL"/>
        </w:rPr>
        <w:t>]</w:t>
      </w:r>
    </w:p>
    <w:p w14:paraId="49ABAEE6" w14:textId="77777777" w:rsidR="0071340C" w:rsidRPr="003634B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14:paraId="5A61825F" w14:textId="77777777" w:rsidR="0071340C" w:rsidRPr="003634B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6"/>
          <w:szCs w:val="16"/>
          <w:lang w:eastAsia="pl-PL"/>
        </w:rPr>
      </w:pPr>
    </w:p>
    <w:p w14:paraId="69D36807" w14:textId="77777777" w:rsidR="00DC652A" w:rsidRPr="003634B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3634B7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3634B7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3634B7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14:paraId="6E4AB57F" w14:textId="77777777" w:rsidR="00DC652A" w:rsidRPr="003634B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3634B7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3634B7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3634B7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3634B7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3634B7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r w:rsidR="00DC652A" w:rsidRPr="003634B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3634B7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14:paraId="4321CAFD" w14:textId="77777777" w:rsidR="0093388F" w:rsidRPr="003634B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lang w:eastAsia="pl-PL"/>
        </w:rPr>
      </w:pPr>
      <w:r w:rsidRPr="003634B7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14:paraId="02751D83" w14:textId="77777777" w:rsidR="0093388F" w:rsidRPr="003634B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3634B7">
        <w:rPr>
          <w:rFonts w:ascii="Arial Narrow" w:eastAsia="Times New Roman" w:hAnsi="Arial Narrow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14:paraId="61F9D6A5" w14:textId="77777777" w:rsidR="0093388F" w:rsidRPr="003634B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1" w:name="_Hlk60300768"/>
      <w:r w:rsidRPr="003634B7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1"/>
    <w:p w14:paraId="48AC70A7" w14:textId="77777777" w:rsidR="00CB29AC" w:rsidRPr="003634B7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3634B7">
        <w:rPr>
          <w:rFonts w:ascii="Arial Narrow" w:eastAsia="Times New Roman" w:hAnsi="Arial Narrow" w:cs="Arial"/>
          <w:sz w:val="24"/>
          <w:szCs w:val="24"/>
          <w:lang w:eastAsia="pl-PL"/>
        </w:rPr>
        <w:t>zakres mojego udziału przy realizacji zamówienia publicznego będzie następujący:</w:t>
      </w:r>
    </w:p>
    <w:p w14:paraId="1A6A990D" w14:textId="77777777" w:rsidR="00CB29AC" w:rsidRPr="003634B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3634B7">
        <w:rPr>
          <w:rFonts w:ascii="Arial Narrow" w:eastAsia="Times New Roman" w:hAnsi="Arial Narrow" w:cs="Arial"/>
          <w:lang w:eastAsia="pl-PL"/>
        </w:rPr>
        <w:lastRenderedPageBreak/>
        <w:t>…………………………………………………………………....…………………………….……..</w:t>
      </w:r>
    </w:p>
    <w:p w14:paraId="067E4E29" w14:textId="77777777" w:rsidR="00830970" w:rsidRPr="003634B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3634B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okres </w:t>
      </w:r>
      <w:r w:rsidR="00830970" w:rsidRPr="003634B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3634B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3634B7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14:paraId="3689247B" w14:textId="77777777" w:rsidR="00E27ABB" w:rsidRPr="003634B7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3634B7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3634B7" w14:paraId="5AEB2259" w14:textId="77777777" w:rsidTr="00467CA2">
        <w:tc>
          <w:tcPr>
            <w:tcW w:w="2660" w:type="dxa"/>
            <w:shd w:val="clear" w:color="auto" w:fill="auto"/>
          </w:tcPr>
          <w:p w14:paraId="46495541" w14:textId="77777777" w:rsidR="00D520D3" w:rsidRPr="003634B7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06587EE6" w14:textId="77777777" w:rsidR="00D520D3" w:rsidRPr="003634B7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3634B7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0C0900B2" w14:textId="77777777" w:rsidR="00D520D3" w:rsidRPr="003634B7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3634B7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506C568C" w14:textId="77777777" w:rsidR="00D520D3" w:rsidRPr="003634B7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6741274D" w14:textId="77777777" w:rsidR="00D520D3" w:rsidRPr="003634B7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3634B7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498DAB22" w14:textId="77777777" w:rsidR="00D520D3" w:rsidRPr="003634B7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3634B7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4A72AC" w:rsidRPr="003634B7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3634B7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 w:rsidRPr="003634B7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3634B7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14:paraId="099198DC" w14:textId="77777777" w:rsidR="00E27ABB" w:rsidRPr="003634B7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20"/>
          <w:lang w:eastAsia="pl-PL"/>
        </w:rPr>
      </w:pPr>
    </w:p>
    <w:sectPr w:rsidR="00E27ABB" w:rsidRPr="003634B7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0ECE016" w14:textId="77777777" w:rsidR="00025A4E" w:rsidRDefault="00025A4E" w:rsidP="00025386">
      <w:pPr>
        <w:spacing w:after="0" w:line="240" w:lineRule="auto"/>
      </w:pPr>
      <w:r>
        <w:separator/>
      </w:r>
    </w:p>
  </w:endnote>
  <w:endnote w:type="continuationSeparator" w:id="0">
    <w:p w14:paraId="02B2D93C" w14:textId="77777777" w:rsidR="00025A4E" w:rsidRDefault="00025A4E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C8D1D4" w14:textId="77777777" w:rsidR="004A72AC" w:rsidRDefault="004A72A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4A6463" w14:textId="77777777" w:rsidR="00025386" w:rsidRDefault="00225B67" w:rsidP="00025386">
    <w:pPr>
      <w:pStyle w:val="Stopka"/>
      <w:tabs>
        <w:tab w:val="clear" w:pos="4536"/>
      </w:tabs>
      <w:jc w:val="center"/>
    </w:pPr>
    <w:r>
      <w:rPr>
        <w:noProof/>
      </w:rPr>
      <w:pict w14:anchorId="022A9882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20FA2350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7298117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493D30" w14:textId="77777777" w:rsidR="004A72AC" w:rsidRDefault="004A72A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00C64D0" w14:textId="77777777" w:rsidR="00025A4E" w:rsidRDefault="00025A4E" w:rsidP="00025386">
      <w:pPr>
        <w:spacing w:after="0" w:line="240" w:lineRule="auto"/>
      </w:pPr>
      <w:r>
        <w:separator/>
      </w:r>
    </w:p>
  </w:footnote>
  <w:footnote w:type="continuationSeparator" w:id="0">
    <w:p w14:paraId="4393BA78" w14:textId="77777777" w:rsidR="00025A4E" w:rsidRDefault="00025A4E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1CB169" w14:textId="77777777" w:rsidR="004A72AC" w:rsidRDefault="004A72A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C1D36D" w14:textId="77777777" w:rsidR="004A72AC" w:rsidRDefault="004A72A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88C6F2" w14:textId="77777777" w:rsidR="004A72AC" w:rsidRDefault="004A72A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17553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25A4E"/>
    <w:rsid w:val="00025386"/>
    <w:rsid w:val="00025A4E"/>
    <w:rsid w:val="000423B9"/>
    <w:rsid w:val="00053927"/>
    <w:rsid w:val="00066C44"/>
    <w:rsid w:val="00071D4C"/>
    <w:rsid w:val="00084786"/>
    <w:rsid w:val="0016158F"/>
    <w:rsid w:val="001C2314"/>
    <w:rsid w:val="00213980"/>
    <w:rsid w:val="00225B67"/>
    <w:rsid w:val="003634B7"/>
    <w:rsid w:val="004374F2"/>
    <w:rsid w:val="00460705"/>
    <w:rsid w:val="00467CA2"/>
    <w:rsid w:val="00485239"/>
    <w:rsid w:val="004A72AC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74A11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554C3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13C668A"/>
  <w15:chartTrackingRefBased/>
  <w15:docId w15:val="{352DC601-DEC2-42B2-95D0-3465378760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293</Words>
  <Characters>1761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2</cp:revision>
  <cp:lastPrinted>2024-09-30T10:55:00Z</cp:lastPrinted>
  <dcterms:created xsi:type="dcterms:W3CDTF">2024-09-30T10:55:00Z</dcterms:created>
  <dcterms:modified xsi:type="dcterms:W3CDTF">2024-09-30T10:55:00Z</dcterms:modified>
</cp:coreProperties>
</file>