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26F09" w14:textId="77777777" w:rsidR="00D62E6E" w:rsidRPr="00B55C3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55C3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F29C4" w:rsidRPr="00B55C3E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B55C3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55C3E" w14:paraId="53E8ADD8" w14:textId="77777777" w:rsidTr="00D62E6E">
        <w:tc>
          <w:tcPr>
            <w:tcW w:w="2800" w:type="dxa"/>
            <w:shd w:val="clear" w:color="auto" w:fill="auto"/>
          </w:tcPr>
          <w:p w14:paraId="1CBA8284" w14:textId="77777777" w:rsidR="00D62E6E" w:rsidRPr="00B55C3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55C3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55C3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A2DB80D" w14:textId="77777777" w:rsidR="00D62E6E" w:rsidRPr="00B55C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6FAAA1C" w14:textId="77777777" w:rsidR="00D62E6E" w:rsidRPr="00B55C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5CB06A" w14:textId="77777777" w:rsidR="00D62E6E" w:rsidRPr="00B55C3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55C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55C3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55C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55C3E" w14:paraId="4FD01987" w14:textId="77777777" w:rsidTr="00D62E6E">
        <w:tc>
          <w:tcPr>
            <w:tcW w:w="2800" w:type="dxa"/>
            <w:shd w:val="clear" w:color="auto" w:fill="auto"/>
          </w:tcPr>
          <w:p w14:paraId="2062216B" w14:textId="77777777" w:rsidR="00D62E6E" w:rsidRPr="00B55C3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55C3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A8D990" w14:textId="77777777" w:rsidR="00D62E6E" w:rsidRPr="00B55C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BAF6565" w14:textId="77777777" w:rsidR="00D62E6E" w:rsidRPr="00B55C3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D1A5BD" w14:textId="77777777" w:rsidR="00D62E6E" w:rsidRPr="00B55C3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55C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55C3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55C3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D703006" w14:textId="77777777" w:rsidR="00BC121E" w:rsidRPr="00B55C3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F29C4" w:rsidRPr="00B55C3E" w14:paraId="6752218F" w14:textId="77777777" w:rsidTr="00BD05E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F4A2B" w14:textId="77777777" w:rsidR="006F29C4" w:rsidRPr="00B55C3E" w:rsidRDefault="006F29C4" w:rsidP="00BD05E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DFD345B" w14:textId="77777777" w:rsidR="006F29C4" w:rsidRPr="00B55C3E" w:rsidRDefault="006F29C4" w:rsidP="00BD05E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55C3E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55C3E">
              <w:rPr>
                <w:rFonts w:ascii="Arial Narrow" w:eastAsia="Times New Roman" w:hAnsi="Arial Narrow" w:cs="Arial"/>
                <w:lang w:eastAsia="pl-PL"/>
              </w:rPr>
              <w:t xml:space="preserve">. Dz. U. z 2023r. poz. 1605) (dalej jako: ustawa </w:t>
            </w:r>
            <w:proofErr w:type="spellStart"/>
            <w:r w:rsidRPr="00B55C3E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55C3E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5CE4DA5" w14:textId="77777777" w:rsidR="006F29C4" w:rsidRPr="00B55C3E" w:rsidRDefault="006F29C4" w:rsidP="00BD05E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6856A77" w14:textId="77777777" w:rsidR="006F29C4" w:rsidRPr="00B55C3E" w:rsidRDefault="006F29C4" w:rsidP="00BD05E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4DE4BFB" w14:textId="77777777" w:rsidR="00BC121E" w:rsidRPr="00B55C3E" w:rsidRDefault="006F29C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55C3E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55C3E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55C3E" w14:paraId="0B5E7717" w14:textId="77777777" w:rsidTr="00D62E6E">
        <w:tc>
          <w:tcPr>
            <w:tcW w:w="2269" w:type="dxa"/>
            <w:shd w:val="clear" w:color="auto" w:fill="auto"/>
          </w:tcPr>
          <w:p w14:paraId="6F15BEA3" w14:textId="77777777" w:rsidR="00D62E6E" w:rsidRPr="00B55C3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3F66FB" w14:textId="36FD4A95" w:rsidR="00D62E6E" w:rsidRPr="00B55C3E" w:rsidRDefault="0031026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102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i napraw sterylizatorów, myjni, automatów myjąco-dezynfekujących, szaf endoskopowych oraz stacji uzdatniania wody</w:t>
            </w:r>
            <w:r w:rsidR="00D62E6E" w:rsidRPr="00B55C3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29C4" w:rsidRPr="00B55C3E" w14:paraId="6D723F00" w14:textId="77777777" w:rsidTr="00BD05E9">
        <w:tc>
          <w:tcPr>
            <w:tcW w:w="2269" w:type="dxa"/>
            <w:shd w:val="clear" w:color="auto" w:fill="auto"/>
          </w:tcPr>
          <w:p w14:paraId="420B60E8" w14:textId="77777777" w:rsidR="006F29C4" w:rsidRPr="00B55C3E" w:rsidRDefault="006F29C4" w:rsidP="00BD05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917CEC" w14:textId="77777777" w:rsidR="006F29C4" w:rsidRPr="00B55C3E" w:rsidRDefault="006F29C4" w:rsidP="00BD05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124/2024</w:t>
            </w:r>
          </w:p>
        </w:tc>
      </w:tr>
    </w:tbl>
    <w:p w14:paraId="52E7D7F6" w14:textId="77777777" w:rsidR="00BC121E" w:rsidRPr="00B55C3E" w:rsidRDefault="006F29C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55C3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B55C3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55C3E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354E70A" w14:textId="5116DFA3" w:rsidR="00BC121E" w:rsidRPr="00B55C3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55C3E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001347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B55C3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55C3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B55C3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55C3E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B3028FA" w14:textId="1B565015" w:rsidR="00BC121E" w:rsidRPr="00B55C3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5C3E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7EB91791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55C3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B55C3E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B55C3E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B55C3E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1A0B717" w14:textId="77777777" w:rsidR="00BF69A4" w:rsidRPr="00B55C3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55C3E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55C3E" w14:paraId="23F84A5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D702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1F8D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2410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55C3E" w14:paraId="2230794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8F61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3B8E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7CB8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55C3E" w14:paraId="14DBF98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9A236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D066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D0A4" w14:textId="77777777" w:rsidR="00BC121E" w:rsidRPr="00B55C3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6004A44" w14:textId="77777777" w:rsidR="00BC121E" w:rsidRPr="00B55C3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55C3E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42E0292" w14:textId="77777777" w:rsidR="00BC121E" w:rsidRPr="00B55C3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55C3E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4257C25" w14:textId="77777777" w:rsidR="00067B62" w:rsidRPr="00B55C3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55C3E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55C3E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55C3E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D1880DE" w14:textId="77777777" w:rsidR="00067B62" w:rsidRPr="00B55C3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55C3E" w14:paraId="174407B0" w14:textId="77777777" w:rsidTr="00620E37">
        <w:tc>
          <w:tcPr>
            <w:tcW w:w="2660" w:type="dxa"/>
            <w:shd w:val="clear" w:color="auto" w:fill="auto"/>
          </w:tcPr>
          <w:p w14:paraId="70148DED" w14:textId="77777777" w:rsidR="00BC121E" w:rsidRPr="00B55C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95AFA9" w14:textId="77777777" w:rsidR="00BC121E" w:rsidRPr="00B55C3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C80DC43" w14:textId="77777777" w:rsidR="00BC121E" w:rsidRPr="00B55C3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55C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55C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68E9F1A" w14:textId="77777777" w:rsidR="00BC121E" w:rsidRPr="00B55C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7A7B17" w14:textId="77777777" w:rsidR="00BC121E" w:rsidRPr="00B55C3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DD1089B" w14:textId="77777777" w:rsidR="00BC121E" w:rsidRPr="00B55C3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55C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55C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55C3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7E7BB90" w14:textId="77777777" w:rsidR="00106AC7" w:rsidRPr="00B55C3E" w:rsidRDefault="00106AC7" w:rsidP="00BC121E">
      <w:pPr>
        <w:rPr>
          <w:rFonts w:ascii="Arial Narrow" w:hAnsi="Arial Narrow"/>
        </w:rPr>
      </w:pPr>
    </w:p>
    <w:sectPr w:rsidR="00106AC7" w:rsidRPr="00B55C3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71BF27" w14:textId="77777777" w:rsidR="00C84D57" w:rsidRDefault="00C84D57">
      <w:r>
        <w:separator/>
      </w:r>
    </w:p>
  </w:endnote>
  <w:endnote w:type="continuationSeparator" w:id="0">
    <w:p w14:paraId="35FC6132" w14:textId="77777777" w:rsidR="00C84D57" w:rsidRDefault="00C84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6C9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2E6F7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E0A9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09EC3E" w14:textId="77777777" w:rsidR="009A4CD3" w:rsidRDefault="0031026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2EEC2A4">
        <v:line id="_x0000_s1025" style="position:absolute;left:0;text-align:left;z-index:251657728" from="-3.85pt,8.7pt" to="455.15pt,8.7pt"/>
      </w:pict>
    </w:r>
  </w:p>
  <w:p w14:paraId="02B9041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CA8EF" w14:textId="77777777" w:rsidR="006F29C4" w:rsidRDefault="006F29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48AD1" w14:textId="77777777" w:rsidR="00C84D57" w:rsidRDefault="00C84D57">
      <w:r>
        <w:separator/>
      </w:r>
    </w:p>
  </w:footnote>
  <w:footnote w:type="continuationSeparator" w:id="0">
    <w:p w14:paraId="072FA94E" w14:textId="77777777" w:rsidR="00C84D57" w:rsidRDefault="00C84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AE62C" w14:textId="77777777" w:rsidR="006F29C4" w:rsidRDefault="006F2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F95DB" w14:textId="77777777" w:rsidR="006F29C4" w:rsidRDefault="006F2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7ACBE" w14:textId="77777777" w:rsidR="006F29C4" w:rsidRDefault="006F29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545028">
    <w:abstractNumId w:val="13"/>
  </w:num>
  <w:num w:numId="2" w16cid:durableId="1835996704">
    <w:abstractNumId w:val="0"/>
  </w:num>
  <w:num w:numId="3" w16cid:durableId="234978856">
    <w:abstractNumId w:val="11"/>
  </w:num>
  <w:num w:numId="4" w16cid:durableId="639769096">
    <w:abstractNumId w:val="8"/>
  </w:num>
  <w:num w:numId="5" w16cid:durableId="1751005252">
    <w:abstractNumId w:val="7"/>
  </w:num>
  <w:num w:numId="6" w16cid:durableId="1390615372">
    <w:abstractNumId w:val="1"/>
  </w:num>
  <w:num w:numId="7" w16cid:durableId="2035646289">
    <w:abstractNumId w:val="6"/>
  </w:num>
  <w:num w:numId="8" w16cid:durableId="191458740">
    <w:abstractNumId w:val="3"/>
  </w:num>
  <w:num w:numId="9" w16cid:durableId="1403141341">
    <w:abstractNumId w:val="2"/>
  </w:num>
  <w:num w:numId="10" w16cid:durableId="954678088">
    <w:abstractNumId w:val="5"/>
  </w:num>
  <w:num w:numId="11" w16cid:durableId="1715158203">
    <w:abstractNumId w:val="10"/>
  </w:num>
  <w:num w:numId="12" w16cid:durableId="25252659">
    <w:abstractNumId w:val="4"/>
  </w:num>
  <w:num w:numId="13" w16cid:durableId="89395226">
    <w:abstractNumId w:val="9"/>
  </w:num>
  <w:num w:numId="14" w16cid:durableId="19222531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D5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0262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29C4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74A11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5C3E"/>
    <w:rsid w:val="00BA037A"/>
    <w:rsid w:val="00BC121E"/>
    <w:rsid w:val="00BE6092"/>
    <w:rsid w:val="00BF69A4"/>
    <w:rsid w:val="00C33407"/>
    <w:rsid w:val="00C37CD2"/>
    <w:rsid w:val="00C527C7"/>
    <w:rsid w:val="00C606B9"/>
    <w:rsid w:val="00C65401"/>
    <w:rsid w:val="00C84D57"/>
    <w:rsid w:val="00C93F0A"/>
    <w:rsid w:val="00CB6204"/>
    <w:rsid w:val="00CC527A"/>
    <w:rsid w:val="00D2528D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820E64F"/>
  <w15:chartTrackingRefBased/>
  <w15:docId w15:val="{30DF0A6E-FC6F-492A-B0EC-293295F2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1776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2024-09-30T10:57:00Z</cp:lastPrinted>
  <dcterms:created xsi:type="dcterms:W3CDTF">2024-09-30T10:57:00Z</dcterms:created>
  <dcterms:modified xsi:type="dcterms:W3CDTF">2024-09-30T10:57:00Z</dcterms:modified>
</cp:coreProperties>
</file>