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47E934" w14:textId="77777777" w:rsidR="003E6519" w:rsidRPr="00B66F63" w:rsidRDefault="00A37B3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66F63">
        <w:rPr>
          <w:rFonts w:ascii="Arial Narrow" w:hAnsi="Arial Narrow" w:cs="Arial"/>
          <w:sz w:val="24"/>
          <w:szCs w:val="24"/>
        </w:rPr>
        <w:t>Bydgoszcz</w:t>
      </w:r>
      <w:r w:rsidR="003E6519" w:rsidRPr="00B66F63">
        <w:rPr>
          <w:rFonts w:ascii="Arial Narrow" w:hAnsi="Arial Narrow" w:cs="Arial"/>
          <w:sz w:val="24"/>
          <w:szCs w:val="24"/>
        </w:rPr>
        <w:t xml:space="preserve"> dnia: </w:t>
      </w:r>
      <w:r w:rsidRPr="00B66F63">
        <w:rPr>
          <w:rFonts w:ascii="Arial Narrow" w:hAnsi="Arial Narrow" w:cs="Arial"/>
          <w:sz w:val="24"/>
          <w:szCs w:val="24"/>
        </w:rPr>
        <w:t>2024-09-30</w:t>
      </w:r>
    </w:p>
    <w:p w14:paraId="08CA526D" w14:textId="77777777" w:rsidR="003E6519" w:rsidRPr="00B66F63" w:rsidRDefault="00A37B3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66F6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4C8CD9A" w14:textId="77777777" w:rsidR="003E6519" w:rsidRPr="00B66F63" w:rsidRDefault="00A37B3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66F63">
        <w:rPr>
          <w:rFonts w:ascii="Arial Narrow" w:hAnsi="Arial Narrow" w:cs="Arial"/>
          <w:sz w:val="24"/>
          <w:szCs w:val="24"/>
        </w:rPr>
        <w:t>Powstańców Warszawy</w:t>
      </w:r>
      <w:r w:rsidR="003E6519" w:rsidRPr="00B66F63">
        <w:rPr>
          <w:rFonts w:ascii="Arial Narrow" w:hAnsi="Arial Narrow" w:cs="Arial"/>
          <w:sz w:val="24"/>
          <w:szCs w:val="24"/>
        </w:rPr>
        <w:t xml:space="preserve"> </w:t>
      </w:r>
      <w:r w:rsidRPr="00B66F63">
        <w:rPr>
          <w:rFonts w:ascii="Arial Narrow" w:hAnsi="Arial Narrow" w:cs="Arial"/>
          <w:sz w:val="24"/>
          <w:szCs w:val="24"/>
        </w:rPr>
        <w:t>5</w:t>
      </w:r>
    </w:p>
    <w:p w14:paraId="36847B04" w14:textId="77777777" w:rsidR="003E6519" w:rsidRPr="00B66F63" w:rsidRDefault="00A37B3C" w:rsidP="003E6519">
      <w:pPr>
        <w:rPr>
          <w:rFonts w:ascii="Arial Narrow" w:hAnsi="Arial Narrow" w:cs="Arial"/>
          <w:sz w:val="24"/>
          <w:szCs w:val="24"/>
        </w:rPr>
      </w:pPr>
      <w:r w:rsidRPr="00B66F63">
        <w:rPr>
          <w:rFonts w:ascii="Arial Narrow" w:hAnsi="Arial Narrow" w:cs="Arial"/>
          <w:sz w:val="24"/>
          <w:szCs w:val="24"/>
        </w:rPr>
        <w:t>85-681</w:t>
      </w:r>
      <w:r w:rsidR="003E6519" w:rsidRPr="00B66F63">
        <w:rPr>
          <w:rFonts w:ascii="Arial Narrow" w:hAnsi="Arial Narrow" w:cs="Arial"/>
          <w:sz w:val="24"/>
          <w:szCs w:val="24"/>
        </w:rPr>
        <w:t xml:space="preserve"> </w:t>
      </w:r>
      <w:r w:rsidRPr="00B66F63">
        <w:rPr>
          <w:rFonts w:ascii="Arial Narrow" w:hAnsi="Arial Narrow" w:cs="Arial"/>
          <w:sz w:val="24"/>
          <w:szCs w:val="24"/>
        </w:rPr>
        <w:t>Bydgoszcz</w:t>
      </w:r>
    </w:p>
    <w:p w14:paraId="13701BC7" w14:textId="77777777" w:rsidR="003E6519" w:rsidRPr="00B66F6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66F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EE6542B" w14:textId="77777777" w:rsidR="003E6519" w:rsidRPr="00B66F6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66F6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66F63" w14:paraId="52E349E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37DC45" w14:textId="77777777" w:rsidR="003E6519" w:rsidRPr="00B66F6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66F6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B0A3D6C" w14:textId="77777777" w:rsidR="003E6519" w:rsidRPr="00B66F6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66F6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496EB85" w14:textId="77777777" w:rsidR="003E6519" w:rsidRPr="00B66F6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66F6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CD64DE4" w14:textId="77777777" w:rsidR="003E6519" w:rsidRPr="00B66F6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66F6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66F6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66F6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66F63" w14:paraId="44093836" w14:textId="77777777" w:rsidTr="001A0FA2">
        <w:tc>
          <w:tcPr>
            <w:tcW w:w="2269" w:type="dxa"/>
            <w:shd w:val="clear" w:color="auto" w:fill="auto"/>
          </w:tcPr>
          <w:p w14:paraId="24771858" w14:textId="77777777" w:rsidR="003E6519" w:rsidRPr="00B66F6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EDACC2" w14:textId="77777777" w:rsidR="003E6519" w:rsidRPr="00B66F63" w:rsidRDefault="00A37B3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bCs/>
                <w:sz w:val="24"/>
                <w:szCs w:val="24"/>
              </w:rPr>
              <w:t>Dostawy specjalistycznych materiałów opatrunkowych na okres 24 miesięcy</w:t>
            </w:r>
            <w:r w:rsidR="003E6519" w:rsidRPr="00B66F6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37B3C" w:rsidRPr="00B66F63" w14:paraId="053D6B03" w14:textId="77777777" w:rsidTr="00FD54CA">
        <w:tc>
          <w:tcPr>
            <w:tcW w:w="2269" w:type="dxa"/>
            <w:shd w:val="clear" w:color="auto" w:fill="auto"/>
          </w:tcPr>
          <w:p w14:paraId="30BE5020" w14:textId="77777777" w:rsidR="00A37B3C" w:rsidRPr="00B66F63" w:rsidRDefault="00A37B3C" w:rsidP="00FD54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4B3AB" w14:textId="77777777" w:rsidR="00A37B3C" w:rsidRPr="00B66F63" w:rsidRDefault="00A37B3C" w:rsidP="00FD54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bCs/>
                <w:sz w:val="24"/>
                <w:szCs w:val="24"/>
              </w:rPr>
              <w:t>111/2024</w:t>
            </w:r>
          </w:p>
        </w:tc>
      </w:tr>
    </w:tbl>
    <w:p w14:paraId="203EF4EF" w14:textId="77777777" w:rsidR="00890B92" w:rsidRPr="00B66F6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66F6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66F63">
        <w:rPr>
          <w:rFonts w:ascii="Arial Narrow" w:hAnsi="Arial Narrow" w:cs="Arial"/>
          <w:sz w:val="24"/>
          <w:szCs w:val="24"/>
        </w:rPr>
        <w:t>22</w:t>
      </w:r>
      <w:r w:rsidR="0049054E" w:rsidRPr="00B66F63">
        <w:rPr>
          <w:rFonts w:ascii="Arial Narrow" w:hAnsi="Arial Narrow" w:cs="Arial"/>
          <w:sz w:val="24"/>
          <w:szCs w:val="24"/>
        </w:rPr>
        <w:t>2</w:t>
      </w:r>
      <w:r w:rsidRPr="00B66F6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66F63">
        <w:rPr>
          <w:rFonts w:ascii="Arial Narrow" w:hAnsi="Arial Narrow" w:cs="Arial"/>
          <w:sz w:val="24"/>
          <w:szCs w:val="24"/>
        </w:rPr>
        <w:t>4</w:t>
      </w:r>
      <w:r w:rsidRPr="00B66F63">
        <w:rPr>
          <w:rFonts w:ascii="Arial Narrow" w:hAnsi="Arial Narrow" w:cs="Arial"/>
          <w:sz w:val="24"/>
          <w:szCs w:val="24"/>
        </w:rPr>
        <w:t xml:space="preserve"> </w:t>
      </w:r>
      <w:r w:rsidR="00890B92" w:rsidRPr="00B66F6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66F63">
        <w:rPr>
          <w:rFonts w:ascii="Arial Narrow" w:hAnsi="Arial Narrow" w:cs="Arial"/>
          <w:sz w:val="24"/>
          <w:szCs w:val="24"/>
        </w:rPr>
        <w:t xml:space="preserve"> </w:t>
      </w:r>
      <w:r w:rsidR="00A37B3C" w:rsidRPr="00B66F63">
        <w:rPr>
          <w:rFonts w:ascii="Arial Narrow" w:hAnsi="Arial Narrow" w:cs="Arial"/>
          <w:sz w:val="24"/>
          <w:szCs w:val="24"/>
        </w:rPr>
        <w:t>(</w:t>
      </w:r>
      <w:proofErr w:type="spellStart"/>
      <w:r w:rsidR="00A37B3C" w:rsidRPr="00B66F63">
        <w:rPr>
          <w:rFonts w:ascii="Arial Narrow" w:hAnsi="Arial Narrow" w:cs="Arial"/>
          <w:sz w:val="24"/>
          <w:szCs w:val="24"/>
        </w:rPr>
        <w:t>t.j</w:t>
      </w:r>
      <w:proofErr w:type="spellEnd"/>
      <w:r w:rsidR="00A37B3C" w:rsidRPr="00B66F6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66F63">
        <w:rPr>
          <w:rFonts w:ascii="Arial Narrow" w:hAnsi="Arial Narrow" w:cs="Arial"/>
          <w:sz w:val="24"/>
          <w:szCs w:val="24"/>
        </w:rPr>
        <w:t xml:space="preserve"> </w:t>
      </w:r>
      <w:r w:rsidR="00890B92" w:rsidRPr="00B66F6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66F63">
        <w:rPr>
          <w:rFonts w:ascii="Arial Narrow" w:hAnsi="Arial Narrow" w:cs="Arial"/>
          <w:sz w:val="24"/>
          <w:szCs w:val="24"/>
        </w:rPr>
        <w:t xml:space="preserve"> dla</w:t>
      </w:r>
      <w:r w:rsidR="00890B92" w:rsidRPr="00B66F6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37B3C" w:rsidRPr="00B66F63" w14:paraId="098B24FF" w14:textId="77777777" w:rsidTr="00FD54CA">
        <w:trPr>
          <w:trHeight w:val="70"/>
        </w:trPr>
        <w:tc>
          <w:tcPr>
            <w:tcW w:w="9214" w:type="dxa"/>
          </w:tcPr>
          <w:p w14:paraId="2A473A0F" w14:textId="77777777" w:rsidR="00A37B3C" w:rsidRPr="00B66F63" w:rsidRDefault="00A37B3C" w:rsidP="00FD54C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części 1 zamówienia w wysokości 17 602.81 zł brutto;</w:t>
            </w:r>
          </w:p>
        </w:tc>
      </w:tr>
      <w:tr w:rsidR="00A37B3C" w:rsidRPr="00B66F63" w14:paraId="222A6D29" w14:textId="77777777" w:rsidTr="00FD54CA">
        <w:trPr>
          <w:trHeight w:val="70"/>
        </w:trPr>
        <w:tc>
          <w:tcPr>
            <w:tcW w:w="9214" w:type="dxa"/>
          </w:tcPr>
          <w:p w14:paraId="3A17126B" w14:textId="77777777" w:rsidR="00A37B3C" w:rsidRPr="00B66F63" w:rsidRDefault="00A37B3C" w:rsidP="00FD54C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części 2 zamówienia w wysokości 5 400.00 zł brutto;</w:t>
            </w:r>
          </w:p>
        </w:tc>
      </w:tr>
      <w:tr w:rsidR="00A37B3C" w:rsidRPr="00B66F63" w14:paraId="3AD6C11E" w14:textId="77777777" w:rsidTr="00FD54CA">
        <w:trPr>
          <w:trHeight w:val="70"/>
        </w:trPr>
        <w:tc>
          <w:tcPr>
            <w:tcW w:w="9214" w:type="dxa"/>
          </w:tcPr>
          <w:p w14:paraId="50AA9303" w14:textId="77777777" w:rsidR="00A37B3C" w:rsidRPr="00B66F63" w:rsidRDefault="00A37B3C" w:rsidP="00FD54C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części 3 zamówienia w wysokości 133 650.00 zł brutto;</w:t>
            </w:r>
          </w:p>
        </w:tc>
      </w:tr>
      <w:tr w:rsidR="00A37B3C" w:rsidRPr="00B66F63" w14:paraId="4039557F" w14:textId="77777777" w:rsidTr="00FD54CA">
        <w:trPr>
          <w:trHeight w:val="70"/>
        </w:trPr>
        <w:tc>
          <w:tcPr>
            <w:tcW w:w="9214" w:type="dxa"/>
          </w:tcPr>
          <w:p w14:paraId="5BBB6C5F" w14:textId="77777777" w:rsidR="00A37B3C" w:rsidRPr="00B66F63" w:rsidRDefault="00A37B3C" w:rsidP="00FD54C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części 4 zamówienia w wysokości 12 093.84 zł brutto;</w:t>
            </w:r>
          </w:p>
        </w:tc>
      </w:tr>
      <w:tr w:rsidR="00A37B3C" w:rsidRPr="00B66F63" w14:paraId="5F5606F2" w14:textId="77777777" w:rsidTr="00FD54CA">
        <w:trPr>
          <w:trHeight w:val="70"/>
        </w:trPr>
        <w:tc>
          <w:tcPr>
            <w:tcW w:w="9214" w:type="dxa"/>
          </w:tcPr>
          <w:p w14:paraId="7291D2EF" w14:textId="77777777" w:rsidR="00A37B3C" w:rsidRPr="00B66F63" w:rsidRDefault="00A37B3C" w:rsidP="00FD54C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części 5 zamówienia w wysokości 2 776.68 zł brutto;</w:t>
            </w:r>
          </w:p>
        </w:tc>
      </w:tr>
      <w:tr w:rsidR="00A37B3C" w:rsidRPr="00B66F63" w14:paraId="1DE8F58C" w14:textId="77777777" w:rsidTr="00FD54CA">
        <w:trPr>
          <w:trHeight w:val="70"/>
        </w:trPr>
        <w:tc>
          <w:tcPr>
            <w:tcW w:w="9214" w:type="dxa"/>
          </w:tcPr>
          <w:p w14:paraId="02554FF4" w14:textId="77777777" w:rsidR="00A37B3C" w:rsidRPr="00B66F63" w:rsidRDefault="00A37B3C" w:rsidP="00FD54C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66F63">
              <w:rPr>
                <w:rFonts w:ascii="Arial Narrow" w:hAnsi="Arial Narrow" w:cs="Arial"/>
                <w:sz w:val="24"/>
                <w:szCs w:val="24"/>
              </w:rPr>
              <w:t>części 6 zamówienia w wysokości 20 083.90 zł brutto;</w:t>
            </w:r>
          </w:p>
        </w:tc>
      </w:tr>
    </w:tbl>
    <w:p w14:paraId="0D20AE4B" w14:textId="77777777" w:rsidR="00890B92" w:rsidRPr="00B66F6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9CB20BA" w14:textId="77777777" w:rsidR="00510EC8" w:rsidRPr="00B66F6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0B3633A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66F63">
        <w:rPr>
          <w:rFonts w:ascii="Arial Narrow" w:hAnsi="Arial Narrow" w:cs="Arial"/>
          <w:i/>
          <w:szCs w:val="24"/>
        </w:rPr>
        <w:t>Zamawiający</w:t>
      </w:r>
    </w:p>
    <w:p w14:paraId="5C7DB535" w14:textId="77777777" w:rsidR="00B66F63" w:rsidRDefault="00B66F63" w:rsidP="00B66F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Hlk168485368"/>
    </w:p>
    <w:bookmarkEnd w:id="0"/>
    <w:p w14:paraId="3C9779FE" w14:textId="77777777" w:rsidR="00C72DA0" w:rsidRDefault="00C72DA0" w:rsidP="00C72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CEA601" w14:textId="77777777" w:rsidR="00C72DA0" w:rsidRDefault="00C72DA0" w:rsidP="00C72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56F62C" w14:textId="78AD8820" w:rsidR="00C72DA0" w:rsidRPr="000605ED" w:rsidRDefault="00C72DA0" w:rsidP="00C72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556C18"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602EF01E" w14:textId="77777777" w:rsidR="00C72DA0" w:rsidRPr="000605ED" w:rsidRDefault="00C72DA0" w:rsidP="00C72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3BE8B97" w14:textId="77777777" w:rsidR="00C72DA0" w:rsidRPr="000605ED" w:rsidRDefault="00C72DA0" w:rsidP="00C72DA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B945170" w14:textId="76C4FEAA" w:rsidR="00B66F63" w:rsidRPr="00B66F63" w:rsidRDefault="00B66F63" w:rsidP="00B66F63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30.09.2024 r.</w:t>
      </w:r>
    </w:p>
    <w:sectPr w:rsidR="00B66F63" w:rsidRPr="00B66F63" w:rsidSect="00B66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01E65" w14:textId="77777777" w:rsidR="00447895" w:rsidRDefault="00447895">
      <w:r>
        <w:separator/>
      </w:r>
    </w:p>
  </w:endnote>
  <w:endnote w:type="continuationSeparator" w:id="0">
    <w:p w14:paraId="3664DF3E" w14:textId="77777777" w:rsidR="00447895" w:rsidRDefault="00447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CE1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3872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857A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5728D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741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B5256" w14:textId="77777777" w:rsidR="009F189D" w:rsidRDefault="009F189D">
    <w:pPr>
      <w:pStyle w:val="Stopka"/>
      <w:tabs>
        <w:tab w:val="clear" w:pos="4536"/>
      </w:tabs>
      <w:jc w:val="center"/>
    </w:pPr>
  </w:p>
  <w:p w14:paraId="53726E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3F75F" w14:textId="77777777" w:rsidR="00447895" w:rsidRDefault="00447895">
      <w:r>
        <w:separator/>
      </w:r>
    </w:p>
  </w:footnote>
  <w:footnote w:type="continuationSeparator" w:id="0">
    <w:p w14:paraId="56632ADE" w14:textId="77777777" w:rsidR="00447895" w:rsidRDefault="00447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B6DF4" w14:textId="77777777" w:rsidR="00A37B3C" w:rsidRDefault="00A37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983E7" w14:textId="77777777" w:rsidR="00A37B3C" w:rsidRDefault="00A37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F428B" w14:textId="77777777" w:rsidR="00A37B3C" w:rsidRDefault="00A37B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89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8102F"/>
    <w:rsid w:val="003D72FD"/>
    <w:rsid w:val="003E6519"/>
    <w:rsid w:val="003F3E63"/>
    <w:rsid w:val="00423179"/>
    <w:rsid w:val="00447895"/>
    <w:rsid w:val="0049054E"/>
    <w:rsid w:val="00490DC0"/>
    <w:rsid w:val="00493F8C"/>
    <w:rsid w:val="004B4F2B"/>
    <w:rsid w:val="004C7E9B"/>
    <w:rsid w:val="00510EC8"/>
    <w:rsid w:val="00524583"/>
    <w:rsid w:val="00556C18"/>
    <w:rsid w:val="0069085C"/>
    <w:rsid w:val="00804A9B"/>
    <w:rsid w:val="00843263"/>
    <w:rsid w:val="00861E75"/>
    <w:rsid w:val="00890B92"/>
    <w:rsid w:val="009D19BD"/>
    <w:rsid w:val="009F189D"/>
    <w:rsid w:val="00A37B3C"/>
    <w:rsid w:val="00A47FF6"/>
    <w:rsid w:val="00A80738"/>
    <w:rsid w:val="00B66F63"/>
    <w:rsid w:val="00BE7129"/>
    <w:rsid w:val="00C236D3"/>
    <w:rsid w:val="00C659E2"/>
    <w:rsid w:val="00C72DA0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7124C4"/>
  <w15:chartTrackingRefBased/>
  <w15:docId w15:val="{2B344DDE-2272-4514-B968-3D096E5F5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66F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66F63"/>
    <w:rPr>
      <w:b/>
      <w:bCs/>
    </w:rPr>
  </w:style>
  <w:style w:type="character" w:styleId="Hipercze">
    <w:name w:val="Hyperlink"/>
    <w:uiPriority w:val="99"/>
    <w:unhideWhenUsed/>
    <w:rsid w:val="00B66F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2024-09-30T07:00:00Z</cp:lastPrinted>
  <dcterms:created xsi:type="dcterms:W3CDTF">2024-09-30T07:00:00Z</dcterms:created>
  <dcterms:modified xsi:type="dcterms:W3CDTF">2024-09-30T07:00:00Z</dcterms:modified>
</cp:coreProperties>
</file>