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1B7008" w14:textId="1588C069" w:rsidR="00FB7F50" w:rsidRPr="002245BE" w:rsidRDefault="0005650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5650F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FF2E77">
        <w:rPr>
          <w:sz w:val="22"/>
          <w:szCs w:val="22"/>
        </w:rPr>
        <w:t>27.09.2024</w:t>
      </w:r>
    </w:p>
    <w:p w14:paraId="0BA5CF1B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306FD5F" w14:textId="77777777"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14:paraId="6E33190C" w14:textId="77777777" w:rsidR="002032C0" w:rsidRPr="002032C0" w:rsidRDefault="002032C0" w:rsidP="002032C0">
      <w:r w:rsidRPr="002032C0">
        <w:rPr>
          <w:b/>
          <w:bCs/>
        </w:rPr>
        <w:t>im. Gabriela Narutowicza w Krakowie</w:t>
      </w:r>
    </w:p>
    <w:p w14:paraId="3954E529" w14:textId="77777777" w:rsidR="002032C0" w:rsidRPr="002032C0" w:rsidRDefault="002032C0" w:rsidP="002032C0">
      <w:r w:rsidRPr="002032C0">
        <w:t>ul. Prądnicka 35-37</w:t>
      </w:r>
    </w:p>
    <w:p w14:paraId="08E81CDB" w14:textId="77777777" w:rsidR="002032C0" w:rsidRPr="002032C0" w:rsidRDefault="002032C0" w:rsidP="002032C0">
      <w:r w:rsidRPr="002032C0">
        <w:t>31-202 Kraków</w:t>
      </w:r>
    </w:p>
    <w:p w14:paraId="4BA7B18F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B539708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05650F" w:rsidRPr="00607F9B" w14:paraId="087C59A2" w14:textId="77777777" w:rsidTr="001812D1">
        <w:trPr>
          <w:trHeight w:val="638"/>
        </w:trPr>
        <w:tc>
          <w:tcPr>
            <w:tcW w:w="959" w:type="dxa"/>
            <w:shd w:val="clear" w:color="auto" w:fill="auto"/>
          </w:tcPr>
          <w:p w14:paraId="50D6172D" w14:textId="77777777" w:rsidR="0005650F" w:rsidRPr="00607F9B" w:rsidRDefault="0005650F" w:rsidP="001812D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043EA32" w14:textId="749E45F5" w:rsidR="0005650F" w:rsidRPr="00607F9B" w:rsidRDefault="0005650F" w:rsidP="001812D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5650F">
              <w:rPr>
                <w:sz w:val="22"/>
                <w:szCs w:val="22"/>
              </w:rPr>
              <w:t>podstawowy</w:t>
            </w:r>
            <w:r w:rsidR="008606AE">
              <w:rPr>
                <w:sz w:val="22"/>
                <w:szCs w:val="22"/>
              </w:rPr>
              <w:t>m</w:t>
            </w:r>
            <w:r w:rsidRPr="0005650F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5650F">
              <w:rPr>
                <w:b/>
                <w:bCs/>
                <w:sz w:val="22"/>
                <w:szCs w:val="22"/>
              </w:rPr>
              <w:t>Zakup i dostawa materiałów opatrunkowych III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5650F">
              <w:rPr>
                <w:b/>
                <w:sz w:val="22"/>
                <w:szCs w:val="22"/>
              </w:rPr>
              <w:t>ZP/50/2024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5874AAF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05650F" w14:paraId="0CC6E0CA" w14:textId="77777777" w:rsidTr="008606AE">
        <w:trPr>
          <w:cantSplit/>
        </w:trPr>
        <w:tc>
          <w:tcPr>
            <w:tcW w:w="9072" w:type="dxa"/>
          </w:tcPr>
          <w:p w14:paraId="5248E334" w14:textId="77777777" w:rsidR="0005650F" w:rsidRPr="00D26ED6" w:rsidRDefault="0005650F" w:rsidP="001812D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5650F">
              <w:rPr>
                <w:b/>
                <w:sz w:val="22"/>
                <w:szCs w:val="22"/>
              </w:rPr>
              <w:t>Zarys International Group spółka z ograniczoną odpowiedzialnością spółka komandytowa</w:t>
            </w:r>
          </w:p>
          <w:p w14:paraId="5141349B" w14:textId="77777777" w:rsidR="0005650F" w:rsidRPr="009F0E5C" w:rsidRDefault="0005650F" w:rsidP="001812D1">
            <w:pPr>
              <w:jc w:val="both"/>
              <w:rPr>
                <w:bCs/>
                <w:sz w:val="22"/>
                <w:szCs w:val="22"/>
              </w:rPr>
            </w:pPr>
            <w:r w:rsidRPr="0005650F">
              <w:rPr>
                <w:bCs/>
                <w:sz w:val="22"/>
                <w:szCs w:val="22"/>
              </w:rPr>
              <w:t>ul. Pod Borem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5650F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D8BFBAB" w14:textId="77777777" w:rsidR="0005650F" w:rsidRPr="009F0E5C" w:rsidRDefault="0005650F" w:rsidP="001812D1">
            <w:pPr>
              <w:jc w:val="both"/>
              <w:rPr>
                <w:bCs/>
                <w:sz w:val="22"/>
                <w:szCs w:val="22"/>
              </w:rPr>
            </w:pPr>
            <w:r w:rsidRPr="0005650F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5650F">
              <w:rPr>
                <w:bCs/>
                <w:sz w:val="22"/>
                <w:szCs w:val="22"/>
              </w:rPr>
              <w:t>Zabrze</w:t>
            </w:r>
          </w:p>
          <w:p w14:paraId="0E42B567" w14:textId="77777777" w:rsidR="0005650F" w:rsidRDefault="0005650F" w:rsidP="001812D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035E192" w14:textId="5D8992F4" w:rsidR="0005650F" w:rsidRPr="00211A34" w:rsidRDefault="0005650F" w:rsidP="001812D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 </w:t>
            </w:r>
            <w:r w:rsidRPr="0005650F">
              <w:rPr>
                <w:sz w:val="22"/>
                <w:szCs w:val="22"/>
              </w:rPr>
              <w:t>Pakiet 1 - Kompresy z gazy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1E1B7DE0" w14:textId="77777777" w:rsidR="0005650F" w:rsidRPr="00D26ED6" w:rsidRDefault="0005650F" w:rsidP="001812D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FB8BA11" w14:textId="7D8893F2" w:rsidR="0005650F" w:rsidRDefault="0005650F" w:rsidP="001812D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5650F">
              <w:t xml:space="preserve">Najkorzystniejsza oferta, </w:t>
            </w:r>
            <w:r w:rsidR="008606AE" w:rsidRPr="0005650F">
              <w:t>spełniająca</w:t>
            </w:r>
            <w:r w:rsidRPr="0005650F">
              <w:t xml:space="preserve"> wymogi Zamawiającego.</w:t>
            </w:r>
          </w:p>
        </w:tc>
      </w:tr>
      <w:tr w:rsidR="0005650F" w14:paraId="0D55D99E" w14:textId="77777777" w:rsidTr="008606AE">
        <w:trPr>
          <w:cantSplit/>
        </w:trPr>
        <w:tc>
          <w:tcPr>
            <w:tcW w:w="9072" w:type="dxa"/>
          </w:tcPr>
          <w:p w14:paraId="44AA6B37" w14:textId="77777777" w:rsidR="0005650F" w:rsidRPr="00D26ED6" w:rsidRDefault="0005650F" w:rsidP="001812D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5650F">
              <w:rPr>
                <w:b/>
                <w:sz w:val="22"/>
                <w:szCs w:val="22"/>
              </w:rPr>
              <w:t>Zarys International Group spółka z ograniczoną odpowiedzialnością spółka komandytowa</w:t>
            </w:r>
          </w:p>
          <w:p w14:paraId="58E001E8" w14:textId="77777777" w:rsidR="0005650F" w:rsidRPr="009F0E5C" w:rsidRDefault="0005650F" w:rsidP="001812D1">
            <w:pPr>
              <w:jc w:val="both"/>
              <w:rPr>
                <w:bCs/>
                <w:sz w:val="22"/>
                <w:szCs w:val="22"/>
              </w:rPr>
            </w:pPr>
            <w:r w:rsidRPr="0005650F">
              <w:rPr>
                <w:bCs/>
                <w:sz w:val="22"/>
                <w:szCs w:val="22"/>
              </w:rPr>
              <w:t>ul. Pod Borem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5650F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4B614D3" w14:textId="77777777" w:rsidR="0005650F" w:rsidRPr="009F0E5C" w:rsidRDefault="0005650F" w:rsidP="001812D1">
            <w:pPr>
              <w:jc w:val="both"/>
              <w:rPr>
                <w:bCs/>
                <w:sz w:val="22"/>
                <w:szCs w:val="22"/>
              </w:rPr>
            </w:pPr>
            <w:r w:rsidRPr="0005650F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5650F">
              <w:rPr>
                <w:bCs/>
                <w:sz w:val="22"/>
                <w:szCs w:val="22"/>
              </w:rPr>
              <w:t>Zabrze</w:t>
            </w:r>
          </w:p>
          <w:p w14:paraId="78499992" w14:textId="77777777" w:rsidR="0005650F" w:rsidRDefault="0005650F" w:rsidP="001812D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A957BB6" w14:textId="41D5E1C5" w:rsidR="0005650F" w:rsidRPr="00211A34" w:rsidRDefault="0005650F" w:rsidP="001812D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 </w:t>
            </w:r>
            <w:r w:rsidRPr="0005650F">
              <w:rPr>
                <w:sz w:val="22"/>
                <w:szCs w:val="22"/>
              </w:rPr>
              <w:t>Pakiet 2 - Chusty trójkątne do unieruchamiania kończyn górnych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13B7D0C2" w14:textId="77777777" w:rsidR="0005650F" w:rsidRPr="00D26ED6" w:rsidRDefault="0005650F" w:rsidP="001812D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DD05B93" w14:textId="2912BCAA" w:rsidR="0005650F" w:rsidRDefault="0005650F" w:rsidP="001812D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5650F">
              <w:t xml:space="preserve">Najkorzystniejsza oferta, </w:t>
            </w:r>
            <w:r w:rsidR="008606AE" w:rsidRPr="0005650F">
              <w:t>spełniająca</w:t>
            </w:r>
            <w:r w:rsidRPr="0005650F">
              <w:t xml:space="preserve"> wymogi Zamawiającego.</w:t>
            </w:r>
          </w:p>
        </w:tc>
      </w:tr>
      <w:tr w:rsidR="0005650F" w14:paraId="1DC4F458" w14:textId="77777777" w:rsidTr="008606AE">
        <w:trPr>
          <w:cantSplit/>
        </w:trPr>
        <w:tc>
          <w:tcPr>
            <w:tcW w:w="9072" w:type="dxa"/>
          </w:tcPr>
          <w:p w14:paraId="318A3341" w14:textId="77777777" w:rsidR="0005650F" w:rsidRPr="00D26ED6" w:rsidRDefault="0005650F" w:rsidP="001812D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5650F">
              <w:rPr>
                <w:b/>
                <w:sz w:val="22"/>
                <w:szCs w:val="22"/>
              </w:rPr>
              <w:t>Toruńskie Zakłady Materiałów Opatrunkowych S.A.</w:t>
            </w:r>
          </w:p>
          <w:p w14:paraId="1DDD0893" w14:textId="77777777" w:rsidR="0005650F" w:rsidRPr="009F0E5C" w:rsidRDefault="0005650F" w:rsidP="001812D1">
            <w:pPr>
              <w:jc w:val="both"/>
              <w:rPr>
                <w:bCs/>
                <w:sz w:val="22"/>
                <w:szCs w:val="22"/>
              </w:rPr>
            </w:pPr>
            <w:r w:rsidRPr="0005650F">
              <w:rPr>
                <w:bCs/>
                <w:sz w:val="22"/>
                <w:szCs w:val="22"/>
              </w:rPr>
              <w:t>ul. Gromadzka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5650F">
              <w:rPr>
                <w:bCs/>
                <w:sz w:val="22"/>
                <w:szCs w:val="22"/>
              </w:rPr>
              <w:t>52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39EBF93" w14:textId="77777777" w:rsidR="0005650F" w:rsidRPr="009F0E5C" w:rsidRDefault="0005650F" w:rsidP="001812D1">
            <w:pPr>
              <w:jc w:val="both"/>
              <w:rPr>
                <w:bCs/>
                <w:sz w:val="22"/>
                <w:szCs w:val="22"/>
              </w:rPr>
            </w:pPr>
            <w:r w:rsidRPr="0005650F">
              <w:rPr>
                <w:bCs/>
                <w:sz w:val="22"/>
                <w:szCs w:val="22"/>
              </w:rPr>
              <w:t>30-719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5650F">
              <w:rPr>
                <w:bCs/>
                <w:sz w:val="22"/>
                <w:szCs w:val="22"/>
              </w:rPr>
              <w:t>Kraków</w:t>
            </w:r>
          </w:p>
          <w:p w14:paraId="3C2851E1" w14:textId="77777777" w:rsidR="0005650F" w:rsidRDefault="0005650F" w:rsidP="001812D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1D9F8A8" w14:textId="028B899A" w:rsidR="0005650F" w:rsidRPr="00211A34" w:rsidRDefault="0005650F" w:rsidP="001812D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5650F">
              <w:rPr>
                <w:sz w:val="22"/>
                <w:szCs w:val="22"/>
              </w:rPr>
              <w:t>Pakiet 3 - Pieluchomajtki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52252FA7" w14:textId="77777777" w:rsidR="0005650F" w:rsidRPr="00D26ED6" w:rsidRDefault="0005650F" w:rsidP="001812D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7A205C9" w14:textId="77777777" w:rsidR="0005650F" w:rsidRDefault="0005650F" w:rsidP="001812D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5650F">
              <w:t>Jedyna złożona  oferta, spełnia wymogi Zamawiającego.</w:t>
            </w:r>
          </w:p>
        </w:tc>
      </w:tr>
      <w:tr w:rsidR="0005650F" w14:paraId="0E7BA901" w14:textId="77777777" w:rsidTr="008606AE">
        <w:trPr>
          <w:cantSplit/>
        </w:trPr>
        <w:tc>
          <w:tcPr>
            <w:tcW w:w="9072" w:type="dxa"/>
          </w:tcPr>
          <w:p w14:paraId="27DEA56B" w14:textId="77777777" w:rsidR="0005650F" w:rsidRPr="00D26ED6" w:rsidRDefault="0005650F" w:rsidP="001812D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5650F">
              <w:rPr>
                <w:b/>
                <w:sz w:val="22"/>
                <w:szCs w:val="22"/>
              </w:rPr>
              <w:lastRenderedPageBreak/>
              <w:t>Abena Polska Sp. z o.o.</w:t>
            </w:r>
          </w:p>
          <w:p w14:paraId="237CBE5C" w14:textId="77777777" w:rsidR="0005650F" w:rsidRPr="009F0E5C" w:rsidRDefault="0005650F" w:rsidP="001812D1">
            <w:pPr>
              <w:jc w:val="both"/>
              <w:rPr>
                <w:bCs/>
                <w:sz w:val="22"/>
                <w:szCs w:val="22"/>
              </w:rPr>
            </w:pPr>
            <w:r w:rsidRPr="0005650F">
              <w:rPr>
                <w:bCs/>
                <w:sz w:val="22"/>
                <w:szCs w:val="22"/>
              </w:rPr>
              <w:t>ul. Nowa, Łozienica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5650F">
              <w:rPr>
                <w:bCs/>
                <w:sz w:val="22"/>
                <w:szCs w:val="22"/>
              </w:rPr>
              <w:t>15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39F83A7" w14:textId="77777777" w:rsidR="0005650F" w:rsidRPr="009F0E5C" w:rsidRDefault="0005650F" w:rsidP="001812D1">
            <w:pPr>
              <w:jc w:val="both"/>
              <w:rPr>
                <w:bCs/>
                <w:sz w:val="22"/>
                <w:szCs w:val="22"/>
              </w:rPr>
            </w:pPr>
            <w:r w:rsidRPr="0005650F">
              <w:rPr>
                <w:bCs/>
                <w:sz w:val="22"/>
                <w:szCs w:val="22"/>
              </w:rPr>
              <w:t>72-100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5650F">
              <w:rPr>
                <w:bCs/>
                <w:sz w:val="22"/>
                <w:szCs w:val="22"/>
              </w:rPr>
              <w:t>Goleniów</w:t>
            </w:r>
          </w:p>
          <w:p w14:paraId="198A41F0" w14:textId="77777777" w:rsidR="0005650F" w:rsidRDefault="0005650F" w:rsidP="001812D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810445D" w14:textId="6B4B88C8" w:rsidR="0005650F" w:rsidRPr="00211A34" w:rsidRDefault="0005650F" w:rsidP="001812D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5650F">
              <w:rPr>
                <w:sz w:val="22"/>
                <w:szCs w:val="22"/>
              </w:rPr>
              <w:t>Pakiet 4 - Podkłady chłonne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531B9C1F" w14:textId="77777777" w:rsidR="0005650F" w:rsidRPr="00D26ED6" w:rsidRDefault="0005650F" w:rsidP="001812D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5412029" w14:textId="256C127D" w:rsidR="0005650F" w:rsidRDefault="0005650F" w:rsidP="001812D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5650F">
              <w:t xml:space="preserve">Najkorzystniejsza oferta, </w:t>
            </w:r>
            <w:r w:rsidR="008606AE" w:rsidRPr="0005650F">
              <w:t>spełniająca</w:t>
            </w:r>
            <w:r w:rsidRPr="0005650F">
              <w:t xml:space="preserve"> wymogi Zamawiającego.</w:t>
            </w:r>
          </w:p>
        </w:tc>
      </w:tr>
      <w:tr w:rsidR="0005650F" w14:paraId="54D0F2B4" w14:textId="77777777" w:rsidTr="008606AE">
        <w:trPr>
          <w:cantSplit/>
        </w:trPr>
        <w:tc>
          <w:tcPr>
            <w:tcW w:w="9072" w:type="dxa"/>
          </w:tcPr>
          <w:p w14:paraId="390F3240" w14:textId="77777777" w:rsidR="0005650F" w:rsidRPr="00D26ED6" w:rsidRDefault="0005650F" w:rsidP="001812D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5650F">
              <w:rPr>
                <w:b/>
                <w:sz w:val="22"/>
                <w:szCs w:val="22"/>
              </w:rPr>
              <w:t>Toruńskie Zakłady Materiałów Opatrunkowych S.A.</w:t>
            </w:r>
          </w:p>
          <w:p w14:paraId="1707A582" w14:textId="77777777" w:rsidR="0005650F" w:rsidRPr="009F0E5C" w:rsidRDefault="0005650F" w:rsidP="001812D1">
            <w:pPr>
              <w:jc w:val="both"/>
              <w:rPr>
                <w:bCs/>
                <w:sz w:val="22"/>
                <w:szCs w:val="22"/>
              </w:rPr>
            </w:pPr>
            <w:r w:rsidRPr="0005650F">
              <w:rPr>
                <w:bCs/>
                <w:sz w:val="22"/>
                <w:szCs w:val="22"/>
              </w:rPr>
              <w:t>ul. Gromadzka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5650F">
              <w:rPr>
                <w:bCs/>
                <w:sz w:val="22"/>
                <w:szCs w:val="22"/>
              </w:rPr>
              <w:t>52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B65210E" w14:textId="77777777" w:rsidR="0005650F" w:rsidRPr="009F0E5C" w:rsidRDefault="0005650F" w:rsidP="001812D1">
            <w:pPr>
              <w:jc w:val="both"/>
              <w:rPr>
                <w:bCs/>
                <w:sz w:val="22"/>
                <w:szCs w:val="22"/>
              </w:rPr>
            </w:pPr>
            <w:r w:rsidRPr="0005650F">
              <w:rPr>
                <w:bCs/>
                <w:sz w:val="22"/>
                <w:szCs w:val="22"/>
              </w:rPr>
              <w:t>30-719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5650F">
              <w:rPr>
                <w:bCs/>
                <w:sz w:val="22"/>
                <w:szCs w:val="22"/>
              </w:rPr>
              <w:t>Kraków</w:t>
            </w:r>
          </w:p>
          <w:p w14:paraId="11B1CBBD" w14:textId="77777777" w:rsidR="0005650F" w:rsidRDefault="0005650F" w:rsidP="001812D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CE1C73B" w14:textId="77777777" w:rsidR="0005650F" w:rsidRPr="00211A34" w:rsidRDefault="0005650F" w:rsidP="001812D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5650F">
              <w:rPr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5650F">
              <w:rPr>
                <w:sz w:val="22"/>
                <w:szCs w:val="22"/>
              </w:rPr>
              <w:t>Pakiet 6 - Chusteczki nawilżane dla noworodka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2CA51DC4" w14:textId="77777777" w:rsidR="0005650F" w:rsidRPr="00D26ED6" w:rsidRDefault="0005650F" w:rsidP="001812D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573C171" w14:textId="77777777" w:rsidR="0005650F" w:rsidRDefault="0005650F" w:rsidP="001812D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5650F">
              <w:t>Jedyna złożona  oferta, spełnia wymogi Zamawiającego</w:t>
            </w:r>
          </w:p>
        </w:tc>
      </w:tr>
    </w:tbl>
    <w:p w14:paraId="6EFBB762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42"/>
        <w:gridCol w:w="2793"/>
        <w:gridCol w:w="2551"/>
        <w:gridCol w:w="1560"/>
      </w:tblGrid>
      <w:tr w:rsidR="00211A34" w:rsidRPr="00834EF4" w14:paraId="5F7CE6F5" w14:textId="77777777" w:rsidTr="008606AE">
        <w:tc>
          <w:tcPr>
            <w:tcW w:w="2169" w:type="dxa"/>
            <w:gridSpan w:val="2"/>
            <w:shd w:val="clear" w:color="auto" w:fill="F3F3F3"/>
            <w:vAlign w:val="center"/>
          </w:tcPr>
          <w:p w14:paraId="49B71C31" w14:textId="77777777" w:rsidR="00211A34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  <w:p w14:paraId="10C16BBB" w14:textId="77777777" w:rsidR="0057114B" w:rsidRPr="00211A34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2793" w:type="dxa"/>
            <w:shd w:val="clear" w:color="auto" w:fill="F3F3F3"/>
          </w:tcPr>
          <w:p w14:paraId="674E95EF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551" w:type="dxa"/>
            <w:shd w:val="clear" w:color="auto" w:fill="F3F3F3"/>
          </w:tcPr>
          <w:p w14:paraId="4CDAEA15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055315ED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05650F" w:rsidRPr="00834EF4" w14:paraId="0C9F2DD7" w14:textId="77777777" w:rsidTr="008606AE">
        <w:tc>
          <w:tcPr>
            <w:tcW w:w="2169" w:type="dxa"/>
            <w:gridSpan w:val="2"/>
            <w:shd w:val="clear" w:color="auto" w:fill="auto"/>
          </w:tcPr>
          <w:p w14:paraId="55B5383E" w14:textId="77777777" w:rsidR="0005650F" w:rsidRPr="00211A34" w:rsidRDefault="0005650F" w:rsidP="001812D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5650F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5650F">
              <w:rPr>
                <w:sz w:val="20"/>
                <w:szCs w:val="20"/>
              </w:rPr>
              <w:t>Pakiet 1 - Kompresy z gazy</w:t>
            </w:r>
          </w:p>
        </w:tc>
        <w:tc>
          <w:tcPr>
            <w:tcW w:w="2793" w:type="dxa"/>
            <w:shd w:val="clear" w:color="auto" w:fill="auto"/>
          </w:tcPr>
          <w:p w14:paraId="243B8A4D" w14:textId="77777777" w:rsidR="0005650F" w:rsidRPr="00211A34" w:rsidRDefault="0005650F" w:rsidP="001812D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5650F">
              <w:rPr>
                <w:b/>
                <w:bCs/>
                <w:sz w:val="20"/>
                <w:szCs w:val="20"/>
              </w:rPr>
              <w:t>Zarys International Group spółka z ograniczoną odpowiedzialnością spółka komandytowa</w:t>
            </w:r>
          </w:p>
          <w:p w14:paraId="1B357568" w14:textId="77777777" w:rsidR="0005650F" w:rsidRPr="00211A34" w:rsidRDefault="0005650F" w:rsidP="001812D1">
            <w:pPr>
              <w:rPr>
                <w:sz w:val="20"/>
                <w:szCs w:val="20"/>
              </w:rPr>
            </w:pPr>
            <w:r w:rsidRPr="0005650F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5650F">
              <w:rPr>
                <w:sz w:val="20"/>
                <w:szCs w:val="20"/>
              </w:rPr>
              <w:t>18</w:t>
            </w:r>
          </w:p>
          <w:p w14:paraId="6CE5CA8E" w14:textId="77777777" w:rsidR="0005650F" w:rsidRPr="00211A34" w:rsidRDefault="0005650F" w:rsidP="001812D1">
            <w:pPr>
              <w:spacing w:after="40"/>
              <w:rPr>
                <w:color w:val="000000"/>
                <w:sz w:val="20"/>
                <w:szCs w:val="20"/>
              </w:rPr>
            </w:pPr>
            <w:r w:rsidRPr="0005650F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5650F">
              <w:rPr>
                <w:sz w:val="20"/>
                <w:szCs w:val="20"/>
              </w:rPr>
              <w:t>Zabrze</w:t>
            </w:r>
          </w:p>
        </w:tc>
        <w:tc>
          <w:tcPr>
            <w:tcW w:w="2551" w:type="dxa"/>
            <w:shd w:val="clear" w:color="auto" w:fill="auto"/>
          </w:tcPr>
          <w:p w14:paraId="46989722" w14:textId="77777777" w:rsidR="0005650F" w:rsidRPr="0005650F" w:rsidRDefault="0005650F" w:rsidP="001812D1">
            <w:pPr>
              <w:spacing w:before="40" w:after="40"/>
              <w:rPr>
                <w:sz w:val="20"/>
                <w:szCs w:val="20"/>
              </w:rPr>
            </w:pPr>
            <w:r w:rsidRPr="0005650F">
              <w:rPr>
                <w:sz w:val="20"/>
                <w:szCs w:val="20"/>
              </w:rPr>
              <w:t>1 - Cena - 400.00</w:t>
            </w:r>
          </w:p>
          <w:p w14:paraId="66EABC68" w14:textId="77777777" w:rsidR="0005650F" w:rsidRPr="00211A34" w:rsidRDefault="0005650F" w:rsidP="001812D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5650F">
              <w:rPr>
                <w:sz w:val="20"/>
                <w:szCs w:val="20"/>
              </w:rPr>
              <w:t>2 - Termin ważności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64ABF71" w14:textId="77777777" w:rsidR="0005650F" w:rsidRPr="00211A34" w:rsidRDefault="0005650F" w:rsidP="001812D1">
            <w:pPr>
              <w:jc w:val="center"/>
              <w:rPr>
                <w:color w:val="000000"/>
                <w:sz w:val="20"/>
                <w:szCs w:val="20"/>
              </w:rPr>
            </w:pPr>
            <w:r w:rsidRPr="0005650F">
              <w:rPr>
                <w:sz w:val="20"/>
                <w:szCs w:val="20"/>
              </w:rPr>
              <w:t xml:space="preserve">  500,00</w:t>
            </w:r>
          </w:p>
        </w:tc>
      </w:tr>
      <w:tr w:rsidR="0005650F" w:rsidRPr="00834EF4" w14:paraId="02E11590" w14:textId="77777777" w:rsidTr="008606AE">
        <w:tc>
          <w:tcPr>
            <w:tcW w:w="2169" w:type="dxa"/>
            <w:gridSpan w:val="2"/>
            <w:shd w:val="clear" w:color="auto" w:fill="auto"/>
          </w:tcPr>
          <w:p w14:paraId="51AE5823" w14:textId="77777777" w:rsidR="0005650F" w:rsidRPr="00211A34" w:rsidRDefault="0005650F" w:rsidP="001812D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5650F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5650F">
              <w:rPr>
                <w:sz w:val="20"/>
                <w:szCs w:val="20"/>
              </w:rPr>
              <w:t>Pakiet 1 - Kompresy z gazy</w:t>
            </w:r>
          </w:p>
        </w:tc>
        <w:tc>
          <w:tcPr>
            <w:tcW w:w="2793" w:type="dxa"/>
            <w:shd w:val="clear" w:color="auto" w:fill="auto"/>
          </w:tcPr>
          <w:p w14:paraId="2878180C" w14:textId="77777777" w:rsidR="0005650F" w:rsidRPr="00211A34" w:rsidRDefault="0005650F" w:rsidP="001812D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5650F">
              <w:rPr>
                <w:b/>
                <w:bCs/>
                <w:sz w:val="20"/>
                <w:szCs w:val="20"/>
              </w:rPr>
              <w:t>Polmil sp. z o. o.</w:t>
            </w:r>
          </w:p>
          <w:p w14:paraId="223F5C54" w14:textId="77777777" w:rsidR="0005650F" w:rsidRPr="00211A34" w:rsidRDefault="0005650F" w:rsidP="001812D1">
            <w:pPr>
              <w:rPr>
                <w:sz w:val="20"/>
                <w:szCs w:val="20"/>
              </w:rPr>
            </w:pPr>
            <w:r w:rsidRPr="0005650F">
              <w:rPr>
                <w:sz w:val="20"/>
                <w:szCs w:val="20"/>
              </w:rPr>
              <w:t>ul. Przemysłowa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5650F">
              <w:rPr>
                <w:sz w:val="20"/>
                <w:szCs w:val="20"/>
              </w:rPr>
              <w:t>8 B</w:t>
            </w:r>
          </w:p>
          <w:p w14:paraId="73C5BF6E" w14:textId="77777777" w:rsidR="0005650F" w:rsidRPr="00211A34" w:rsidRDefault="0005650F" w:rsidP="001812D1">
            <w:pPr>
              <w:spacing w:after="40"/>
              <w:rPr>
                <w:color w:val="000000"/>
                <w:sz w:val="20"/>
                <w:szCs w:val="20"/>
              </w:rPr>
            </w:pPr>
            <w:r w:rsidRPr="0005650F">
              <w:rPr>
                <w:sz w:val="20"/>
                <w:szCs w:val="20"/>
              </w:rPr>
              <w:t>85-758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5650F">
              <w:rPr>
                <w:sz w:val="20"/>
                <w:szCs w:val="20"/>
              </w:rPr>
              <w:t>Bydgoszcz</w:t>
            </w:r>
          </w:p>
        </w:tc>
        <w:tc>
          <w:tcPr>
            <w:tcW w:w="2551" w:type="dxa"/>
            <w:shd w:val="clear" w:color="auto" w:fill="auto"/>
          </w:tcPr>
          <w:p w14:paraId="044DD2A7" w14:textId="77777777" w:rsidR="0005650F" w:rsidRPr="0005650F" w:rsidRDefault="0005650F" w:rsidP="001812D1">
            <w:pPr>
              <w:spacing w:before="40" w:after="40"/>
              <w:rPr>
                <w:sz w:val="20"/>
                <w:szCs w:val="20"/>
              </w:rPr>
            </w:pPr>
            <w:r w:rsidRPr="0005650F">
              <w:rPr>
                <w:sz w:val="20"/>
                <w:szCs w:val="20"/>
              </w:rPr>
              <w:t>1 - Cena - 357.55</w:t>
            </w:r>
          </w:p>
          <w:p w14:paraId="38971587" w14:textId="77777777" w:rsidR="0005650F" w:rsidRPr="00211A34" w:rsidRDefault="0005650F" w:rsidP="001812D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5650F">
              <w:rPr>
                <w:sz w:val="20"/>
                <w:szCs w:val="20"/>
              </w:rPr>
              <w:t>2 - Termin ważności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721B31D" w14:textId="77777777" w:rsidR="0005650F" w:rsidRPr="00211A34" w:rsidRDefault="0005650F" w:rsidP="001812D1">
            <w:pPr>
              <w:jc w:val="center"/>
              <w:rPr>
                <w:color w:val="000000"/>
                <w:sz w:val="20"/>
                <w:szCs w:val="20"/>
              </w:rPr>
            </w:pPr>
            <w:r w:rsidRPr="0005650F">
              <w:rPr>
                <w:sz w:val="20"/>
                <w:szCs w:val="20"/>
              </w:rPr>
              <w:t xml:space="preserve">  457,55</w:t>
            </w:r>
          </w:p>
        </w:tc>
      </w:tr>
      <w:tr w:rsidR="0005650F" w:rsidRPr="00834EF4" w14:paraId="2DA602B7" w14:textId="77777777" w:rsidTr="008606AE">
        <w:tc>
          <w:tcPr>
            <w:tcW w:w="2127" w:type="dxa"/>
            <w:shd w:val="clear" w:color="auto" w:fill="auto"/>
          </w:tcPr>
          <w:p w14:paraId="1004E75E" w14:textId="77777777" w:rsidR="0005650F" w:rsidRPr="00211A34" w:rsidRDefault="0005650F" w:rsidP="001812D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5650F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5650F">
              <w:rPr>
                <w:sz w:val="20"/>
                <w:szCs w:val="20"/>
              </w:rPr>
              <w:t>Pakiet 1 - Kompresy z gazy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272CC184" w14:textId="77777777" w:rsidR="0005650F" w:rsidRPr="00211A34" w:rsidRDefault="0005650F" w:rsidP="001812D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5650F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14:paraId="7B08B08D" w14:textId="77777777" w:rsidR="0005650F" w:rsidRPr="00211A34" w:rsidRDefault="0005650F" w:rsidP="001812D1">
            <w:pPr>
              <w:rPr>
                <w:sz w:val="20"/>
                <w:szCs w:val="20"/>
              </w:rPr>
            </w:pPr>
            <w:r w:rsidRPr="0005650F">
              <w:rPr>
                <w:sz w:val="20"/>
                <w:szCs w:val="20"/>
              </w:rPr>
              <w:t>ul. Gromadzka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5650F">
              <w:rPr>
                <w:sz w:val="20"/>
                <w:szCs w:val="20"/>
              </w:rPr>
              <w:t>52</w:t>
            </w:r>
          </w:p>
          <w:p w14:paraId="176A1BFE" w14:textId="77777777" w:rsidR="0005650F" w:rsidRPr="00211A34" w:rsidRDefault="0005650F" w:rsidP="001812D1">
            <w:pPr>
              <w:spacing w:after="40"/>
              <w:rPr>
                <w:color w:val="000000"/>
                <w:sz w:val="20"/>
                <w:szCs w:val="20"/>
              </w:rPr>
            </w:pPr>
            <w:r w:rsidRPr="0005650F">
              <w:rPr>
                <w:sz w:val="20"/>
                <w:szCs w:val="20"/>
              </w:rPr>
              <w:t>30-719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5650F">
              <w:rPr>
                <w:sz w:val="20"/>
                <w:szCs w:val="20"/>
              </w:rPr>
              <w:t>Kraków</w:t>
            </w:r>
          </w:p>
        </w:tc>
        <w:tc>
          <w:tcPr>
            <w:tcW w:w="2551" w:type="dxa"/>
            <w:shd w:val="clear" w:color="auto" w:fill="auto"/>
          </w:tcPr>
          <w:p w14:paraId="5CC0A208" w14:textId="77777777" w:rsidR="0005650F" w:rsidRPr="0005650F" w:rsidRDefault="0005650F" w:rsidP="001812D1">
            <w:pPr>
              <w:spacing w:before="40" w:after="40"/>
              <w:rPr>
                <w:sz w:val="20"/>
                <w:szCs w:val="20"/>
              </w:rPr>
            </w:pPr>
            <w:r w:rsidRPr="0005650F">
              <w:rPr>
                <w:sz w:val="20"/>
                <w:szCs w:val="20"/>
              </w:rPr>
              <w:t>1 - Cena - 230.20</w:t>
            </w:r>
          </w:p>
          <w:p w14:paraId="6515070A" w14:textId="77777777" w:rsidR="0005650F" w:rsidRPr="00211A34" w:rsidRDefault="0005650F" w:rsidP="001812D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5650F">
              <w:rPr>
                <w:sz w:val="20"/>
                <w:szCs w:val="20"/>
              </w:rPr>
              <w:t>2 - Termin ważności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2BBE751" w14:textId="77777777" w:rsidR="0005650F" w:rsidRPr="00211A34" w:rsidRDefault="0005650F" w:rsidP="001812D1">
            <w:pPr>
              <w:jc w:val="center"/>
              <w:rPr>
                <w:color w:val="000000"/>
                <w:sz w:val="20"/>
                <w:szCs w:val="20"/>
              </w:rPr>
            </w:pPr>
            <w:r w:rsidRPr="0005650F">
              <w:rPr>
                <w:sz w:val="20"/>
                <w:szCs w:val="20"/>
              </w:rPr>
              <w:t xml:space="preserve">  330,20</w:t>
            </w:r>
          </w:p>
        </w:tc>
      </w:tr>
      <w:tr w:rsidR="0005650F" w:rsidRPr="00834EF4" w14:paraId="331DD591" w14:textId="77777777" w:rsidTr="008606AE">
        <w:tc>
          <w:tcPr>
            <w:tcW w:w="2127" w:type="dxa"/>
            <w:shd w:val="clear" w:color="auto" w:fill="auto"/>
          </w:tcPr>
          <w:p w14:paraId="54C2FCB9" w14:textId="77777777" w:rsidR="0005650F" w:rsidRPr="00211A34" w:rsidRDefault="0005650F" w:rsidP="001812D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5650F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5650F">
              <w:rPr>
                <w:sz w:val="20"/>
                <w:szCs w:val="20"/>
              </w:rPr>
              <w:t>Pakiet 2 - Chusty trójkątne do unieruchamiania kończyn górnych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576621AB" w14:textId="77777777" w:rsidR="0005650F" w:rsidRPr="00211A34" w:rsidRDefault="0005650F" w:rsidP="001812D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5650F">
              <w:rPr>
                <w:b/>
                <w:bCs/>
                <w:sz w:val="20"/>
                <w:szCs w:val="20"/>
              </w:rPr>
              <w:t>Zarys International Group spółka z ograniczoną odpowiedzialnością spółka komandytowa</w:t>
            </w:r>
          </w:p>
          <w:p w14:paraId="04267C82" w14:textId="77777777" w:rsidR="0005650F" w:rsidRPr="00211A34" w:rsidRDefault="0005650F" w:rsidP="001812D1">
            <w:pPr>
              <w:rPr>
                <w:sz w:val="20"/>
                <w:szCs w:val="20"/>
              </w:rPr>
            </w:pPr>
            <w:r w:rsidRPr="0005650F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5650F">
              <w:rPr>
                <w:sz w:val="20"/>
                <w:szCs w:val="20"/>
              </w:rPr>
              <w:t>18</w:t>
            </w:r>
          </w:p>
          <w:p w14:paraId="53834378" w14:textId="77777777" w:rsidR="0005650F" w:rsidRPr="00211A34" w:rsidRDefault="0005650F" w:rsidP="001812D1">
            <w:pPr>
              <w:spacing w:after="40"/>
              <w:rPr>
                <w:color w:val="000000"/>
                <w:sz w:val="20"/>
                <w:szCs w:val="20"/>
              </w:rPr>
            </w:pPr>
            <w:r w:rsidRPr="0005650F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5650F">
              <w:rPr>
                <w:sz w:val="20"/>
                <w:szCs w:val="20"/>
              </w:rPr>
              <w:t>Zabrze</w:t>
            </w:r>
          </w:p>
        </w:tc>
        <w:tc>
          <w:tcPr>
            <w:tcW w:w="2551" w:type="dxa"/>
            <w:shd w:val="clear" w:color="auto" w:fill="auto"/>
          </w:tcPr>
          <w:p w14:paraId="6DC02DEE" w14:textId="77777777" w:rsidR="0005650F" w:rsidRPr="0005650F" w:rsidRDefault="0005650F" w:rsidP="001812D1">
            <w:pPr>
              <w:spacing w:before="40" w:after="40"/>
              <w:rPr>
                <w:sz w:val="20"/>
                <w:szCs w:val="20"/>
              </w:rPr>
            </w:pPr>
            <w:r w:rsidRPr="0005650F">
              <w:rPr>
                <w:sz w:val="20"/>
                <w:szCs w:val="20"/>
              </w:rPr>
              <w:t>1 - Cena - 400.00</w:t>
            </w:r>
          </w:p>
          <w:p w14:paraId="00AEED6A" w14:textId="77777777" w:rsidR="0005650F" w:rsidRPr="00211A34" w:rsidRDefault="0005650F" w:rsidP="001812D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5650F">
              <w:rPr>
                <w:sz w:val="20"/>
                <w:szCs w:val="20"/>
              </w:rPr>
              <w:t>2 - Termin ważności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1D6A8FD" w14:textId="77777777" w:rsidR="0005650F" w:rsidRPr="00211A34" w:rsidRDefault="0005650F" w:rsidP="001812D1">
            <w:pPr>
              <w:jc w:val="center"/>
              <w:rPr>
                <w:color w:val="000000"/>
                <w:sz w:val="20"/>
                <w:szCs w:val="20"/>
              </w:rPr>
            </w:pPr>
            <w:r w:rsidRPr="0005650F">
              <w:rPr>
                <w:sz w:val="20"/>
                <w:szCs w:val="20"/>
              </w:rPr>
              <w:t xml:space="preserve">  500,00</w:t>
            </w:r>
          </w:p>
        </w:tc>
      </w:tr>
      <w:tr w:rsidR="0005650F" w:rsidRPr="00834EF4" w14:paraId="2159D8ED" w14:textId="77777777" w:rsidTr="008606AE">
        <w:tc>
          <w:tcPr>
            <w:tcW w:w="2127" w:type="dxa"/>
            <w:shd w:val="clear" w:color="auto" w:fill="auto"/>
          </w:tcPr>
          <w:p w14:paraId="1A96F0F2" w14:textId="77777777" w:rsidR="0005650F" w:rsidRPr="00211A34" w:rsidRDefault="0005650F" w:rsidP="001812D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5650F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5650F">
              <w:rPr>
                <w:sz w:val="20"/>
                <w:szCs w:val="20"/>
              </w:rPr>
              <w:t>Pakiet 2 - Chusty trójkątne do unieruchamiania kończyn górnych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2BA64284" w14:textId="77777777" w:rsidR="0005650F" w:rsidRPr="00211A34" w:rsidRDefault="0005650F" w:rsidP="001812D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5650F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14:paraId="24528A30" w14:textId="77777777" w:rsidR="0005650F" w:rsidRPr="00211A34" w:rsidRDefault="0005650F" w:rsidP="001812D1">
            <w:pPr>
              <w:rPr>
                <w:sz w:val="20"/>
                <w:szCs w:val="20"/>
              </w:rPr>
            </w:pPr>
            <w:r w:rsidRPr="0005650F">
              <w:rPr>
                <w:sz w:val="20"/>
                <w:szCs w:val="20"/>
              </w:rPr>
              <w:t>ul. Gromadzka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5650F">
              <w:rPr>
                <w:sz w:val="20"/>
                <w:szCs w:val="20"/>
              </w:rPr>
              <w:t>52</w:t>
            </w:r>
          </w:p>
          <w:p w14:paraId="0D8C0AD0" w14:textId="77777777" w:rsidR="0005650F" w:rsidRPr="00211A34" w:rsidRDefault="0005650F" w:rsidP="001812D1">
            <w:pPr>
              <w:spacing w:after="40"/>
              <w:rPr>
                <w:color w:val="000000"/>
                <w:sz w:val="20"/>
                <w:szCs w:val="20"/>
              </w:rPr>
            </w:pPr>
            <w:r w:rsidRPr="0005650F">
              <w:rPr>
                <w:sz w:val="20"/>
                <w:szCs w:val="20"/>
              </w:rPr>
              <w:t>30-719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5650F">
              <w:rPr>
                <w:sz w:val="20"/>
                <w:szCs w:val="20"/>
              </w:rPr>
              <w:t>Kraków</w:t>
            </w:r>
          </w:p>
        </w:tc>
        <w:tc>
          <w:tcPr>
            <w:tcW w:w="2551" w:type="dxa"/>
            <w:shd w:val="clear" w:color="auto" w:fill="auto"/>
          </w:tcPr>
          <w:p w14:paraId="508789F4" w14:textId="77777777" w:rsidR="0005650F" w:rsidRPr="0005650F" w:rsidRDefault="0005650F" w:rsidP="001812D1">
            <w:pPr>
              <w:spacing w:before="40" w:after="40"/>
              <w:rPr>
                <w:sz w:val="20"/>
                <w:szCs w:val="20"/>
              </w:rPr>
            </w:pPr>
            <w:r w:rsidRPr="0005650F">
              <w:rPr>
                <w:sz w:val="20"/>
                <w:szCs w:val="20"/>
              </w:rPr>
              <w:t>1 - Cena - 206.15</w:t>
            </w:r>
          </w:p>
          <w:p w14:paraId="7AC43EE9" w14:textId="77777777" w:rsidR="0005650F" w:rsidRPr="00211A34" w:rsidRDefault="0005650F" w:rsidP="001812D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5650F">
              <w:rPr>
                <w:sz w:val="20"/>
                <w:szCs w:val="20"/>
              </w:rPr>
              <w:t>2 - Termin ważności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5AE78B7" w14:textId="77777777" w:rsidR="0005650F" w:rsidRPr="00211A34" w:rsidRDefault="0005650F" w:rsidP="001812D1">
            <w:pPr>
              <w:jc w:val="center"/>
              <w:rPr>
                <w:color w:val="000000"/>
                <w:sz w:val="20"/>
                <w:szCs w:val="20"/>
              </w:rPr>
            </w:pPr>
            <w:r w:rsidRPr="0005650F">
              <w:rPr>
                <w:sz w:val="20"/>
                <w:szCs w:val="20"/>
              </w:rPr>
              <w:t xml:space="preserve">  306,15</w:t>
            </w:r>
          </w:p>
        </w:tc>
      </w:tr>
      <w:tr w:rsidR="0005650F" w:rsidRPr="00834EF4" w14:paraId="1986248E" w14:textId="77777777" w:rsidTr="008606AE">
        <w:tc>
          <w:tcPr>
            <w:tcW w:w="2127" w:type="dxa"/>
            <w:shd w:val="clear" w:color="auto" w:fill="auto"/>
          </w:tcPr>
          <w:p w14:paraId="0EE3CAC7" w14:textId="77777777" w:rsidR="0005650F" w:rsidRPr="00211A34" w:rsidRDefault="0005650F" w:rsidP="001812D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5650F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5650F">
              <w:rPr>
                <w:sz w:val="20"/>
                <w:szCs w:val="20"/>
              </w:rPr>
              <w:t>Pakiet 3 - Pieluchomajtki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53E6DD21" w14:textId="77777777" w:rsidR="0005650F" w:rsidRPr="00211A34" w:rsidRDefault="0005650F" w:rsidP="001812D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5650F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14:paraId="5ABE149A" w14:textId="77777777" w:rsidR="0005650F" w:rsidRPr="00211A34" w:rsidRDefault="0005650F" w:rsidP="001812D1">
            <w:pPr>
              <w:rPr>
                <w:sz w:val="20"/>
                <w:szCs w:val="20"/>
              </w:rPr>
            </w:pPr>
            <w:r w:rsidRPr="0005650F">
              <w:rPr>
                <w:sz w:val="20"/>
                <w:szCs w:val="20"/>
              </w:rPr>
              <w:t>ul. Gromadzka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5650F">
              <w:rPr>
                <w:sz w:val="20"/>
                <w:szCs w:val="20"/>
              </w:rPr>
              <w:t>52</w:t>
            </w:r>
          </w:p>
          <w:p w14:paraId="49293B13" w14:textId="77777777" w:rsidR="0005650F" w:rsidRPr="00211A34" w:rsidRDefault="0005650F" w:rsidP="001812D1">
            <w:pPr>
              <w:spacing w:after="40"/>
              <w:rPr>
                <w:color w:val="000000"/>
                <w:sz w:val="20"/>
                <w:szCs w:val="20"/>
              </w:rPr>
            </w:pPr>
            <w:r w:rsidRPr="0005650F">
              <w:rPr>
                <w:sz w:val="20"/>
                <w:szCs w:val="20"/>
              </w:rPr>
              <w:t>30-719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5650F">
              <w:rPr>
                <w:sz w:val="20"/>
                <w:szCs w:val="20"/>
              </w:rPr>
              <w:t>Kraków</w:t>
            </w:r>
          </w:p>
        </w:tc>
        <w:tc>
          <w:tcPr>
            <w:tcW w:w="2551" w:type="dxa"/>
            <w:shd w:val="clear" w:color="auto" w:fill="auto"/>
          </w:tcPr>
          <w:p w14:paraId="4DCC2DA8" w14:textId="77777777" w:rsidR="0005650F" w:rsidRPr="0005650F" w:rsidRDefault="0005650F" w:rsidP="001812D1">
            <w:pPr>
              <w:spacing w:before="40" w:after="40"/>
              <w:rPr>
                <w:sz w:val="20"/>
                <w:szCs w:val="20"/>
              </w:rPr>
            </w:pPr>
            <w:r w:rsidRPr="0005650F">
              <w:rPr>
                <w:sz w:val="20"/>
                <w:szCs w:val="20"/>
              </w:rPr>
              <w:t>1 - Cena - 400.00</w:t>
            </w:r>
          </w:p>
          <w:p w14:paraId="2D005322" w14:textId="77777777" w:rsidR="0005650F" w:rsidRPr="00211A34" w:rsidRDefault="0005650F" w:rsidP="001812D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5650F">
              <w:rPr>
                <w:sz w:val="20"/>
                <w:szCs w:val="20"/>
              </w:rPr>
              <w:t>2 - Termin ważności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08215AC" w14:textId="77777777" w:rsidR="0005650F" w:rsidRPr="00211A34" w:rsidRDefault="0005650F" w:rsidP="001812D1">
            <w:pPr>
              <w:jc w:val="center"/>
              <w:rPr>
                <w:color w:val="000000"/>
                <w:sz w:val="20"/>
                <w:szCs w:val="20"/>
              </w:rPr>
            </w:pPr>
            <w:r w:rsidRPr="0005650F">
              <w:rPr>
                <w:sz w:val="20"/>
                <w:szCs w:val="20"/>
              </w:rPr>
              <w:t xml:space="preserve">  500,00</w:t>
            </w:r>
          </w:p>
        </w:tc>
      </w:tr>
      <w:tr w:rsidR="0005650F" w:rsidRPr="00834EF4" w14:paraId="6B3E886B" w14:textId="77777777" w:rsidTr="008606AE">
        <w:tc>
          <w:tcPr>
            <w:tcW w:w="2127" w:type="dxa"/>
            <w:shd w:val="clear" w:color="auto" w:fill="auto"/>
          </w:tcPr>
          <w:p w14:paraId="4A35107C" w14:textId="77777777" w:rsidR="0005650F" w:rsidRPr="00211A34" w:rsidRDefault="0005650F" w:rsidP="001812D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5650F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5650F">
              <w:rPr>
                <w:sz w:val="20"/>
                <w:szCs w:val="20"/>
              </w:rPr>
              <w:t>Pakiet 4 - Podkłady chłonne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70C65387" w14:textId="77777777" w:rsidR="0005650F" w:rsidRPr="00211A34" w:rsidRDefault="0005650F" w:rsidP="001812D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5650F">
              <w:rPr>
                <w:b/>
                <w:bCs/>
                <w:sz w:val="20"/>
                <w:szCs w:val="20"/>
              </w:rPr>
              <w:t>Abena Polska Sp. z o.o.</w:t>
            </w:r>
          </w:p>
          <w:p w14:paraId="037F488D" w14:textId="77777777" w:rsidR="0005650F" w:rsidRPr="00211A34" w:rsidRDefault="0005650F" w:rsidP="001812D1">
            <w:pPr>
              <w:rPr>
                <w:sz w:val="20"/>
                <w:szCs w:val="20"/>
              </w:rPr>
            </w:pPr>
            <w:r w:rsidRPr="0005650F">
              <w:rPr>
                <w:sz w:val="20"/>
                <w:szCs w:val="20"/>
              </w:rPr>
              <w:t>ul. Nowa, Łozienica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5650F">
              <w:rPr>
                <w:sz w:val="20"/>
                <w:szCs w:val="20"/>
              </w:rPr>
              <w:t>15</w:t>
            </w:r>
          </w:p>
          <w:p w14:paraId="450EE8EB" w14:textId="77777777" w:rsidR="0005650F" w:rsidRPr="00211A34" w:rsidRDefault="0005650F" w:rsidP="001812D1">
            <w:pPr>
              <w:spacing w:after="40"/>
              <w:rPr>
                <w:color w:val="000000"/>
                <w:sz w:val="20"/>
                <w:szCs w:val="20"/>
              </w:rPr>
            </w:pPr>
            <w:r w:rsidRPr="0005650F">
              <w:rPr>
                <w:sz w:val="20"/>
                <w:szCs w:val="20"/>
              </w:rPr>
              <w:lastRenderedPageBreak/>
              <w:t>72-100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5650F">
              <w:rPr>
                <w:sz w:val="20"/>
                <w:szCs w:val="20"/>
              </w:rPr>
              <w:t>Goleniów</w:t>
            </w:r>
          </w:p>
        </w:tc>
        <w:tc>
          <w:tcPr>
            <w:tcW w:w="2551" w:type="dxa"/>
            <w:shd w:val="clear" w:color="auto" w:fill="auto"/>
          </w:tcPr>
          <w:p w14:paraId="680A52D7" w14:textId="77777777" w:rsidR="0005650F" w:rsidRPr="0005650F" w:rsidRDefault="0005650F" w:rsidP="001812D1">
            <w:pPr>
              <w:spacing w:before="40" w:after="40"/>
              <w:rPr>
                <w:sz w:val="20"/>
                <w:szCs w:val="20"/>
              </w:rPr>
            </w:pPr>
            <w:r w:rsidRPr="0005650F">
              <w:rPr>
                <w:sz w:val="20"/>
                <w:szCs w:val="20"/>
              </w:rPr>
              <w:lastRenderedPageBreak/>
              <w:t>1 - Cena - 400.00</w:t>
            </w:r>
          </w:p>
          <w:p w14:paraId="6F18E947" w14:textId="77777777" w:rsidR="0005650F" w:rsidRPr="00211A34" w:rsidRDefault="0005650F" w:rsidP="001812D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5650F">
              <w:rPr>
                <w:sz w:val="20"/>
                <w:szCs w:val="20"/>
              </w:rPr>
              <w:t xml:space="preserve">2 - Termin ważności - </w:t>
            </w:r>
            <w:r w:rsidRPr="0005650F">
              <w:rPr>
                <w:sz w:val="20"/>
                <w:szCs w:val="20"/>
              </w:rPr>
              <w:lastRenderedPageBreak/>
              <w:t>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9BA4D91" w14:textId="77777777" w:rsidR="0005650F" w:rsidRPr="00211A34" w:rsidRDefault="0005650F" w:rsidP="001812D1">
            <w:pPr>
              <w:jc w:val="center"/>
              <w:rPr>
                <w:color w:val="000000"/>
                <w:sz w:val="20"/>
                <w:szCs w:val="20"/>
              </w:rPr>
            </w:pPr>
            <w:r w:rsidRPr="0005650F">
              <w:rPr>
                <w:sz w:val="20"/>
                <w:szCs w:val="20"/>
              </w:rPr>
              <w:lastRenderedPageBreak/>
              <w:t xml:space="preserve">  500,00</w:t>
            </w:r>
          </w:p>
        </w:tc>
      </w:tr>
      <w:tr w:rsidR="0005650F" w:rsidRPr="00834EF4" w14:paraId="54299A7F" w14:textId="77777777" w:rsidTr="008606AE">
        <w:tc>
          <w:tcPr>
            <w:tcW w:w="2127" w:type="dxa"/>
            <w:shd w:val="clear" w:color="auto" w:fill="auto"/>
          </w:tcPr>
          <w:p w14:paraId="59045B6B" w14:textId="77777777" w:rsidR="0005650F" w:rsidRPr="00211A34" w:rsidRDefault="0005650F" w:rsidP="001812D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5650F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5650F">
              <w:rPr>
                <w:sz w:val="20"/>
                <w:szCs w:val="20"/>
              </w:rPr>
              <w:t>Pakiet 4 - Podkłady chłonne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1733FD1A" w14:textId="77777777" w:rsidR="0005650F" w:rsidRPr="00211A34" w:rsidRDefault="0005650F" w:rsidP="001812D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5650F">
              <w:rPr>
                <w:b/>
                <w:bCs/>
                <w:sz w:val="20"/>
                <w:szCs w:val="20"/>
              </w:rPr>
              <w:t>Zarys International Group spółka z ograniczoną odpowiedzialnością spółka komandytowa</w:t>
            </w:r>
          </w:p>
          <w:p w14:paraId="40819122" w14:textId="77777777" w:rsidR="0005650F" w:rsidRPr="00211A34" w:rsidRDefault="0005650F" w:rsidP="001812D1">
            <w:pPr>
              <w:rPr>
                <w:sz w:val="20"/>
                <w:szCs w:val="20"/>
              </w:rPr>
            </w:pPr>
            <w:r w:rsidRPr="0005650F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5650F">
              <w:rPr>
                <w:sz w:val="20"/>
                <w:szCs w:val="20"/>
              </w:rPr>
              <w:t>18</w:t>
            </w:r>
          </w:p>
          <w:p w14:paraId="45A99227" w14:textId="77777777" w:rsidR="0005650F" w:rsidRPr="00211A34" w:rsidRDefault="0005650F" w:rsidP="001812D1">
            <w:pPr>
              <w:spacing w:after="40"/>
              <w:rPr>
                <w:color w:val="000000"/>
                <w:sz w:val="20"/>
                <w:szCs w:val="20"/>
              </w:rPr>
            </w:pPr>
            <w:r w:rsidRPr="0005650F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5650F">
              <w:rPr>
                <w:sz w:val="20"/>
                <w:szCs w:val="20"/>
              </w:rPr>
              <w:t>Zabrze</w:t>
            </w:r>
          </w:p>
        </w:tc>
        <w:tc>
          <w:tcPr>
            <w:tcW w:w="2551" w:type="dxa"/>
            <w:shd w:val="clear" w:color="auto" w:fill="auto"/>
          </w:tcPr>
          <w:p w14:paraId="1558C2FA" w14:textId="77777777" w:rsidR="0005650F" w:rsidRPr="0005650F" w:rsidRDefault="0005650F" w:rsidP="001812D1">
            <w:pPr>
              <w:spacing w:before="40" w:after="40"/>
              <w:rPr>
                <w:sz w:val="20"/>
                <w:szCs w:val="20"/>
              </w:rPr>
            </w:pPr>
            <w:r w:rsidRPr="0005650F">
              <w:rPr>
                <w:sz w:val="20"/>
                <w:szCs w:val="20"/>
              </w:rPr>
              <w:t>1 - Cena - 375.55</w:t>
            </w:r>
          </w:p>
          <w:p w14:paraId="093CBE60" w14:textId="77777777" w:rsidR="0005650F" w:rsidRPr="00211A34" w:rsidRDefault="0005650F" w:rsidP="001812D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5650F">
              <w:rPr>
                <w:sz w:val="20"/>
                <w:szCs w:val="20"/>
              </w:rPr>
              <w:t>2 - Termin ważności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A601C46" w14:textId="77777777" w:rsidR="0005650F" w:rsidRPr="00211A34" w:rsidRDefault="0005650F" w:rsidP="001812D1">
            <w:pPr>
              <w:jc w:val="center"/>
              <w:rPr>
                <w:color w:val="000000"/>
                <w:sz w:val="20"/>
                <w:szCs w:val="20"/>
              </w:rPr>
            </w:pPr>
            <w:r w:rsidRPr="0005650F">
              <w:rPr>
                <w:sz w:val="20"/>
                <w:szCs w:val="20"/>
              </w:rPr>
              <w:t xml:space="preserve">  475,55</w:t>
            </w:r>
          </w:p>
        </w:tc>
      </w:tr>
      <w:tr w:rsidR="0005650F" w:rsidRPr="00834EF4" w14:paraId="2C737D12" w14:textId="77777777" w:rsidTr="008606AE">
        <w:tc>
          <w:tcPr>
            <w:tcW w:w="2127" w:type="dxa"/>
            <w:shd w:val="clear" w:color="auto" w:fill="auto"/>
          </w:tcPr>
          <w:p w14:paraId="5B18D7B9" w14:textId="77777777" w:rsidR="0005650F" w:rsidRPr="00211A34" w:rsidRDefault="0005650F" w:rsidP="001812D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5650F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5650F">
              <w:rPr>
                <w:sz w:val="20"/>
                <w:szCs w:val="20"/>
              </w:rPr>
              <w:t>Pakiet 4 - Podkłady chłonne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6318A906" w14:textId="77777777" w:rsidR="0005650F" w:rsidRPr="00211A34" w:rsidRDefault="0005650F" w:rsidP="001812D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5650F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14:paraId="44193CB2" w14:textId="77777777" w:rsidR="0005650F" w:rsidRPr="00211A34" w:rsidRDefault="0005650F" w:rsidP="001812D1">
            <w:pPr>
              <w:rPr>
                <w:sz w:val="20"/>
                <w:szCs w:val="20"/>
              </w:rPr>
            </w:pPr>
            <w:r w:rsidRPr="0005650F">
              <w:rPr>
                <w:sz w:val="20"/>
                <w:szCs w:val="20"/>
              </w:rPr>
              <w:t>ul. Gromadzka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5650F">
              <w:rPr>
                <w:sz w:val="20"/>
                <w:szCs w:val="20"/>
              </w:rPr>
              <w:t>52</w:t>
            </w:r>
          </w:p>
          <w:p w14:paraId="173A59A0" w14:textId="77777777" w:rsidR="0005650F" w:rsidRPr="00211A34" w:rsidRDefault="0005650F" w:rsidP="001812D1">
            <w:pPr>
              <w:spacing w:after="40"/>
              <w:rPr>
                <w:color w:val="000000"/>
                <w:sz w:val="20"/>
                <w:szCs w:val="20"/>
              </w:rPr>
            </w:pPr>
            <w:r w:rsidRPr="0005650F">
              <w:rPr>
                <w:sz w:val="20"/>
                <w:szCs w:val="20"/>
              </w:rPr>
              <w:t>30-719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5650F">
              <w:rPr>
                <w:sz w:val="20"/>
                <w:szCs w:val="20"/>
              </w:rPr>
              <w:t>Kraków</w:t>
            </w:r>
          </w:p>
        </w:tc>
        <w:tc>
          <w:tcPr>
            <w:tcW w:w="2551" w:type="dxa"/>
            <w:shd w:val="clear" w:color="auto" w:fill="auto"/>
          </w:tcPr>
          <w:p w14:paraId="348D0440" w14:textId="77777777" w:rsidR="0005650F" w:rsidRPr="0005650F" w:rsidRDefault="0005650F" w:rsidP="001812D1">
            <w:pPr>
              <w:spacing w:before="40" w:after="40"/>
              <w:rPr>
                <w:sz w:val="20"/>
                <w:szCs w:val="20"/>
              </w:rPr>
            </w:pPr>
            <w:r w:rsidRPr="0005650F">
              <w:rPr>
                <w:sz w:val="20"/>
                <w:szCs w:val="20"/>
              </w:rPr>
              <w:t>1 - Cena - 343.60</w:t>
            </w:r>
          </w:p>
          <w:p w14:paraId="20E8DCC6" w14:textId="77777777" w:rsidR="0005650F" w:rsidRPr="00211A34" w:rsidRDefault="0005650F" w:rsidP="001812D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5650F">
              <w:rPr>
                <w:sz w:val="20"/>
                <w:szCs w:val="20"/>
              </w:rPr>
              <w:t>2 - Termin ważności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06A6362" w14:textId="77777777" w:rsidR="0005650F" w:rsidRPr="00211A34" w:rsidRDefault="0005650F" w:rsidP="001812D1">
            <w:pPr>
              <w:jc w:val="center"/>
              <w:rPr>
                <w:color w:val="000000"/>
                <w:sz w:val="20"/>
                <w:szCs w:val="20"/>
              </w:rPr>
            </w:pPr>
            <w:r w:rsidRPr="0005650F">
              <w:rPr>
                <w:sz w:val="20"/>
                <w:szCs w:val="20"/>
              </w:rPr>
              <w:t xml:space="preserve">  443,60</w:t>
            </w:r>
          </w:p>
        </w:tc>
      </w:tr>
      <w:tr w:rsidR="0005650F" w:rsidRPr="00834EF4" w14:paraId="65027EA9" w14:textId="77777777" w:rsidTr="008606AE">
        <w:tc>
          <w:tcPr>
            <w:tcW w:w="2127" w:type="dxa"/>
            <w:shd w:val="clear" w:color="auto" w:fill="auto"/>
          </w:tcPr>
          <w:p w14:paraId="6591E68A" w14:textId="77777777" w:rsidR="0005650F" w:rsidRPr="00211A34" w:rsidRDefault="0005650F" w:rsidP="001812D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5650F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5650F">
              <w:rPr>
                <w:sz w:val="20"/>
                <w:szCs w:val="20"/>
              </w:rPr>
              <w:t>Pakiet 4 - Podkłady chłonne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29463585" w14:textId="77777777" w:rsidR="0005650F" w:rsidRPr="00211A34" w:rsidRDefault="0005650F" w:rsidP="001812D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5650F">
              <w:rPr>
                <w:b/>
                <w:bCs/>
                <w:sz w:val="20"/>
                <w:szCs w:val="20"/>
              </w:rPr>
              <w:t>Medicus Spółka z ograniczoną odpowiedzialnością Spółka komandytowo-akcyjna</w:t>
            </w:r>
          </w:p>
          <w:p w14:paraId="057FECB0" w14:textId="77777777" w:rsidR="0005650F" w:rsidRPr="00211A34" w:rsidRDefault="0005650F" w:rsidP="001812D1">
            <w:pPr>
              <w:rPr>
                <w:sz w:val="20"/>
                <w:szCs w:val="20"/>
              </w:rPr>
            </w:pPr>
            <w:r w:rsidRPr="0005650F">
              <w:rPr>
                <w:sz w:val="20"/>
                <w:szCs w:val="20"/>
              </w:rPr>
              <w:t>ul. Browarowa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5650F">
              <w:rPr>
                <w:sz w:val="20"/>
                <w:szCs w:val="20"/>
              </w:rPr>
              <w:t>21</w:t>
            </w:r>
          </w:p>
          <w:p w14:paraId="17A7C65A" w14:textId="77777777" w:rsidR="0005650F" w:rsidRPr="00211A34" w:rsidRDefault="0005650F" w:rsidP="001812D1">
            <w:pPr>
              <w:spacing w:after="40"/>
              <w:rPr>
                <w:color w:val="000000"/>
                <w:sz w:val="20"/>
                <w:szCs w:val="20"/>
              </w:rPr>
            </w:pPr>
            <w:r w:rsidRPr="0005650F">
              <w:rPr>
                <w:sz w:val="20"/>
                <w:szCs w:val="20"/>
              </w:rPr>
              <w:t>43-100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5650F">
              <w:rPr>
                <w:sz w:val="20"/>
                <w:szCs w:val="20"/>
              </w:rPr>
              <w:t>Tychy</w:t>
            </w:r>
          </w:p>
        </w:tc>
        <w:tc>
          <w:tcPr>
            <w:tcW w:w="2551" w:type="dxa"/>
            <w:shd w:val="clear" w:color="auto" w:fill="auto"/>
          </w:tcPr>
          <w:p w14:paraId="1A7116D5" w14:textId="77777777" w:rsidR="0005650F" w:rsidRPr="0005650F" w:rsidRDefault="0005650F" w:rsidP="001812D1">
            <w:pPr>
              <w:spacing w:before="40" w:after="40"/>
              <w:rPr>
                <w:sz w:val="20"/>
                <w:szCs w:val="20"/>
              </w:rPr>
            </w:pPr>
            <w:r w:rsidRPr="0005650F">
              <w:rPr>
                <w:sz w:val="20"/>
                <w:szCs w:val="20"/>
              </w:rPr>
              <w:t>1 - Cena - 0.00</w:t>
            </w:r>
          </w:p>
          <w:p w14:paraId="7F859C54" w14:textId="77777777" w:rsidR="0005650F" w:rsidRPr="00211A34" w:rsidRDefault="0005650F" w:rsidP="001812D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5650F">
              <w:rPr>
                <w:sz w:val="20"/>
                <w:szCs w:val="20"/>
              </w:rPr>
              <w:t>2 - Termin ważności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3CB3023" w14:textId="77777777" w:rsidR="0005650F" w:rsidRPr="00211A34" w:rsidRDefault="0005650F" w:rsidP="001812D1">
            <w:pPr>
              <w:jc w:val="center"/>
              <w:rPr>
                <w:color w:val="000000"/>
                <w:sz w:val="20"/>
                <w:szCs w:val="20"/>
              </w:rPr>
            </w:pPr>
            <w:r w:rsidRPr="0005650F">
              <w:rPr>
                <w:sz w:val="20"/>
                <w:szCs w:val="20"/>
              </w:rPr>
              <w:t xml:space="preserve">  0,00</w:t>
            </w:r>
          </w:p>
        </w:tc>
      </w:tr>
      <w:tr w:rsidR="0005650F" w:rsidRPr="00834EF4" w14:paraId="3351F86B" w14:textId="77777777" w:rsidTr="008606AE">
        <w:tc>
          <w:tcPr>
            <w:tcW w:w="2127" w:type="dxa"/>
            <w:shd w:val="clear" w:color="auto" w:fill="auto"/>
          </w:tcPr>
          <w:p w14:paraId="2BC21255" w14:textId="77777777" w:rsidR="0005650F" w:rsidRPr="00211A34" w:rsidRDefault="0005650F" w:rsidP="001812D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5650F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5650F">
              <w:rPr>
                <w:sz w:val="20"/>
                <w:szCs w:val="20"/>
              </w:rPr>
              <w:t>Pakiet 6 - Chusteczki nawilżane dla noworodka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4F4600CC" w14:textId="77777777" w:rsidR="0005650F" w:rsidRPr="00211A34" w:rsidRDefault="0005650F" w:rsidP="001812D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5650F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14:paraId="4B997B9C" w14:textId="77777777" w:rsidR="0005650F" w:rsidRPr="00211A34" w:rsidRDefault="0005650F" w:rsidP="001812D1">
            <w:pPr>
              <w:rPr>
                <w:sz w:val="20"/>
                <w:szCs w:val="20"/>
              </w:rPr>
            </w:pPr>
            <w:r w:rsidRPr="0005650F">
              <w:rPr>
                <w:sz w:val="20"/>
                <w:szCs w:val="20"/>
              </w:rPr>
              <w:t>ul. Gromadzka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5650F">
              <w:rPr>
                <w:sz w:val="20"/>
                <w:szCs w:val="20"/>
              </w:rPr>
              <w:t>52</w:t>
            </w:r>
          </w:p>
          <w:p w14:paraId="5A27DFEB" w14:textId="77777777" w:rsidR="0005650F" w:rsidRPr="00211A34" w:rsidRDefault="0005650F" w:rsidP="001812D1">
            <w:pPr>
              <w:spacing w:after="40"/>
              <w:rPr>
                <w:color w:val="000000"/>
                <w:sz w:val="20"/>
                <w:szCs w:val="20"/>
              </w:rPr>
            </w:pPr>
            <w:r w:rsidRPr="0005650F">
              <w:rPr>
                <w:sz w:val="20"/>
                <w:szCs w:val="20"/>
              </w:rPr>
              <w:t>30-719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5650F">
              <w:rPr>
                <w:sz w:val="20"/>
                <w:szCs w:val="20"/>
              </w:rPr>
              <w:t>Kraków</w:t>
            </w:r>
          </w:p>
        </w:tc>
        <w:tc>
          <w:tcPr>
            <w:tcW w:w="2551" w:type="dxa"/>
            <w:shd w:val="clear" w:color="auto" w:fill="auto"/>
          </w:tcPr>
          <w:p w14:paraId="46C628D1" w14:textId="77777777" w:rsidR="0005650F" w:rsidRPr="0005650F" w:rsidRDefault="0005650F" w:rsidP="001812D1">
            <w:pPr>
              <w:spacing w:before="40" w:after="40"/>
              <w:rPr>
                <w:sz w:val="20"/>
                <w:szCs w:val="20"/>
              </w:rPr>
            </w:pPr>
            <w:r w:rsidRPr="0005650F">
              <w:rPr>
                <w:sz w:val="20"/>
                <w:szCs w:val="20"/>
              </w:rPr>
              <w:t>1 - Cena - 400.00</w:t>
            </w:r>
          </w:p>
          <w:p w14:paraId="3B18A9BA" w14:textId="77777777" w:rsidR="0005650F" w:rsidRPr="00211A34" w:rsidRDefault="0005650F" w:rsidP="001812D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5650F">
              <w:rPr>
                <w:sz w:val="20"/>
                <w:szCs w:val="20"/>
              </w:rPr>
              <w:t>2 - Termin ważności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C340935" w14:textId="77777777" w:rsidR="0005650F" w:rsidRPr="00211A34" w:rsidRDefault="0005650F" w:rsidP="001812D1">
            <w:pPr>
              <w:jc w:val="center"/>
              <w:rPr>
                <w:color w:val="000000"/>
                <w:sz w:val="20"/>
                <w:szCs w:val="20"/>
              </w:rPr>
            </w:pPr>
            <w:r w:rsidRPr="0005650F">
              <w:rPr>
                <w:sz w:val="20"/>
                <w:szCs w:val="20"/>
              </w:rPr>
              <w:t xml:space="preserve">  500,00</w:t>
            </w:r>
          </w:p>
        </w:tc>
      </w:tr>
    </w:tbl>
    <w:p w14:paraId="6AB3E341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8419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ED2832" w14:textId="77777777" w:rsidR="00071326" w:rsidRDefault="00071326">
      <w:r>
        <w:separator/>
      </w:r>
    </w:p>
  </w:endnote>
  <w:endnote w:type="continuationSeparator" w:id="0">
    <w:p w14:paraId="16757D2C" w14:textId="77777777" w:rsidR="00071326" w:rsidRDefault="000713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025F9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C3242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24E69D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53F6B8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5CFD2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E17223" w14:textId="77777777" w:rsidR="00071326" w:rsidRDefault="00071326">
      <w:r>
        <w:separator/>
      </w:r>
    </w:p>
  </w:footnote>
  <w:footnote w:type="continuationSeparator" w:id="0">
    <w:p w14:paraId="5651892B" w14:textId="77777777" w:rsidR="00071326" w:rsidRDefault="000713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78A13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0AC85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ABBA2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1326"/>
    <w:rsid w:val="00022322"/>
    <w:rsid w:val="00042497"/>
    <w:rsid w:val="0005650F"/>
    <w:rsid w:val="00071326"/>
    <w:rsid w:val="000C1E6F"/>
    <w:rsid w:val="000E4E56"/>
    <w:rsid w:val="001A1468"/>
    <w:rsid w:val="001B7815"/>
    <w:rsid w:val="002032C0"/>
    <w:rsid w:val="00211A34"/>
    <w:rsid w:val="00284193"/>
    <w:rsid w:val="002B1E4F"/>
    <w:rsid w:val="002B6761"/>
    <w:rsid w:val="002F2B63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4E7B6F"/>
    <w:rsid w:val="0054734E"/>
    <w:rsid w:val="0057114B"/>
    <w:rsid w:val="00596EA3"/>
    <w:rsid w:val="00596FD7"/>
    <w:rsid w:val="005E5BFF"/>
    <w:rsid w:val="00607F9B"/>
    <w:rsid w:val="00644DCB"/>
    <w:rsid w:val="00657C1E"/>
    <w:rsid w:val="006E3089"/>
    <w:rsid w:val="00712C39"/>
    <w:rsid w:val="007217BC"/>
    <w:rsid w:val="00756CDA"/>
    <w:rsid w:val="007E2ACC"/>
    <w:rsid w:val="007E68C5"/>
    <w:rsid w:val="00832144"/>
    <w:rsid w:val="00836DAF"/>
    <w:rsid w:val="008567C7"/>
    <w:rsid w:val="008606AE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74EB6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F2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514EE3"/>
  <w15:chartTrackingRefBased/>
  <w15:docId w15:val="{0EC634FB-EB39-4CAC-8D41-9E8DF5CA0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05650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3</Pages>
  <Words>603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Szlifińska</dc:creator>
  <cp:keywords/>
  <dc:description/>
  <cp:lastModifiedBy>Urszula Sojka</cp:lastModifiedBy>
  <cp:revision>4</cp:revision>
  <cp:lastPrinted>1899-12-31T23:00:00Z</cp:lastPrinted>
  <dcterms:created xsi:type="dcterms:W3CDTF">2024-09-25T06:55:00Z</dcterms:created>
  <dcterms:modified xsi:type="dcterms:W3CDTF">2024-09-27T12:44:00Z</dcterms:modified>
</cp:coreProperties>
</file>