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9215D" w14:textId="77777777" w:rsidR="00B93C92" w:rsidRPr="001E7B4A" w:rsidRDefault="00B93C92" w:rsidP="00B93C92">
      <w:pPr>
        <w:jc w:val="right"/>
        <w:rPr>
          <w:rFonts w:ascii="Verdana" w:hAnsi="Verdana"/>
          <w:b/>
          <w:lang w:val="pl-PL"/>
        </w:rPr>
      </w:pPr>
      <w:r w:rsidRPr="001E7B4A">
        <w:rPr>
          <w:rFonts w:ascii="Verdana" w:hAnsi="Verdana"/>
          <w:b/>
          <w:lang w:val="pl-PL"/>
        </w:rPr>
        <w:t>Załącznik nr 3</w:t>
      </w:r>
    </w:p>
    <w:p w14:paraId="2711ACDA" w14:textId="77777777" w:rsidR="00B93C92" w:rsidRPr="001E7B4A" w:rsidRDefault="00B93C92" w:rsidP="00B93C92">
      <w:pPr>
        <w:jc w:val="right"/>
        <w:rPr>
          <w:rFonts w:ascii="Verdana" w:hAnsi="Verdana"/>
          <w:b/>
          <w:lang w:val="pl-PL"/>
        </w:rPr>
      </w:pPr>
    </w:p>
    <w:p w14:paraId="6C20E648" w14:textId="404B1717" w:rsidR="00B93C92" w:rsidRPr="001E7B4A" w:rsidRDefault="00AC6B2E" w:rsidP="00B93C92">
      <w:pPr>
        <w:jc w:val="center"/>
        <w:rPr>
          <w:rFonts w:ascii="Verdana" w:hAnsi="Verdana"/>
          <w:b/>
          <w:lang w:val="pl-PL"/>
        </w:rPr>
      </w:pPr>
      <w:r>
        <w:rPr>
          <w:rFonts w:ascii="Verdana" w:hAnsi="Verdana"/>
          <w:b/>
          <w:lang w:val="pl-PL"/>
        </w:rPr>
        <w:t xml:space="preserve">ZMODYFIKOWANY </w:t>
      </w:r>
      <w:r w:rsidR="00B93C92" w:rsidRPr="001E7B4A">
        <w:rPr>
          <w:rFonts w:ascii="Verdana" w:hAnsi="Verdana"/>
          <w:b/>
          <w:lang w:val="pl-PL"/>
        </w:rPr>
        <w:t>WZÓR UMOWY</w:t>
      </w:r>
    </w:p>
    <w:p w14:paraId="452F561C" w14:textId="77777777" w:rsidR="00B93C92" w:rsidRPr="001E7B4A" w:rsidRDefault="00B93C92" w:rsidP="00B93C92">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4407570C" w14:textId="77777777" w:rsidR="00B93C92" w:rsidRPr="001E7B4A" w:rsidRDefault="00B93C92" w:rsidP="00B93C92">
      <w:pPr>
        <w:jc w:val="center"/>
        <w:rPr>
          <w:rFonts w:ascii="Verdana" w:hAnsi="Verdana"/>
          <w:b/>
          <w:lang w:val="pl-PL"/>
        </w:rPr>
      </w:pPr>
    </w:p>
    <w:p w14:paraId="68A35042" w14:textId="77777777" w:rsidR="00B93C92" w:rsidRPr="001E7B4A" w:rsidRDefault="00B93C92" w:rsidP="00B93C92">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5C4AD934" w14:textId="77777777" w:rsidR="00B93C92" w:rsidRDefault="00B93C92" w:rsidP="00B93C92">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3E7B88F1"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Wydział/inna jednostka .........................................................................................</w:t>
      </w:r>
    </w:p>
    <w:p w14:paraId="2441525B"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reprezentowaną przez:</w:t>
      </w:r>
    </w:p>
    <w:p w14:paraId="79012780"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3C554D6A"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 xml:space="preserve">a </w:t>
      </w:r>
    </w:p>
    <w:p w14:paraId="2F87B559"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w:t>
      </w:r>
    </w:p>
    <w:p w14:paraId="0444E902"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 xml:space="preserve">...................................................... </w:t>
      </w:r>
      <w:r w:rsidRPr="00262D4C">
        <w:rPr>
          <w:rFonts w:ascii="Verdana" w:hAnsi="Verdana"/>
          <w:i/>
          <w:sz w:val="20"/>
        </w:rPr>
        <w:t>(nazwa i siedziba przedsiębiorcy oraz jego adres)</w:t>
      </w:r>
    </w:p>
    <w:p w14:paraId="62ABA4C0"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reprezentowanym przez:</w:t>
      </w:r>
    </w:p>
    <w:p w14:paraId="6DDC4E56"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1..........................................................................................................................</w:t>
      </w:r>
    </w:p>
    <w:p w14:paraId="37B62B5C"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2..........................................................................................................................</w:t>
      </w:r>
    </w:p>
    <w:p w14:paraId="62AA3479"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zwanym dalej SPRZEDAWCĄ</w:t>
      </w:r>
    </w:p>
    <w:p w14:paraId="36ABEDCF" w14:textId="77777777" w:rsidR="00B93C92" w:rsidRPr="00262D4C" w:rsidRDefault="00B93C92" w:rsidP="00B93C92">
      <w:pPr>
        <w:pStyle w:val="Tekstpodstawowy"/>
        <w:spacing w:line="240" w:lineRule="auto"/>
        <w:ind w:right="-47"/>
        <w:jc w:val="center"/>
        <w:rPr>
          <w:rFonts w:ascii="Verdana" w:hAnsi="Verdana"/>
          <w:b/>
          <w:sz w:val="20"/>
        </w:rPr>
      </w:pPr>
    </w:p>
    <w:p w14:paraId="7CCEEE98" w14:textId="77777777" w:rsidR="00B93C92" w:rsidRPr="00262D4C" w:rsidRDefault="00B93C92" w:rsidP="00B93C92">
      <w:pPr>
        <w:pStyle w:val="Tekstpodstawowy"/>
        <w:spacing w:line="240" w:lineRule="auto"/>
        <w:ind w:right="-47"/>
        <w:jc w:val="center"/>
        <w:rPr>
          <w:rFonts w:ascii="Verdana" w:hAnsi="Verdana"/>
          <w:b/>
          <w:sz w:val="20"/>
        </w:rPr>
      </w:pPr>
      <w:r w:rsidRPr="00262D4C">
        <w:rPr>
          <w:rFonts w:ascii="Verdana" w:hAnsi="Verdana"/>
          <w:b/>
          <w:sz w:val="20"/>
        </w:rPr>
        <w:t>§ 1</w:t>
      </w:r>
    </w:p>
    <w:p w14:paraId="29A4399A" w14:textId="7B56D2BB" w:rsidR="00B93C92" w:rsidRPr="00B93C92" w:rsidRDefault="00B93C92" w:rsidP="00B93C92">
      <w:pPr>
        <w:pStyle w:val="Akapitzlist"/>
        <w:numPr>
          <w:ilvl w:val="0"/>
          <w:numId w:val="28"/>
        </w:numPr>
        <w:tabs>
          <w:tab w:val="num" w:pos="360"/>
        </w:tabs>
        <w:ind w:left="360" w:right="-47"/>
        <w:jc w:val="both"/>
        <w:rPr>
          <w:rFonts w:ascii="Verdana" w:hAnsi="Verdana"/>
          <w:iCs/>
          <w:lang w:val="pl-PL"/>
        </w:rPr>
      </w:pPr>
      <w:r w:rsidRPr="00651191">
        <w:rPr>
          <w:rFonts w:ascii="Verdana" w:hAnsi="Verdana"/>
          <w:lang w:val="pl-PL"/>
        </w:rPr>
        <w:t xml:space="preserve">Przedmiotem niniejszej umowy </w:t>
      </w:r>
      <w:r w:rsidRPr="00651191">
        <w:rPr>
          <w:rFonts w:ascii="Verdana" w:hAnsi="Verdana"/>
          <w:color w:val="000000"/>
          <w:lang w:val="pl-PL"/>
        </w:rPr>
        <w:t>jest</w:t>
      </w:r>
      <w:bookmarkStart w:id="0" w:name="_Hlk58842586"/>
      <w:r w:rsidRPr="00651191">
        <w:rPr>
          <w:rFonts w:ascii="Verdana" w:hAnsi="Verdana"/>
          <w:color w:val="000000"/>
          <w:lang w:val="pl-PL"/>
        </w:rPr>
        <w:t xml:space="preserve">: </w:t>
      </w:r>
      <w:bookmarkStart w:id="1" w:name="_Hlk98922074"/>
      <w:bookmarkEnd w:id="0"/>
      <w:r w:rsidRPr="00651191">
        <w:rPr>
          <w:rFonts w:ascii="Verdana" w:hAnsi="Verdana" w:cs="Arial"/>
          <w:b/>
          <w:color w:val="000000"/>
          <w:lang w:val="pl-PL"/>
        </w:rPr>
        <w:t xml:space="preserve">Dostawa urządzeń sieciowych - </w:t>
      </w:r>
      <w:proofErr w:type="spellStart"/>
      <w:r w:rsidRPr="00651191">
        <w:rPr>
          <w:rFonts w:ascii="Verdana" w:hAnsi="Verdana" w:cs="Arial"/>
          <w:b/>
          <w:color w:val="000000"/>
          <w:lang w:val="pl-PL"/>
        </w:rPr>
        <w:t>switchy</w:t>
      </w:r>
      <w:proofErr w:type="spellEnd"/>
      <w:r w:rsidRPr="00651191">
        <w:rPr>
          <w:rFonts w:ascii="Verdana" w:hAnsi="Verdana" w:cs="Arial"/>
          <w:b/>
          <w:color w:val="000000"/>
          <w:lang w:val="pl-PL"/>
        </w:rPr>
        <w:t xml:space="preserve"> (2 szt.) - dla CRI AGH - DE-dzp.272-</w:t>
      </w:r>
      <w:r>
        <w:rPr>
          <w:rFonts w:ascii="Verdana" w:hAnsi="Verdana" w:cs="Arial"/>
          <w:b/>
          <w:color w:val="000000"/>
          <w:lang w:val="pl-PL"/>
        </w:rPr>
        <w:t>456</w:t>
      </w:r>
      <w:r w:rsidRPr="00651191">
        <w:rPr>
          <w:rFonts w:ascii="Verdana" w:hAnsi="Verdana" w:cs="Arial"/>
          <w:b/>
          <w:color w:val="000000"/>
          <w:lang w:val="pl-PL"/>
        </w:rPr>
        <w:t>/24</w:t>
      </w:r>
    </w:p>
    <w:p w14:paraId="1C429081" w14:textId="77777777" w:rsidR="00B93C92" w:rsidRPr="00B93C92" w:rsidRDefault="00B93C92" w:rsidP="00B93C92">
      <w:pPr>
        <w:pStyle w:val="Akapitzlist"/>
        <w:numPr>
          <w:ilvl w:val="0"/>
          <w:numId w:val="28"/>
        </w:numPr>
        <w:tabs>
          <w:tab w:val="num" w:pos="360"/>
        </w:tabs>
        <w:ind w:left="360" w:right="-47"/>
        <w:jc w:val="both"/>
        <w:rPr>
          <w:rFonts w:ascii="Verdana" w:hAnsi="Verdana"/>
          <w:iCs/>
          <w:lang w:val="pl-PL"/>
        </w:rPr>
      </w:pPr>
      <w:r w:rsidRPr="00B93C92">
        <w:rPr>
          <w:rFonts w:ascii="Verdana" w:hAnsi="Verdana"/>
          <w:lang w:val="pl-PL"/>
        </w:rPr>
        <w:t xml:space="preserve">Szczegółowa specyfikacja sprzętu </w:t>
      </w:r>
      <w:bookmarkEnd w:id="1"/>
      <w:r w:rsidRPr="00B93C92">
        <w:rPr>
          <w:rFonts w:ascii="Verdana" w:hAnsi="Verdana"/>
          <w:lang w:val="pl-PL"/>
        </w:rPr>
        <w:t xml:space="preserve">jest określona w </w:t>
      </w:r>
      <w:r w:rsidRPr="00B93C92">
        <w:rPr>
          <w:rFonts w:ascii="Verdana" w:hAnsi="Verdana"/>
          <w:iCs/>
          <w:lang w:val="pl-PL"/>
        </w:rPr>
        <w:t>załączniku nr 1 - ofercie Sprzedawcy, który stanowi integralną część niniejszej umowy.</w:t>
      </w:r>
    </w:p>
    <w:p w14:paraId="40AE6A3F" w14:textId="77777777" w:rsidR="00B93C92" w:rsidRPr="00262D4C" w:rsidRDefault="00B93C92" w:rsidP="00B93C92">
      <w:pPr>
        <w:pStyle w:val="Tekstpodstawowy"/>
        <w:spacing w:line="240" w:lineRule="auto"/>
        <w:ind w:left="360" w:right="-47"/>
        <w:jc w:val="both"/>
        <w:rPr>
          <w:rFonts w:ascii="Verdana" w:hAnsi="Verdana"/>
          <w:iCs/>
          <w:sz w:val="20"/>
        </w:rPr>
      </w:pPr>
    </w:p>
    <w:p w14:paraId="7E2ED45D" w14:textId="77777777" w:rsidR="00B93C92" w:rsidRPr="00262D4C" w:rsidRDefault="00B93C92" w:rsidP="00B93C92">
      <w:pPr>
        <w:pStyle w:val="Tekstpodstawowy"/>
        <w:spacing w:line="240" w:lineRule="auto"/>
        <w:ind w:right="-47"/>
        <w:jc w:val="center"/>
        <w:rPr>
          <w:rFonts w:ascii="Verdana" w:hAnsi="Verdana"/>
          <w:b/>
          <w:sz w:val="20"/>
        </w:rPr>
      </w:pPr>
      <w:r w:rsidRPr="00262D4C">
        <w:rPr>
          <w:rFonts w:ascii="Verdana" w:hAnsi="Verdana"/>
          <w:b/>
          <w:sz w:val="20"/>
        </w:rPr>
        <w:t>§ 2</w:t>
      </w:r>
    </w:p>
    <w:p w14:paraId="6596000D" w14:textId="77777777" w:rsidR="00B93C92" w:rsidRPr="00262D4C" w:rsidRDefault="00B93C92" w:rsidP="00B93C92">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Pr="00262D4C">
        <w:rPr>
          <w:rFonts w:ascii="Verdana" w:hAnsi="Verdana"/>
          <w:sz w:val="20"/>
        </w:rPr>
        <w:t xml:space="preserve">……….. dni od daty otrzymania zamówienia potwierdzonego przez </w:t>
      </w:r>
      <w:proofErr w:type="spellStart"/>
      <w:r w:rsidRPr="00262D4C">
        <w:rPr>
          <w:rFonts w:ascii="Verdana" w:hAnsi="Verdana"/>
          <w:sz w:val="20"/>
        </w:rPr>
        <w:t>MNiSW</w:t>
      </w:r>
      <w:proofErr w:type="spellEnd"/>
      <w:r w:rsidRPr="00262D4C">
        <w:rPr>
          <w:rFonts w:ascii="Verdana" w:hAnsi="Verdana"/>
          <w:sz w:val="20"/>
        </w:rPr>
        <w:t xml:space="preserve"> do siedziby Kupującego.</w:t>
      </w:r>
    </w:p>
    <w:p w14:paraId="468CCDC3" w14:textId="77777777" w:rsidR="00B93C92" w:rsidRPr="00262D4C" w:rsidRDefault="00B93C92" w:rsidP="00B93C9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Wydanie przedmiotu umowy Kupującemu winno nastąpić w miejscu wskazanym w pkt. 1  w godzinach uzgodnionych z Kupującym.</w:t>
      </w:r>
    </w:p>
    <w:p w14:paraId="22BE7FEB" w14:textId="77777777" w:rsidR="00B93C92" w:rsidRPr="00262D4C" w:rsidRDefault="00B93C92" w:rsidP="00B93C92">
      <w:pPr>
        <w:pStyle w:val="Tekstpodstawowy"/>
        <w:numPr>
          <w:ilvl w:val="0"/>
          <w:numId w:val="29"/>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013E1831" w14:textId="77777777" w:rsidR="00B93C92" w:rsidRPr="00262D4C" w:rsidRDefault="00B93C92" w:rsidP="00B93C92">
      <w:pPr>
        <w:pStyle w:val="Tekstpodstawowy"/>
        <w:spacing w:line="240" w:lineRule="auto"/>
        <w:ind w:left="360" w:right="-47"/>
        <w:jc w:val="both"/>
        <w:rPr>
          <w:rFonts w:ascii="Verdana" w:hAnsi="Verdana"/>
          <w:sz w:val="20"/>
        </w:rPr>
      </w:pPr>
    </w:p>
    <w:p w14:paraId="4632BDA8" w14:textId="77777777" w:rsidR="00B93C92" w:rsidRPr="00262D4C" w:rsidRDefault="00B93C92" w:rsidP="00B93C92">
      <w:pPr>
        <w:pStyle w:val="Tekstpodstawowy"/>
        <w:spacing w:line="240" w:lineRule="auto"/>
        <w:ind w:right="-47"/>
        <w:jc w:val="center"/>
        <w:rPr>
          <w:rFonts w:ascii="Verdana" w:hAnsi="Verdana"/>
          <w:b/>
          <w:sz w:val="20"/>
        </w:rPr>
      </w:pPr>
      <w:r w:rsidRPr="00262D4C">
        <w:rPr>
          <w:rFonts w:ascii="Verdana" w:hAnsi="Verdana"/>
          <w:b/>
          <w:sz w:val="20"/>
        </w:rPr>
        <w:t>§ 3</w:t>
      </w:r>
    </w:p>
    <w:p w14:paraId="23A2B62B" w14:textId="77777777" w:rsidR="00B93C92" w:rsidRPr="00262D4C" w:rsidRDefault="00B93C92" w:rsidP="00B93C92">
      <w:pPr>
        <w:pStyle w:val="Tekstpodstawowy"/>
        <w:numPr>
          <w:ilvl w:val="0"/>
          <w:numId w:val="30"/>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 xml:space="preserve">na  kwotę ........................... </w:t>
      </w:r>
      <w:r w:rsidRPr="00262D4C">
        <w:rPr>
          <w:rFonts w:ascii="Verdana" w:hAnsi="Verdana"/>
          <w:i/>
          <w:sz w:val="20"/>
        </w:rPr>
        <w:t>(słownie................................................................)</w:t>
      </w:r>
    </w:p>
    <w:p w14:paraId="34335049" w14:textId="77777777" w:rsidR="00B93C92" w:rsidRPr="00262D4C" w:rsidRDefault="00B93C92" w:rsidP="00B93C92">
      <w:pPr>
        <w:pStyle w:val="Tekstpodstawowy"/>
        <w:numPr>
          <w:ilvl w:val="0"/>
          <w:numId w:val="30"/>
        </w:numPr>
        <w:tabs>
          <w:tab w:val="num" w:pos="360"/>
        </w:tabs>
        <w:spacing w:line="240" w:lineRule="auto"/>
        <w:ind w:right="-47"/>
        <w:jc w:val="both"/>
        <w:rPr>
          <w:rFonts w:ascii="Verdana" w:hAnsi="Verdana"/>
          <w:sz w:val="20"/>
        </w:rPr>
      </w:pPr>
      <w:r w:rsidRPr="00262D4C">
        <w:rPr>
          <w:rFonts w:ascii="Verdana" w:hAnsi="Verdana"/>
          <w:sz w:val="20"/>
        </w:rPr>
        <w:t xml:space="preserve">Do powyższej kwoty Sprzedawca doliczy podatek VAT w wysokości ................................ </w:t>
      </w:r>
      <w:r w:rsidRPr="00262D4C">
        <w:rPr>
          <w:rFonts w:ascii="Verdana" w:hAnsi="Verdana"/>
          <w:i/>
          <w:sz w:val="20"/>
        </w:rPr>
        <w:t>(słownie: ........................................................................)</w:t>
      </w:r>
    </w:p>
    <w:p w14:paraId="2F9BD0FE" w14:textId="77777777" w:rsidR="00B93C92" w:rsidRPr="00262D4C" w:rsidRDefault="00B93C92" w:rsidP="00B93C92">
      <w:pPr>
        <w:pStyle w:val="Tekstpodstawowy"/>
        <w:numPr>
          <w:ilvl w:val="0"/>
          <w:numId w:val="30"/>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 …………………… (</w:t>
      </w:r>
      <w:r w:rsidRPr="00262D4C">
        <w:rPr>
          <w:rFonts w:ascii="Verdana" w:hAnsi="Verdana"/>
          <w:i/>
          <w:sz w:val="20"/>
        </w:rPr>
        <w:t>słownie:………………………………….)</w:t>
      </w:r>
    </w:p>
    <w:p w14:paraId="07AD7D43" w14:textId="77777777" w:rsidR="00B93C92" w:rsidRPr="00440369" w:rsidRDefault="00B93C92" w:rsidP="00B93C92">
      <w:pPr>
        <w:numPr>
          <w:ilvl w:val="0"/>
          <w:numId w:val="30"/>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urządzenia do transmisji danych cyfrowych (</w:t>
      </w:r>
      <w:proofErr w:type="spellStart"/>
      <w:r>
        <w:rPr>
          <w:rFonts w:ascii="Verdana" w:hAnsi="Verdana"/>
          <w:b/>
          <w:color w:val="000000"/>
          <w:lang w:val="pl-PL"/>
        </w:rPr>
        <w:t>switchy</w:t>
      </w:r>
      <w:proofErr w:type="spellEnd"/>
      <w:r>
        <w:rPr>
          <w:rFonts w:ascii="Verdana" w:hAnsi="Verdana"/>
          <w:b/>
          <w:color w:val="000000"/>
          <w:lang w:val="pl-PL"/>
        </w:rPr>
        <w:t>)</w:t>
      </w:r>
      <w:r>
        <w:rPr>
          <w:rFonts w:ascii="Verdana" w:hAnsi="Verdana"/>
          <w:b/>
          <w:bCs/>
          <w:lang w:val="pl-PL"/>
        </w:rPr>
        <w:t xml:space="preserve"> </w:t>
      </w:r>
      <w:r w:rsidRPr="00440369">
        <w:rPr>
          <w:rFonts w:ascii="Verdana" w:hAnsi="Verdana"/>
          <w:lang w:val="pl-PL"/>
        </w:rPr>
        <w:t>wchodząc</w:t>
      </w:r>
      <w:r>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25AB36C7" w14:textId="77777777" w:rsidR="00B93C92" w:rsidRPr="00440369" w:rsidRDefault="00B93C92" w:rsidP="00B93C92">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3461360D" w14:textId="77777777" w:rsidR="00B93C92" w:rsidRPr="001E7B4A" w:rsidRDefault="00B93C92" w:rsidP="00B93C92">
      <w:pPr>
        <w:pStyle w:val="Tekstpodstawowy"/>
        <w:spacing w:line="240" w:lineRule="auto"/>
        <w:ind w:right="-47"/>
        <w:jc w:val="both"/>
        <w:rPr>
          <w:rFonts w:ascii="Verdana" w:hAnsi="Verdana"/>
          <w:i/>
          <w:sz w:val="20"/>
        </w:rPr>
      </w:pPr>
    </w:p>
    <w:p w14:paraId="10636EB0" w14:textId="77777777" w:rsidR="00B93C92" w:rsidRPr="001E7B4A" w:rsidRDefault="00B93C92" w:rsidP="00B93C92">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1E7B4A">
        <w:rPr>
          <w:rFonts w:ascii="Verdana" w:hAnsi="Verdana"/>
          <w:sz w:val="20"/>
        </w:rPr>
        <w:lastRenderedPageBreak/>
        <w:t>transport i ubezpieczenie, załadunek, wyładunek, dokumentację niezbędną do normalnego  użytkowania, konserwacji i naprawy przedmiotu umowy.</w:t>
      </w:r>
    </w:p>
    <w:p w14:paraId="519A00DF" w14:textId="77777777" w:rsidR="00B93C92" w:rsidRPr="001E7B4A" w:rsidRDefault="00B93C92" w:rsidP="00B93C92">
      <w:pPr>
        <w:pStyle w:val="Tekstpodstawowy"/>
        <w:spacing w:line="240" w:lineRule="auto"/>
        <w:ind w:right="-47"/>
        <w:jc w:val="center"/>
        <w:rPr>
          <w:rFonts w:ascii="Verdana" w:hAnsi="Verdana"/>
          <w:b/>
          <w:sz w:val="20"/>
        </w:rPr>
      </w:pPr>
    </w:p>
    <w:p w14:paraId="1C2047ED"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4</w:t>
      </w:r>
    </w:p>
    <w:p w14:paraId="1D740B91" w14:textId="77777777" w:rsidR="00B93C92" w:rsidRPr="001E7B4A"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EC838F" w14:textId="77777777" w:rsidR="00B93C92" w:rsidRPr="001E7B4A"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77FBC2D" w14:textId="77777777" w:rsidR="00B93C92" w:rsidRPr="001E7B4A"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A62B8CE" w14:textId="77777777" w:rsidR="00B93C92" w:rsidRPr="007101CD"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585881FD"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5</w:t>
      </w:r>
    </w:p>
    <w:p w14:paraId="567FA7DE"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7A57CB22"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1518CF3D" w14:textId="7A0FC58F" w:rsidR="00B93C92" w:rsidRPr="002D371A" w:rsidRDefault="00B93C92" w:rsidP="00B93C92">
      <w:pPr>
        <w:pStyle w:val="Tekstpodstawowy"/>
        <w:numPr>
          <w:ilvl w:val="1"/>
          <w:numId w:val="32"/>
        </w:numPr>
        <w:tabs>
          <w:tab w:val="num" w:pos="709"/>
        </w:tabs>
        <w:spacing w:line="240" w:lineRule="auto"/>
        <w:ind w:left="720" w:right="-47"/>
        <w:jc w:val="both"/>
        <w:rPr>
          <w:rFonts w:ascii="Verdana" w:hAnsi="Verdana"/>
          <w:color w:val="FF0000"/>
          <w:sz w:val="20"/>
        </w:rPr>
      </w:pPr>
      <w:r w:rsidRPr="001E7B4A">
        <w:rPr>
          <w:rFonts w:ascii="Verdana" w:hAnsi="Verdana"/>
          <w:sz w:val="20"/>
        </w:rPr>
        <w:t>za zwłokę w wykonaniu przedmiotu umowy w wysokości 0,2% ceny netto określonej w §  3 pkt. 1 za każdy dzień zwłoki</w:t>
      </w:r>
      <w:r w:rsidR="002D371A">
        <w:rPr>
          <w:rFonts w:ascii="Verdana" w:hAnsi="Verdana"/>
          <w:sz w:val="20"/>
        </w:rPr>
        <w:t xml:space="preserve"> </w:t>
      </w:r>
      <w:r w:rsidR="002D371A" w:rsidRPr="002D371A">
        <w:rPr>
          <w:rFonts w:ascii="Verdana" w:hAnsi="Verdana"/>
          <w:color w:val="FF0000"/>
          <w:sz w:val="20"/>
        </w:rPr>
        <w:t>liczony od terminu określonego w § 2 ust. 1</w:t>
      </w:r>
      <w:r w:rsidRPr="002D371A">
        <w:rPr>
          <w:rFonts w:ascii="Verdana" w:hAnsi="Verdana"/>
          <w:color w:val="FF0000"/>
          <w:sz w:val="20"/>
        </w:rPr>
        <w:t>;</w:t>
      </w:r>
    </w:p>
    <w:p w14:paraId="73D3229C" w14:textId="77777777" w:rsidR="00B93C92" w:rsidRPr="001E7B4A" w:rsidRDefault="00B93C92" w:rsidP="00B93C92">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05E3B782" w14:textId="77777777" w:rsidR="00B93C92" w:rsidRPr="001E7B4A" w:rsidRDefault="00B93C92" w:rsidP="00B93C92">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C039B05" w14:textId="77777777" w:rsidR="00B93C92" w:rsidRPr="001E7B4A" w:rsidRDefault="00B93C92" w:rsidP="00B93C92">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15EC96A"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C619CA2" w14:textId="77777777" w:rsidR="00B93C92" w:rsidRPr="001E7B4A" w:rsidRDefault="00B93C92" w:rsidP="00B93C92">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37C2C460" w14:textId="77777777" w:rsidR="00B93C92" w:rsidRPr="001E7B4A" w:rsidRDefault="00B93C92" w:rsidP="00B93C92">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45F46DD4"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D26432B"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FEBAAB4" w14:textId="6EFCE4A4"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Kara umowna będzie płatna w terminie 14 dni od wystąpienia przez </w:t>
      </w:r>
      <w:r w:rsidR="00E850A7" w:rsidRPr="00A41260">
        <w:rPr>
          <w:rFonts w:ascii="Verdana" w:hAnsi="Verdana"/>
          <w:color w:val="FF0000"/>
          <w:sz w:val="20"/>
        </w:rPr>
        <w:t>Kupującego</w:t>
      </w:r>
      <w:r w:rsidRPr="001E7B4A">
        <w:rPr>
          <w:rFonts w:ascii="Verdana" w:hAnsi="Verdana"/>
          <w:sz w:val="20"/>
        </w:rPr>
        <w:t xml:space="preserve"> z żądaniem zapłaty.</w:t>
      </w:r>
    </w:p>
    <w:p w14:paraId="1F008C51"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313B97E" w14:textId="77777777" w:rsidR="00B93C92" w:rsidRPr="00D359D6"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6C00E35" w14:textId="77777777" w:rsidR="00B93C92" w:rsidRPr="001E7B4A" w:rsidRDefault="00B93C92" w:rsidP="00B93C92">
      <w:pPr>
        <w:pStyle w:val="Tekstpodstawowy"/>
        <w:ind w:right="-47"/>
        <w:jc w:val="center"/>
        <w:rPr>
          <w:rFonts w:ascii="Verdana" w:hAnsi="Verdana"/>
          <w:b/>
          <w:sz w:val="20"/>
        </w:rPr>
      </w:pPr>
    </w:p>
    <w:p w14:paraId="20EDF5C6" w14:textId="77777777" w:rsidR="00B93C92" w:rsidRPr="001E7B4A" w:rsidRDefault="00B93C92" w:rsidP="00B93C92">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63FA83B2" w14:textId="77777777" w:rsidR="00B93C92" w:rsidRPr="001E7B4A" w:rsidRDefault="00B93C92" w:rsidP="00B93C92">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C9B2A8B" w14:textId="4095AD5F" w:rsidR="00B93C92" w:rsidRPr="001E7B4A"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FB1252" w:rsidRPr="00FB1252">
        <w:rPr>
          <w:rFonts w:ascii="Verdana" w:hAnsi="Verdana"/>
          <w:color w:val="FF0000"/>
          <w:lang w:val="pl-PL"/>
        </w:rPr>
        <w:t>lub udzielenie licencji</w:t>
      </w:r>
      <w:r w:rsidR="00FB1252">
        <w:rPr>
          <w:rFonts w:ascii="Verdana" w:hAnsi="Verdana"/>
          <w:color w:val="000000"/>
          <w:lang w:val="pl-PL"/>
        </w:rPr>
        <w:t xml:space="preserve"> </w:t>
      </w:r>
      <w:r w:rsidRPr="001E7B4A">
        <w:rPr>
          <w:rFonts w:ascii="Verdana" w:hAnsi="Verdana"/>
          <w:color w:val="000000"/>
          <w:lang w:val="pl-PL"/>
        </w:rPr>
        <w:t xml:space="preserve">oprogramowania dostarczonego wraz ze sprzętem. </w:t>
      </w:r>
    </w:p>
    <w:p w14:paraId="07BBD909" w14:textId="77777777" w:rsidR="00B93C92" w:rsidRPr="001E7B4A"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oświadcza, że certyfikaty i etykiety producenta oprogramowania, którymi jest oznakowany sprzęt są oryginalne.   </w:t>
      </w:r>
    </w:p>
    <w:p w14:paraId="4C81ED22" w14:textId="77777777" w:rsidR="00B93C92" w:rsidRPr="001E7B4A"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F731A67" w14:textId="77777777" w:rsidR="00B93C92" w:rsidRPr="007101CD"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DC8AE38" w14:textId="77777777" w:rsidR="00B93C92" w:rsidRPr="001E7B4A" w:rsidRDefault="00B93C92" w:rsidP="00B93C92">
      <w:pPr>
        <w:pStyle w:val="Tekstpodstawowy"/>
        <w:spacing w:line="240" w:lineRule="auto"/>
        <w:ind w:left="340" w:right="-47"/>
        <w:jc w:val="center"/>
        <w:rPr>
          <w:rFonts w:ascii="Verdana" w:hAnsi="Verdana"/>
          <w:b/>
          <w:sz w:val="20"/>
        </w:rPr>
      </w:pPr>
      <w:r w:rsidRPr="001E7B4A">
        <w:rPr>
          <w:rFonts w:ascii="Verdana" w:hAnsi="Verdana"/>
          <w:b/>
          <w:sz w:val="20"/>
        </w:rPr>
        <w:t>§ 7</w:t>
      </w:r>
    </w:p>
    <w:p w14:paraId="46D07B27"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71154B8" w14:textId="5CAFCF84"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E850A7" w:rsidRPr="00A41260">
        <w:rPr>
          <w:rFonts w:ascii="Verdana" w:eastAsia="Calibri" w:hAnsi="Verdana"/>
          <w:color w:val="FF0000"/>
          <w:lang w:val="pl-PL" w:eastAsia="en-US"/>
        </w:rPr>
        <w:t>Kupu</w:t>
      </w:r>
      <w:r w:rsidRPr="00A41260">
        <w:rPr>
          <w:rFonts w:ascii="Verdana" w:eastAsia="Calibri" w:hAnsi="Verdana"/>
          <w:color w:val="FF0000"/>
          <w:lang w:val="pl-PL" w:eastAsia="en-US"/>
        </w:rPr>
        <w:t>jący</w:t>
      </w:r>
      <w:r w:rsidRPr="001E7B4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EEBF09B" w14:textId="77777777" w:rsidR="00B93C92" w:rsidRPr="001E7B4A" w:rsidRDefault="00B93C92" w:rsidP="00B93C92">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C7A5B60"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D104F76"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35C536B0"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9CFC917" w14:textId="497EF21D" w:rsidR="00B93C92" w:rsidRPr="001E7B4A" w:rsidRDefault="00E850A7" w:rsidP="00B93C92">
      <w:pPr>
        <w:widowControl w:val="0"/>
        <w:numPr>
          <w:ilvl w:val="0"/>
          <w:numId w:val="49"/>
        </w:numPr>
        <w:suppressAutoHyphens/>
        <w:jc w:val="both"/>
        <w:rPr>
          <w:rFonts w:ascii="Verdana" w:hAnsi="Verdana"/>
          <w:color w:val="00000A"/>
          <w:lang w:val="pl-PL"/>
        </w:rPr>
      </w:pPr>
      <w:r w:rsidRPr="00A41260">
        <w:rPr>
          <w:rFonts w:ascii="Verdana" w:hAnsi="Verdana"/>
          <w:color w:val="FF0000"/>
          <w:lang w:val="pl-PL"/>
        </w:rPr>
        <w:t>Kupują</w:t>
      </w:r>
      <w:r w:rsidR="00B93C92" w:rsidRPr="00A41260">
        <w:rPr>
          <w:rFonts w:ascii="Verdana" w:hAnsi="Verdana"/>
          <w:color w:val="FF0000"/>
          <w:lang w:val="pl-PL"/>
        </w:rPr>
        <w:t>cemu</w:t>
      </w:r>
      <w:r w:rsidR="00B93C92" w:rsidRPr="001E7B4A">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Wykonawcy.</w:t>
      </w:r>
    </w:p>
    <w:p w14:paraId="63625850" w14:textId="6B57FA0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w:t>
      </w:r>
      <w:r w:rsidR="00E850A7" w:rsidRPr="00A41260">
        <w:rPr>
          <w:rFonts w:ascii="Verdana" w:hAnsi="Verdana"/>
          <w:color w:val="FF0000"/>
          <w:lang w:val="pl-PL"/>
        </w:rPr>
        <w:t>Kupu</w:t>
      </w:r>
      <w:r w:rsidRPr="00A41260">
        <w:rPr>
          <w:rFonts w:ascii="Verdana" w:hAnsi="Verdana"/>
          <w:color w:val="FF0000"/>
          <w:lang w:val="pl-PL"/>
        </w:rPr>
        <w:t xml:space="preserve">jącego </w:t>
      </w:r>
      <w:r w:rsidRPr="001E7B4A">
        <w:rPr>
          <w:rFonts w:ascii="Verdana" w:hAnsi="Verdana"/>
          <w:color w:val="00000A"/>
          <w:lang w:val="pl-PL"/>
        </w:rPr>
        <w:t xml:space="preserve">od Umowy w części, w toku realizacji Umowy, wywiera skutek w postaci rozwiązania Umowy na przyszłość, w dniu wskazanym przez </w:t>
      </w:r>
      <w:r w:rsidR="00D11812" w:rsidRPr="00A41260">
        <w:rPr>
          <w:rFonts w:ascii="Verdana" w:hAnsi="Verdana"/>
          <w:color w:val="FF0000"/>
          <w:lang w:val="pl-PL"/>
        </w:rPr>
        <w:t>Kupującego</w:t>
      </w:r>
      <w:r w:rsidRPr="001E7B4A">
        <w:rPr>
          <w:rFonts w:ascii="Verdana" w:hAnsi="Verdana"/>
          <w:color w:val="00000A"/>
          <w:lang w:val="pl-PL"/>
        </w:rPr>
        <w:t xml:space="preserve"> w oświadczeniu, nie naruszając stosunku prawnego łączącego Strony na podstawie Umowy w zakresie już wykonanego przedmiotu Umowy. </w:t>
      </w:r>
    </w:p>
    <w:p w14:paraId="4EE2D08D"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E6782BE" w14:textId="107FC6CE"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w:t>
      </w:r>
      <w:r w:rsidR="00A75C08" w:rsidRPr="00A41260">
        <w:rPr>
          <w:rFonts w:ascii="Verdana" w:hAnsi="Verdana"/>
          <w:color w:val="FF0000"/>
          <w:lang w:val="pl-PL"/>
        </w:rPr>
        <w:t>Kupu</w:t>
      </w:r>
      <w:r w:rsidRPr="00A41260">
        <w:rPr>
          <w:rFonts w:ascii="Verdana" w:hAnsi="Verdana"/>
          <w:color w:val="FF0000"/>
          <w:lang w:val="pl-PL"/>
        </w:rPr>
        <w:t>jącego</w:t>
      </w:r>
      <w:r w:rsidRPr="001E7B4A">
        <w:rPr>
          <w:rFonts w:ascii="Verdana" w:hAnsi="Verdana"/>
          <w:color w:val="00000A"/>
          <w:lang w:val="pl-PL"/>
        </w:rPr>
        <w:t xml:space="preserve"> z przyczyn leżących po stronie Wykonawcy, </w:t>
      </w:r>
      <w:r w:rsidR="00D11812" w:rsidRPr="00A41260">
        <w:rPr>
          <w:rFonts w:ascii="Verdana" w:hAnsi="Verdana"/>
          <w:color w:val="FF0000"/>
          <w:lang w:val="pl-PL"/>
        </w:rPr>
        <w:t>Kupujący</w:t>
      </w:r>
      <w:r w:rsidRPr="001E7B4A">
        <w:rPr>
          <w:rFonts w:ascii="Verdana" w:hAnsi="Verdana"/>
          <w:color w:val="00000A"/>
          <w:lang w:val="pl-PL"/>
        </w:rPr>
        <w:t xml:space="preserve"> zobowiązany jest do zapłaty jedynie za należycie wykonane dostawy. </w:t>
      </w:r>
    </w:p>
    <w:p w14:paraId="140FA4D8" w14:textId="77777777" w:rsidR="00B93C92" w:rsidRPr="008400D7"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3733A2A6" w14:textId="77777777" w:rsidR="00B93C92" w:rsidRPr="001E7B4A" w:rsidRDefault="00B93C92" w:rsidP="00B93C92">
      <w:pPr>
        <w:pStyle w:val="Tekstpodstawowy"/>
        <w:spacing w:line="240" w:lineRule="auto"/>
        <w:ind w:left="360" w:right="-47"/>
        <w:jc w:val="center"/>
        <w:rPr>
          <w:rFonts w:ascii="Verdana" w:hAnsi="Verdana"/>
          <w:b/>
          <w:sz w:val="20"/>
        </w:rPr>
      </w:pPr>
      <w:r w:rsidRPr="001E7B4A">
        <w:rPr>
          <w:rFonts w:ascii="Verdana" w:hAnsi="Verdana"/>
          <w:b/>
          <w:sz w:val="20"/>
        </w:rPr>
        <w:t>§ 8</w:t>
      </w:r>
    </w:p>
    <w:p w14:paraId="52F38C47"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4594EB1"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512CC067"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CDE2308"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0F2CE29"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6DDBD614" w14:textId="77777777" w:rsidR="00B93C92" w:rsidRPr="001E7B4A" w:rsidRDefault="00B93C92" w:rsidP="00B93C92">
      <w:pPr>
        <w:numPr>
          <w:ilvl w:val="1"/>
          <w:numId w:val="50"/>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25B0BFA5" w14:textId="19EF1161" w:rsidR="00B93C92" w:rsidRPr="001E7B4A"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w:t>
      </w:r>
      <w:r w:rsidR="00D11812" w:rsidRPr="00A41260">
        <w:rPr>
          <w:rFonts w:ascii="Verdana" w:hAnsi="Verdana"/>
          <w:bCs/>
          <w:color w:val="FF0000"/>
          <w:lang w:val="pl-PL" w:eastAsia="en-US"/>
        </w:rPr>
        <w:t>Kupu</w:t>
      </w:r>
      <w:r w:rsidRPr="00A41260">
        <w:rPr>
          <w:rFonts w:ascii="Verdana" w:hAnsi="Verdana"/>
          <w:bCs/>
          <w:color w:val="FF0000"/>
          <w:lang w:val="pl-PL" w:eastAsia="en-US"/>
        </w:rPr>
        <w:t>jącego</w:t>
      </w:r>
      <w:r w:rsidRPr="001E7B4A">
        <w:rPr>
          <w:rFonts w:ascii="Verdana" w:hAnsi="Verdana"/>
          <w:bCs/>
          <w:lang w:val="pl-PL" w:eastAsia="en-US"/>
        </w:rPr>
        <w:t xml:space="preserve"> bądź przewóz do serwisu na własny koszt.  </w:t>
      </w:r>
    </w:p>
    <w:p w14:paraId="08B4D285" w14:textId="77777777" w:rsidR="00B93C92" w:rsidRPr="008427BF"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1BFCE6ED" w14:textId="77777777" w:rsidR="00B93C92" w:rsidRPr="00AA7B03" w:rsidRDefault="00B93C92" w:rsidP="00B93C92">
      <w:pPr>
        <w:numPr>
          <w:ilvl w:val="1"/>
          <w:numId w:val="50"/>
        </w:numPr>
        <w:jc w:val="both"/>
        <w:rPr>
          <w:rFonts w:ascii="Verdana" w:hAnsi="Verdana"/>
          <w:bCs/>
          <w:lang w:val="pl-PL" w:eastAsia="en-US"/>
        </w:rPr>
      </w:pPr>
      <w:r w:rsidRPr="008427BF">
        <w:rPr>
          <w:rFonts w:ascii="Verdana" w:hAnsi="Verdana"/>
          <w:bCs/>
          <w:lang w:val="pl-PL" w:eastAsia="en-US"/>
        </w:rPr>
        <w:t xml:space="preserve">Czas reakcji na zgłoszenie usterki </w:t>
      </w:r>
      <w:r>
        <w:rPr>
          <w:rFonts w:ascii="Verdana" w:hAnsi="Verdana"/>
          <w:bCs/>
          <w:lang w:val="pl-PL" w:eastAsia="en-US"/>
        </w:rPr>
        <w:t xml:space="preserve">na następny dzień </w:t>
      </w:r>
      <w:r w:rsidRPr="008427BF">
        <w:rPr>
          <w:rFonts w:ascii="Verdana" w:hAnsi="Verdana"/>
          <w:bCs/>
          <w:lang w:val="pl-PL" w:eastAsia="en-US"/>
        </w:rPr>
        <w:t xml:space="preserve">od momentu zgłoszenia, czas naprawy nie dłuższy niż </w:t>
      </w:r>
      <w:r>
        <w:rPr>
          <w:rFonts w:ascii="Verdana" w:hAnsi="Verdana"/>
          <w:b/>
          <w:lang w:val="pl-PL" w:eastAsia="en-US"/>
        </w:rPr>
        <w:t xml:space="preserve">5 </w:t>
      </w:r>
      <w:r w:rsidRPr="00147CBD">
        <w:rPr>
          <w:rFonts w:ascii="Verdana" w:hAnsi="Verdana"/>
          <w:b/>
          <w:lang w:val="pl-PL" w:eastAsia="en-US"/>
        </w:rPr>
        <w:t>dni</w:t>
      </w:r>
      <w:r>
        <w:rPr>
          <w:rFonts w:ascii="Verdana" w:hAnsi="Verdana"/>
          <w:bCs/>
          <w:lang w:val="pl-PL" w:eastAsia="en-US"/>
        </w:rPr>
        <w:t xml:space="preserve"> </w:t>
      </w:r>
      <w:r w:rsidRPr="008427BF">
        <w:rPr>
          <w:rFonts w:ascii="Verdana" w:hAnsi="Verdana"/>
          <w:bCs/>
          <w:lang w:val="pl-PL" w:eastAsia="en-US"/>
        </w:rPr>
        <w:t xml:space="preserve"> od momentu zgłoszenia.</w:t>
      </w:r>
      <w:r w:rsidRPr="008427BF">
        <w:rPr>
          <w:lang w:val="pl-PL"/>
        </w:rPr>
        <w:t xml:space="preserve"> </w:t>
      </w:r>
    </w:p>
    <w:p w14:paraId="5033C4D3" w14:textId="77777777" w:rsidR="00B93C92" w:rsidRPr="008427BF" w:rsidRDefault="00B93C92" w:rsidP="00B93C92">
      <w:pPr>
        <w:numPr>
          <w:ilvl w:val="1"/>
          <w:numId w:val="50"/>
        </w:numPr>
        <w:jc w:val="both"/>
        <w:rPr>
          <w:rFonts w:ascii="Verdana" w:hAnsi="Verdana"/>
          <w:bCs/>
          <w:lang w:val="pl-PL" w:eastAsia="en-US"/>
        </w:rPr>
      </w:pPr>
      <w:r>
        <w:rPr>
          <w:rFonts w:ascii="Verdana" w:hAnsi="Verdana"/>
          <w:bCs/>
          <w:lang w:val="pl-PL" w:eastAsia="en-US"/>
        </w:rPr>
        <w:t>wymiana uszkodzonego elementu/urządzenia do końca następnego dni roboczego od zgłoszenia awarii</w:t>
      </w:r>
    </w:p>
    <w:p w14:paraId="6D12AB5D" w14:textId="77777777" w:rsidR="00B93C92" w:rsidRPr="001E7B4A" w:rsidRDefault="00B93C92" w:rsidP="00B93C92">
      <w:pPr>
        <w:numPr>
          <w:ilvl w:val="1"/>
          <w:numId w:val="50"/>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w:t>
      </w:r>
    </w:p>
    <w:p w14:paraId="00451164" w14:textId="77777777" w:rsidR="00B93C92" w:rsidRPr="001E7B4A"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4B8CD84" w14:textId="2FAF4C5F" w:rsidR="00B93C92" w:rsidRPr="001E7B4A"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Pr>
          <w:rFonts w:ascii="Verdana" w:hAnsi="Verdana"/>
          <w:b/>
          <w:lang w:val="pl-PL" w:eastAsia="en-US"/>
        </w:rPr>
        <w:t>………..</w:t>
      </w:r>
      <w:r w:rsidRPr="00147CBD">
        <w:rPr>
          <w:rFonts w:ascii="Verdana" w:hAnsi="Verdana"/>
          <w:b/>
          <w:lang w:val="pl-PL" w:eastAsia="en-US"/>
        </w:rPr>
        <w:t xml:space="preserve"> dni</w:t>
      </w:r>
      <w:r w:rsidRPr="001E7B4A">
        <w:rPr>
          <w:rFonts w:ascii="Verdana" w:hAnsi="Verdana"/>
          <w:bCs/>
          <w:lang w:val="pl-PL" w:eastAsia="en-US"/>
        </w:rPr>
        <w:t xml:space="preserve">, Wykonawca niezwłocznie dostarczy </w:t>
      </w:r>
      <w:r w:rsidR="00A75C08" w:rsidRPr="00A41260">
        <w:rPr>
          <w:rFonts w:ascii="Verdana" w:hAnsi="Verdana"/>
          <w:bCs/>
          <w:color w:val="FF0000"/>
          <w:lang w:val="pl-PL" w:eastAsia="en-US"/>
        </w:rPr>
        <w:t>Kupującemu</w:t>
      </w:r>
      <w:r w:rsidRPr="001E7B4A">
        <w:rPr>
          <w:rFonts w:ascii="Verdana" w:hAnsi="Verdana"/>
          <w:bCs/>
          <w:lang w:val="pl-PL" w:eastAsia="en-US"/>
        </w:rPr>
        <w:t xml:space="preserve"> na czas naprawy sprzęt zastępczy o nie gorszych parametrach technicznych.</w:t>
      </w:r>
    </w:p>
    <w:p w14:paraId="70B136E4" w14:textId="58C0550A" w:rsidR="00B93C92"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W przypadku naprawy sprzętu w siedzibie </w:t>
      </w:r>
      <w:r w:rsidR="00A75C08" w:rsidRPr="00A41260">
        <w:rPr>
          <w:rFonts w:ascii="Verdana" w:hAnsi="Verdana"/>
          <w:bCs/>
          <w:color w:val="FF0000"/>
          <w:lang w:val="pl-PL" w:eastAsia="en-US"/>
        </w:rPr>
        <w:t>Kupującego</w:t>
      </w:r>
      <w:r w:rsidRPr="001E7B4A">
        <w:rPr>
          <w:rFonts w:ascii="Verdana" w:hAnsi="Verdana"/>
          <w:bCs/>
          <w:lang w:val="pl-PL" w:eastAsia="en-US"/>
        </w:rPr>
        <w:t xml:space="preserve"> Sprzedawca zobowiązuje się do stosowania się do wskazówek i zaleceń </w:t>
      </w:r>
      <w:r w:rsidR="00A75C08" w:rsidRPr="00F313BB">
        <w:rPr>
          <w:rFonts w:ascii="Verdana" w:hAnsi="Verdana"/>
          <w:bCs/>
          <w:color w:val="FF0000"/>
          <w:lang w:val="pl-PL" w:eastAsia="en-US"/>
        </w:rPr>
        <w:t>Kupu</w:t>
      </w:r>
      <w:r w:rsidRPr="00F313BB">
        <w:rPr>
          <w:rFonts w:ascii="Verdana" w:hAnsi="Verdana"/>
          <w:bCs/>
          <w:color w:val="FF0000"/>
          <w:lang w:val="pl-PL" w:eastAsia="en-US"/>
        </w:rPr>
        <w:t>jącego</w:t>
      </w:r>
      <w:r w:rsidRPr="001E7B4A">
        <w:rPr>
          <w:rFonts w:ascii="Verdana" w:hAnsi="Verdana"/>
          <w:bCs/>
          <w:lang w:val="pl-PL" w:eastAsia="en-US"/>
        </w:rPr>
        <w:t xml:space="preserve"> dotyczących zasad bezpieczeństwa i ruchu osobowego obowiązujących w siedzibie </w:t>
      </w:r>
      <w:r w:rsidR="00A75C08" w:rsidRPr="00A41260">
        <w:rPr>
          <w:rFonts w:ascii="Verdana" w:hAnsi="Verdana"/>
          <w:bCs/>
          <w:color w:val="FF0000"/>
          <w:lang w:val="pl-PL" w:eastAsia="en-US"/>
        </w:rPr>
        <w:t>Kupu</w:t>
      </w:r>
      <w:r w:rsidRPr="00A41260">
        <w:rPr>
          <w:rFonts w:ascii="Verdana" w:hAnsi="Verdana"/>
          <w:bCs/>
          <w:color w:val="FF0000"/>
          <w:lang w:val="pl-PL" w:eastAsia="en-US"/>
        </w:rPr>
        <w:t>jącego</w:t>
      </w:r>
      <w:r w:rsidRPr="001E7B4A">
        <w:rPr>
          <w:rFonts w:ascii="Verdana" w:hAnsi="Verdana"/>
          <w:bCs/>
          <w:lang w:val="pl-PL" w:eastAsia="en-US"/>
        </w:rPr>
        <w:t>.</w:t>
      </w:r>
    </w:p>
    <w:p w14:paraId="5993AD4E" w14:textId="77777777" w:rsidR="00B93C92" w:rsidRPr="00434027" w:rsidRDefault="00B93C92" w:rsidP="00B93C92">
      <w:pPr>
        <w:numPr>
          <w:ilvl w:val="0"/>
          <w:numId w:val="50"/>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116C7982" w14:textId="03084098"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w:t>
      </w:r>
      <w:r w:rsidR="00A75C08" w:rsidRPr="00A41260">
        <w:rPr>
          <w:rFonts w:ascii="Verdana" w:hAnsi="Verdana"/>
          <w:bCs/>
          <w:color w:val="FF0000"/>
          <w:lang w:val="pl-PL" w:eastAsia="en-US"/>
        </w:rPr>
        <w:t>Kupu</w:t>
      </w:r>
      <w:r w:rsidRPr="00A41260">
        <w:rPr>
          <w:rFonts w:ascii="Verdana" w:hAnsi="Verdana"/>
          <w:bCs/>
          <w:color w:val="FF0000"/>
          <w:lang w:val="pl-PL" w:eastAsia="en-US"/>
        </w:rPr>
        <w:t>jącego</w:t>
      </w:r>
      <w:r w:rsidRPr="001E7B4A">
        <w:rPr>
          <w:rFonts w:ascii="Verdana" w:hAnsi="Verdana"/>
          <w:bCs/>
          <w:lang w:val="pl-PL" w:eastAsia="en-US"/>
        </w:rPr>
        <w:t xml:space="preserve">. </w:t>
      </w:r>
    </w:p>
    <w:p w14:paraId="097E207C" w14:textId="42580CE9"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 xml:space="preserve">Sprzęt przekazywany do naprawy poza siedzibę </w:t>
      </w:r>
      <w:r w:rsidR="00A75C08" w:rsidRPr="00F313BB">
        <w:rPr>
          <w:rFonts w:ascii="Verdana" w:hAnsi="Verdana"/>
          <w:bCs/>
          <w:color w:val="FF0000"/>
          <w:lang w:val="pl-PL" w:eastAsia="en-US"/>
        </w:rPr>
        <w:t>Kupu</w:t>
      </w:r>
      <w:r w:rsidRPr="00F313BB">
        <w:rPr>
          <w:rFonts w:ascii="Verdana" w:hAnsi="Verdana"/>
          <w:bCs/>
          <w:color w:val="FF0000"/>
          <w:lang w:val="pl-PL" w:eastAsia="en-US"/>
        </w:rPr>
        <w:t>jącego</w:t>
      </w:r>
      <w:r w:rsidRPr="001E7B4A">
        <w:rPr>
          <w:rFonts w:ascii="Verdana" w:hAnsi="Verdana"/>
          <w:bCs/>
          <w:lang w:val="pl-PL" w:eastAsia="en-US"/>
        </w:rPr>
        <w:t xml:space="preserve"> lub zwrócony Wykonawcy w związku z jego wymianą, o ile istnieje techniczna możliwość, zostanie pozbawiony nośników danych np.: dyski, karty pamięci, a w przypadku pamięci wbudowanych wszystkie dane zostaną usunięte przez </w:t>
      </w:r>
      <w:r w:rsidR="00A75C08" w:rsidRPr="00F313BB">
        <w:rPr>
          <w:rFonts w:ascii="Verdana" w:hAnsi="Verdana"/>
          <w:bCs/>
          <w:color w:val="FF0000"/>
          <w:lang w:val="pl-PL" w:eastAsia="en-US"/>
        </w:rPr>
        <w:t>Kupu</w:t>
      </w:r>
      <w:r w:rsidRPr="00F313BB">
        <w:rPr>
          <w:rFonts w:ascii="Verdana" w:hAnsi="Verdana"/>
          <w:bCs/>
          <w:color w:val="FF0000"/>
          <w:lang w:val="pl-PL" w:eastAsia="en-US"/>
        </w:rPr>
        <w:t>jącego</w:t>
      </w:r>
      <w:r w:rsidRPr="001E7B4A">
        <w:rPr>
          <w:rFonts w:ascii="Verdana" w:hAnsi="Verdana"/>
          <w:bCs/>
          <w:lang w:val="pl-PL" w:eastAsia="en-US"/>
        </w:rPr>
        <w:t>.</w:t>
      </w:r>
    </w:p>
    <w:p w14:paraId="46B0E7A0" w14:textId="24F5E76C"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 xml:space="preserve">i dokonywania ekspertyzy poza siedzibą </w:t>
      </w:r>
      <w:r w:rsidR="00A75C08" w:rsidRPr="00A41260">
        <w:rPr>
          <w:rFonts w:ascii="Verdana" w:hAnsi="Verdana"/>
          <w:bCs/>
          <w:color w:val="FF0000"/>
          <w:lang w:val="pl-PL" w:eastAsia="en-US"/>
        </w:rPr>
        <w:t>Kupu</w:t>
      </w:r>
      <w:r w:rsidRPr="00A41260">
        <w:rPr>
          <w:rFonts w:ascii="Verdana" w:hAnsi="Verdana"/>
          <w:bCs/>
          <w:color w:val="FF0000"/>
          <w:lang w:val="pl-PL" w:eastAsia="en-US"/>
        </w:rPr>
        <w:t>jącego</w:t>
      </w:r>
      <w:r w:rsidRPr="001E7B4A">
        <w:rPr>
          <w:rFonts w:ascii="Verdana" w:hAnsi="Verdana"/>
          <w:bCs/>
          <w:lang w:val="pl-PL" w:eastAsia="en-US"/>
        </w:rPr>
        <w:t xml:space="preserve">. Wykonawcy przysługuje prawo sprawdzenia awarii dysku lub nośnika w siedzibie </w:t>
      </w:r>
      <w:r w:rsidR="00A75C08" w:rsidRPr="00A41260">
        <w:rPr>
          <w:rFonts w:ascii="Verdana" w:hAnsi="Verdana"/>
          <w:bCs/>
          <w:color w:val="FF0000"/>
          <w:lang w:val="pl-PL" w:eastAsia="en-US"/>
        </w:rPr>
        <w:t>Kupu</w:t>
      </w:r>
      <w:r w:rsidRPr="00A41260">
        <w:rPr>
          <w:rFonts w:ascii="Verdana" w:hAnsi="Verdana"/>
          <w:bCs/>
          <w:color w:val="FF0000"/>
          <w:lang w:val="pl-PL" w:eastAsia="en-US"/>
        </w:rPr>
        <w:t>jącego</w:t>
      </w:r>
      <w:r w:rsidRPr="001E7B4A">
        <w:rPr>
          <w:rFonts w:ascii="Verdana" w:hAnsi="Verdana"/>
          <w:bCs/>
          <w:lang w:val="pl-PL" w:eastAsia="en-US"/>
        </w:rPr>
        <w:t>.</w:t>
      </w:r>
    </w:p>
    <w:p w14:paraId="0BB2AFE8"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r>
      <w:r w:rsidRPr="001E7B4A">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131565"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3428B3C9"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885F5AC"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62E7E2E" w14:textId="77777777" w:rsidR="00B93C92" w:rsidRPr="001E7B4A" w:rsidRDefault="00B93C92" w:rsidP="00B93C92">
      <w:pPr>
        <w:pStyle w:val="Tekstpodstawowy"/>
        <w:spacing w:line="240" w:lineRule="auto"/>
        <w:ind w:right="-47"/>
        <w:rPr>
          <w:rFonts w:ascii="Verdana" w:hAnsi="Verdana"/>
          <w:b/>
          <w:sz w:val="20"/>
        </w:rPr>
      </w:pPr>
    </w:p>
    <w:p w14:paraId="20AB9B7B"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9</w:t>
      </w:r>
    </w:p>
    <w:p w14:paraId="72787F51"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13B94B20" w14:textId="77777777" w:rsidR="00B93C92" w:rsidRPr="008400D7" w:rsidRDefault="00B93C92" w:rsidP="00B93C92">
      <w:pPr>
        <w:spacing w:line="240" w:lineRule="atLeast"/>
        <w:ind w:right="-47"/>
        <w:jc w:val="center"/>
        <w:rPr>
          <w:rFonts w:ascii="Verdana" w:hAnsi="Verdana"/>
          <w:b/>
        </w:rPr>
      </w:pPr>
      <w:r w:rsidRPr="001E7B4A">
        <w:rPr>
          <w:rFonts w:ascii="Verdana" w:hAnsi="Verdana"/>
          <w:b/>
        </w:rPr>
        <w:t>§ 10</w:t>
      </w:r>
    </w:p>
    <w:p w14:paraId="4683D87A" w14:textId="77777777" w:rsidR="00B93C92" w:rsidRPr="001E7B4A" w:rsidRDefault="00B93C92" w:rsidP="00B93C92">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4B148F98" w14:textId="77777777" w:rsidR="00B93C92" w:rsidRPr="001E7B4A" w:rsidRDefault="00B93C92" w:rsidP="00B93C92">
      <w:pPr>
        <w:tabs>
          <w:tab w:val="left" w:pos="367"/>
        </w:tabs>
        <w:spacing w:line="276" w:lineRule="auto"/>
        <w:ind w:left="360" w:right="60"/>
        <w:contextualSpacing/>
        <w:jc w:val="both"/>
        <w:rPr>
          <w:rFonts w:ascii="Verdana" w:eastAsia="Calibri" w:hAnsi="Verdana"/>
          <w:lang w:val="pl-PL" w:eastAsia="en-US"/>
        </w:rPr>
      </w:pPr>
    </w:p>
    <w:p w14:paraId="6ED59ACC" w14:textId="77777777" w:rsidR="00B93C92" w:rsidRPr="001E7B4A" w:rsidRDefault="00B93C92" w:rsidP="00B93C92">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13A0897C" w14:textId="77777777" w:rsidR="00B93C92" w:rsidRPr="001E7B4A" w:rsidRDefault="00B93C92" w:rsidP="00B93C92">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10C719D0" w14:textId="77777777" w:rsidR="00B93C92" w:rsidRPr="001E7B4A" w:rsidRDefault="00B93C92" w:rsidP="00B93C92">
      <w:pPr>
        <w:tabs>
          <w:tab w:val="left" w:pos="387"/>
        </w:tabs>
        <w:spacing w:line="276" w:lineRule="auto"/>
        <w:ind w:left="720" w:right="60"/>
        <w:contextualSpacing/>
        <w:jc w:val="both"/>
        <w:rPr>
          <w:rFonts w:ascii="Verdana" w:eastAsia="Calibri" w:hAnsi="Verdana"/>
          <w:lang w:val="pl-PL" w:eastAsia="en-US"/>
        </w:rPr>
      </w:pPr>
    </w:p>
    <w:p w14:paraId="41360A24" w14:textId="77777777" w:rsidR="00B93C92" w:rsidRPr="001E7B4A" w:rsidRDefault="00B93C92" w:rsidP="00B93C92">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512FEF27" w14:textId="77777777" w:rsidR="00B93C92" w:rsidRPr="001E7B4A"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6F69079" w14:textId="77777777" w:rsidR="00B93C92" w:rsidRPr="001E7B4A"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113B9D" w14:textId="77777777" w:rsidR="00B93C92" w:rsidRPr="001E7B4A" w:rsidRDefault="00B93C92" w:rsidP="00B93C92">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2C28BEB8" w14:textId="77777777" w:rsidR="00B93C92" w:rsidRPr="001E7B4A" w:rsidRDefault="00B93C92" w:rsidP="00B93C92">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w:t>
      </w:r>
      <w:r w:rsidRPr="001E7B4A">
        <w:rPr>
          <w:rFonts w:ascii="Verdana" w:eastAsia="Lucida Sans Unicode" w:hAnsi="Verdana" w:cs="Times New Roman"/>
          <w:sz w:val="20"/>
          <w:szCs w:val="20"/>
          <w:lang w:eastAsia="ar-SA"/>
        </w:rPr>
        <w:lastRenderedPageBreak/>
        <w:t xml:space="preserve">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2953AA" w14:textId="77777777" w:rsidR="00B93C92" w:rsidRPr="001E7B4A"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67B6AC9" w14:textId="76F65F9B" w:rsidR="00B93C92" w:rsidRPr="001E7B4A" w:rsidRDefault="00B93C92" w:rsidP="00B93C92">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A75C08" w:rsidRPr="00A41260">
        <w:rPr>
          <w:rFonts w:ascii="Verdana" w:eastAsia="Lucida Sans Unicode" w:hAnsi="Verdana" w:cs="Times New Roman"/>
          <w:color w:val="FF0000"/>
          <w:sz w:val="20"/>
          <w:szCs w:val="20"/>
          <w:lang w:eastAsia="ar-SA"/>
        </w:rPr>
        <w:t>Kupu</w:t>
      </w:r>
      <w:r w:rsidRPr="00A41260">
        <w:rPr>
          <w:rFonts w:ascii="Verdana" w:eastAsia="Lucida Sans Unicode" w:hAnsi="Verdana" w:cs="Times New Roman"/>
          <w:color w:val="FF0000"/>
          <w:sz w:val="20"/>
          <w:szCs w:val="20"/>
          <w:lang w:eastAsia="ar-SA"/>
        </w:rPr>
        <w:t>jącego</w:t>
      </w:r>
      <w:r w:rsidRPr="001E7B4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7BC8C8A" w14:textId="77777777" w:rsidR="00B93C92" w:rsidRPr="001E7B4A" w:rsidRDefault="00B93C92" w:rsidP="00B93C92">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7687D27" w14:textId="77777777" w:rsidR="00B93C92" w:rsidRPr="008400D7"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E95EDC1" w14:textId="77777777" w:rsidR="00B93C92" w:rsidRPr="001E7B4A" w:rsidRDefault="00B93C92" w:rsidP="00B93C92">
      <w:pPr>
        <w:tabs>
          <w:tab w:val="left" w:pos="387"/>
        </w:tabs>
        <w:spacing w:line="276" w:lineRule="auto"/>
        <w:ind w:left="720" w:right="60"/>
        <w:contextualSpacing/>
        <w:jc w:val="both"/>
        <w:rPr>
          <w:rFonts w:ascii="Verdana" w:eastAsia="Calibri" w:hAnsi="Verdana"/>
          <w:lang w:val="pl-PL" w:eastAsia="en-US"/>
        </w:rPr>
      </w:pPr>
    </w:p>
    <w:p w14:paraId="78CEBB82" w14:textId="77777777" w:rsidR="00B93C92" w:rsidRPr="001E7B4A" w:rsidRDefault="00B93C92" w:rsidP="00B93C92">
      <w:pPr>
        <w:pStyle w:val="Tekstpodstawowy"/>
        <w:ind w:right="-47"/>
        <w:jc w:val="center"/>
        <w:rPr>
          <w:rFonts w:ascii="Verdana" w:hAnsi="Verdana"/>
          <w:b/>
          <w:bCs/>
          <w:sz w:val="20"/>
        </w:rPr>
      </w:pPr>
      <w:r w:rsidRPr="001E7B4A">
        <w:rPr>
          <w:rFonts w:ascii="Verdana" w:hAnsi="Verdana"/>
          <w:b/>
          <w:bCs/>
          <w:sz w:val="20"/>
        </w:rPr>
        <w:t>§ 12</w:t>
      </w:r>
    </w:p>
    <w:p w14:paraId="2DFC657C"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6CE183E"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B84E653"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484FC41" w14:textId="77777777" w:rsidR="00B93C92" w:rsidRPr="001E7B4A" w:rsidRDefault="00B93C92" w:rsidP="00B93C92">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5CCE3E6D" w14:textId="77777777" w:rsidR="00B93C92" w:rsidRPr="001E7B4A" w:rsidRDefault="00B93C92" w:rsidP="00B93C92">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F3DBC41"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2E6BEF98"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7DD355EF"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2F94A91D"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528779A"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sidRPr="001E7B4A">
        <w:rPr>
          <w:rFonts w:ascii="Verdana" w:eastAsia="SimSun" w:hAnsi="Verdana"/>
          <w:color w:val="000000"/>
          <w:kern w:val="2"/>
          <w:lang w:val="pl-PL"/>
        </w:rPr>
        <w:lastRenderedPageBreak/>
        <w:t xml:space="preserve">obliczenie kosztów zmian, jeżeli zmiana będzie miała wpływ na wynagrodzenie Sprzedawcy. </w:t>
      </w:r>
    </w:p>
    <w:p w14:paraId="2C814662"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675E5C1" w14:textId="77777777" w:rsidR="00B93C92" w:rsidRPr="001E7B4A" w:rsidRDefault="00B93C92" w:rsidP="00B93C92">
      <w:pPr>
        <w:widowControl w:val="0"/>
        <w:suppressAutoHyphens/>
        <w:autoSpaceDN w:val="0"/>
        <w:ind w:left="360"/>
        <w:jc w:val="center"/>
        <w:textAlignment w:val="baseline"/>
        <w:rPr>
          <w:rFonts w:ascii="Verdana" w:eastAsia="SimSun" w:hAnsi="Verdana"/>
          <w:b/>
          <w:bCs/>
          <w:color w:val="000000"/>
          <w:kern w:val="2"/>
          <w:lang w:val="pl-PL"/>
        </w:rPr>
      </w:pPr>
    </w:p>
    <w:p w14:paraId="23FC1A3F" w14:textId="77777777" w:rsidR="00B93C92" w:rsidRPr="001E7B4A" w:rsidRDefault="00B93C92" w:rsidP="00B93C92">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1987A38D"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39A28B3"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1811A6"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69F71A"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6398C91"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14</w:t>
      </w:r>
    </w:p>
    <w:p w14:paraId="28D274A3" w14:textId="77777777" w:rsidR="00B93C92" w:rsidRPr="001E7B4A" w:rsidRDefault="00B93C92" w:rsidP="00B93C92">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CD16283" w14:textId="77777777" w:rsidR="00B93C92" w:rsidRPr="001E7B4A" w:rsidRDefault="00B93C92" w:rsidP="00B93C9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77BD187F" w14:textId="77777777" w:rsidR="00B93C92" w:rsidRPr="001E7B4A" w:rsidRDefault="00B93C92" w:rsidP="00B93C92">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2C61C955" w14:textId="77777777" w:rsidR="00B93C92" w:rsidRPr="001E7B4A" w:rsidRDefault="00B93C92" w:rsidP="00B93C92">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E758BD5" w14:textId="77777777" w:rsidR="00B93C92" w:rsidRPr="008400D7" w:rsidRDefault="00B93C92" w:rsidP="00B93C9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3E824EEF"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§15</w:t>
      </w:r>
    </w:p>
    <w:p w14:paraId="281AF786" w14:textId="77777777" w:rsidR="00B93C92" w:rsidRPr="001E7B4A" w:rsidRDefault="00B93C92" w:rsidP="00B93C92">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2D969B35" w14:textId="77777777" w:rsidR="00B93C92" w:rsidRPr="001E7B4A" w:rsidRDefault="00B93C92" w:rsidP="00B93C92">
      <w:pPr>
        <w:jc w:val="center"/>
        <w:rPr>
          <w:rFonts w:ascii="Verdana" w:hAnsi="Verdana"/>
          <w:b/>
          <w:lang w:val="pl-PL"/>
        </w:rPr>
      </w:pPr>
    </w:p>
    <w:p w14:paraId="05CD1DB2" w14:textId="77777777" w:rsidR="00B93C92" w:rsidRPr="001E7B4A" w:rsidRDefault="00B93C92" w:rsidP="00B93C92">
      <w:pPr>
        <w:jc w:val="center"/>
        <w:rPr>
          <w:rFonts w:ascii="Verdana" w:hAnsi="Verdana"/>
          <w:b/>
          <w:lang w:val="pl-PL"/>
        </w:rPr>
      </w:pPr>
      <w:r w:rsidRPr="001E7B4A">
        <w:rPr>
          <w:rFonts w:ascii="Verdana" w:hAnsi="Verdana"/>
          <w:b/>
          <w:lang w:val="pl-PL"/>
        </w:rPr>
        <w:t>§16</w:t>
      </w:r>
    </w:p>
    <w:p w14:paraId="28F8D62F"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6D3D9C78"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§17</w:t>
      </w:r>
    </w:p>
    <w:p w14:paraId="6FA887CD"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2F6EA601" w14:textId="77777777" w:rsidR="00B93C92" w:rsidRPr="001E7B4A" w:rsidRDefault="00B93C92" w:rsidP="00B93C92">
      <w:pPr>
        <w:pStyle w:val="Tekstpodstawowy"/>
        <w:spacing w:line="240" w:lineRule="auto"/>
        <w:ind w:right="-47"/>
        <w:jc w:val="center"/>
        <w:rPr>
          <w:rFonts w:ascii="Verdana" w:hAnsi="Verdana"/>
          <w:b/>
          <w:sz w:val="20"/>
        </w:rPr>
      </w:pPr>
    </w:p>
    <w:p w14:paraId="42E348CF"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§18</w:t>
      </w:r>
    </w:p>
    <w:p w14:paraId="246CFBE0" w14:textId="77777777" w:rsidR="00B93C92" w:rsidRPr="001E7B4A" w:rsidRDefault="00B93C92" w:rsidP="00B93C92">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04078F94" w14:textId="77777777" w:rsidR="00B93C92" w:rsidRPr="001E7B4A" w:rsidRDefault="00B93C92" w:rsidP="00B93C92">
      <w:pPr>
        <w:pStyle w:val="Tekstpodstawowy"/>
        <w:spacing w:line="240" w:lineRule="auto"/>
        <w:ind w:right="-47"/>
        <w:jc w:val="both"/>
        <w:rPr>
          <w:rFonts w:ascii="Verdana" w:hAnsi="Verdana"/>
          <w:sz w:val="20"/>
        </w:rPr>
      </w:pPr>
    </w:p>
    <w:p w14:paraId="311BD405"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§19</w:t>
      </w:r>
    </w:p>
    <w:p w14:paraId="13A18096"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5CEB9E2" w14:textId="77777777" w:rsidR="00B93C92" w:rsidRPr="001E7B4A" w:rsidRDefault="00B93C92" w:rsidP="00B93C92">
      <w:pPr>
        <w:pStyle w:val="Tekstpodstawowy2"/>
        <w:spacing w:line="240" w:lineRule="auto"/>
        <w:ind w:right="-47"/>
        <w:rPr>
          <w:rFonts w:ascii="Verdana" w:hAnsi="Verdana"/>
        </w:rPr>
      </w:pPr>
    </w:p>
    <w:p w14:paraId="56BDE034" w14:textId="77777777" w:rsidR="00B93C92" w:rsidRPr="001E7B4A" w:rsidRDefault="00B93C92" w:rsidP="00B93C92">
      <w:pPr>
        <w:pStyle w:val="Tekstpodstawowy2"/>
        <w:spacing w:line="240" w:lineRule="auto"/>
        <w:ind w:right="-47"/>
        <w:rPr>
          <w:rFonts w:ascii="Verdana" w:hAnsi="Verdana"/>
        </w:rPr>
      </w:pPr>
    </w:p>
    <w:p w14:paraId="4D4F0135" w14:textId="77777777" w:rsidR="00B93C92" w:rsidRDefault="00B93C92" w:rsidP="00B93C92">
      <w:pPr>
        <w:pStyle w:val="Tekstpodstawowy2"/>
        <w:spacing w:line="240" w:lineRule="auto"/>
        <w:ind w:right="-47"/>
        <w:rPr>
          <w:rFonts w:ascii="Verdana" w:hAnsi="Verdana"/>
          <w:b/>
        </w:rPr>
      </w:pPr>
      <w:r w:rsidRPr="001E7B4A">
        <w:rPr>
          <w:rFonts w:ascii="Verdana" w:hAnsi="Verdana"/>
          <w:b/>
        </w:rPr>
        <w:t xml:space="preserve">         Za Sprzedawcę                                                                  Za Kupującego</w:t>
      </w:r>
    </w:p>
    <w:p w14:paraId="6AEE31AE" w14:textId="77777777" w:rsidR="00B93C92" w:rsidRDefault="00B93C92" w:rsidP="00B93C92">
      <w:pPr>
        <w:pStyle w:val="Tekstpodstawowy2"/>
        <w:spacing w:line="240" w:lineRule="auto"/>
        <w:ind w:right="-47"/>
        <w:rPr>
          <w:rFonts w:ascii="Verdana" w:hAnsi="Verdana"/>
          <w:b/>
        </w:rPr>
      </w:pPr>
    </w:p>
    <w:p w14:paraId="4EF4E1D6" w14:textId="77777777" w:rsidR="00B93C92" w:rsidRPr="001E7B4A" w:rsidRDefault="00B93C92" w:rsidP="00B93C92">
      <w:pPr>
        <w:pStyle w:val="Tekstpodstawowy2"/>
        <w:spacing w:line="240" w:lineRule="auto"/>
        <w:ind w:right="-47"/>
        <w:rPr>
          <w:rFonts w:ascii="Verdana" w:hAnsi="Verdana"/>
          <w:b/>
        </w:rPr>
      </w:pPr>
    </w:p>
    <w:p w14:paraId="2388B1E0" w14:textId="77777777" w:rsidR="00B93C92" w:rsidRPr="001E7B4A" w:rsidRDefault="00B93C92" w:rsidP="00B93C92">
      <w:pPr>
        <w:rPr>
          <w:rFonts w:ascii="Verdana" w:hAnsi="Verdana"/>
          <w:lang w:val="pl-PL"/>
        </w:rPr>
      </w:pPr>
    </w:p>
    <w:p w14:paraId="4E1C9DC4" w14:textId="77777777" w:rsidR="00B93C92" w:rsidRPr="001E7B4A" w:rsidRDefault="00B93C92" w:rsidP="00B93C92">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3ADD354E"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5352C7A7" w14:textId="77777777" w:rsidR="00B93C92" w:rsidRPr="001E7B4A" w:rsidRDefault="00B93C92" w:rsidP="00B93C92">
      <w:pPr>
        <w:pStyle w:val="Zwykytekst"/>
        <w:tabs>
          <w:tab w:val="left" w:pos="7050"/>
        </w:tabs>
        <w:rPr>
          <w:rFonts w:ascii="Verdana" w:hAnsi="Verdana" w:cs="Times New Roman"/>
          <w:i/>
          <w:iCs/>
          <w:lang w:val="pl-PL"/>
        </w:rPr>
      </w:pPr>
    </w:p>
    <w:p w14:paraId="29C23519" w14:textId="77777777" w:rsidR="00B93C92" w:rsidRPr="00C77119" w:rsidRDefault="00B93C92" w:rsidP="00B93C92">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Pr="00C77119">
        <w:rPr>
          <w:rFonts w:ascii="Verdana" w:hAnsi="Verdana" w:cs="Times New Roman"/>
          <w:i/>
          <w:iCs/>
          <w:lang w:val="pl-PL"/>
        </w:rPr>
        <w:t xml:space="preserve">KONTRASYGNATA </w:t>
      </w:r>
      <w:r>
        <w:rPr>
          <w:rFonts w:ascii="Verdana" w:hAnsi="Verdana" w:cs="Times New Roman"/>
          <w:i/>
          <w:iCs/>
          <w:lang w:val="pl-PL"/>
        </w:rPr>
        <w:t>FINANSOWA</w:t>
      </w:r>
    </w:p>
    <w:p w14:paraId="1A7BDB59" w14:textId="77777777" w:rsidR="00B93C92" w:rsidRPr="00C77119" w:rsidRDefault="00B93C92" w:rsidP="00B93C92">
      <w:pPr>
        <w:pStyle w:val="Zwykytekst"/>
        <w:tabs>
          <w:tab w:val="left" w:pos="7050"/>
        </w:tabs>
        <w:jc w:val="center"/>
        <w:rPr>
          <w:rFonts w:ascii="Verdana" w:hAnsi="Verdana" w:cs="Times New Roman"/>
          <w:b/>
          <w:bCs/>
          <w:i/>
          <w:iCs/>
          <w:lang w:val="pl-PL"/>
        </w:rPr>
      </w:pPr>
    </w:p>
    <w:p w14:paraId="1C9AA1F4" w14:textId="77777777" w:rsidR="00B93C92" w:rsidRPr="001E7B4A" w:rsidRDefault="00B93C92" w:rsidP="00B93C92">
      <w:pPr>
        <w:pStyle w:val="Zwykytekst"/>
        <w:tabs>
          <w:tab w:val="left" w:pos="7050"/>
        </w:tabs>
        <w:rPr>
          <w:rFonts w:ascii="Verdana" w:hAnsi="Verdana" w:cs="Times New Roman"/>
          <w:i/>
          <w:iCs/>
          <w:lang w:val="pl-PL"/>
        </w:rPr>
      </w:pPr>
    </w:p>
    <w:p w14:paraId="7343BF17" w14:textId="77777777" w:rsidR="00B93C92" w:rsidRPr="001E7B4A" w:rsidRDefault="00B93C92" w:rsidP="00B93C92">
      <w:pPr>
        <w:pStyle w:val="Zwykytekst"/>
        <w:tabs>
          <w:tab w:val="left" w:pos="7050"/>
        </w:tabs>
        <w:rPr>
          <w:rFonts w:ascii="Verdana" w:hAnsi="Verdana" w:cs="Times New Roman"/>
          <w:i/>
          <w:iCs/>
          <w:lang w:val="pl-PL"/>
        </w:rPr>
      </w:pPr>
    </w:p>
    <w:p w14:paraId="0906D111" w14:textId="77777777" w:rsidR="00B93C92" w:rsidRPr="001E7B4A" w:rsidRDefault="00B93C92" w:rsidP="00B93C92">
      <w:pPr>
        <w:pStyle w:val="Zwykytekst"/>
        <w:tabs>
          <w:tab w:val="left" w:pos="7050"/>
        </w:tabs>
        <w:rPr>
          <w:rFonts w:ascii="Verdana" w:hAnsi="Verdana" w:cs="Times New Roman"/>
          <w:i/>
          <w:iCs/>
          <w:lang w:val="pl-PL"/>
        </w:rPr>
      </w:pPr>
    </w:p>
    <w:p w14:paraId="658F2874" w14:textId="77777777" w:rsidR="00B93C92" w:rsidRPr="001E7B4A" w:rsidRDefault="00B93C92" w:rsidP="00B93C92">
      <w:pPr>
        <w:pStyle w:val="Zwykytekst"/>
        <w:tabs>
          <w:tab w:val="left" w:pos="7050"/>
        </w:tabs>
        <w:rPr>
          <w:rFonts w:ascii="Verdana" w:hAnsi="Verdana" w:cs="Times New Roman"/>
          <w:i/>
          <w:iCs/>
          <w:lang w:val="pl-PL"/>
        </w:rPr>
      </w:pPr>
    </w:p>
    <w:p w14:paraId="400FDB95" w14:textId="77777777" w:rsidR="00B93C92" w:rsidRPr="001E7B4A" w:rsidRDefault="00B93C92" w:rsidP="00B93C92">
      <w:pPr>
        <w:pStyle w:val="Zwykytekst"/>
        <w:tabs>
          <w:tab w:val="left" w:pos="7050"/>
        </w:tabs>
        <w:rPr>
          <w:rFonts w:ascii="Verdana" w:hAnsi="Verdana" w:cs="Times New Roman"/>
          <w:i/>
          <w:iCs/>
          <w:lang w:val="pl-PL"/>
        </w:rPr>
      </w:pPr>
    </w:p>
    <w:p w14:paraId="3B67BD1E" w14:textId="77777777" w:rsidR="00B93C92" w:rsidRDefault="00B93C92" w:rsidP="00B93C92">
      <w:pPr>
        <w:pStyle w:val="Zwykytekst"/>
        <w:tabs>
          <w:tab w:val="left" w:pos="7050"/>
        </w:tabs>
        <w:rPr>
          <w:rFonts w:ascii="Verdana" w:hAnsi="Verdana" w:cs="Times New Roman"/>
          <w:i/>
          <w:iCs/>
          <w:lang w:val="pl-PL"/>
        </w:rPr>
      </w:pPr>
    </w:p>
    <w:p w14:paraId="15CF0783" w14:textId="77777777" w:rsidR="00B93C92" w:rsidRDefault="00B93C92" w:rsidP="00B93C92">
      <w:pPr>
        <w:pStyle w:val="Zwykytekst"/>
        <w:tabs>
          <w:tab w:val="left" w:pos="7050"/>
        </w:tabs>
        <w:rPr>
          <w:rFonts w:ascii="Verdana" w:hAnsi="Verdana" w:cs="Times New Roman"/>
          <w:i/>
          <w:iCs/>
          <w:lang w:val="pl-PL"/>
        </w:rPr>
      </w:pPr>
    </w:p>
    <w:p w14:paraId="425FD760" w14:textId="77777777" w:rsidR="00B93C92" w:rsidRDefault="00B93C92" w:rsidP="00B93C92">
      <w:pPr>
        <w:pStyle w:val="Zwykytekst"/>
        <w:tabs>
          <w:tab w:val="left" w:pos="7050"/>
        </w:tabs>
        <w:rPr>
          <w:rFonts w:ascii="Verdana" w:hAnsi="Verdana" w:cs="Times New Roman"/>
          <w:i/>
          <w:iCs/>
          <w:lang w:val="pl-PL"/>
        </w:rPr>
      </w:pPr>
    </w:p>
    <w:p w14:paraId="71D64CD9" w14:textId="77777777" w:rsidR="00B93C92" w:rsidRDefault="00B93C92" w:rsidP="00B93C92">
      <w:pPr>
        <w:pStyle w:val="Zwykytekst"/>
        <w:tabs>
          <w:tab w:val="left" w:pos="7050"/>
        </w:tabs>
        <w:rPr>
          <w:rFonts w:ascii="Verdana" w:hAnsi="Verdana" w:cs="Times New Roman"/>
          <w:i/>
          <w:iCs/>
          <w:lang w:val="pl-PL"/>
        </w:rPr>
      </w:pPr>
    </w:p>
    <w:p w14:paraId="454F0BE8" w14:textId="77777777" w:rsidR="00B93C92" w:rsidRDefault="00B93C92" w:rsidP="00B93C92">
      <w:pPr>
        <w:pStyle w:val="Zwykytekst"/>
        <w:tabs>
          <w:tab w:val="left" w:pos="7050"/>
        </w:tabs>
        <w:rPr>
          <w:rFonts w:ascii="Verdana" w:hAnsi="Verdana" w:cs="Times New Roman"/>
          <w:i/>
          <w:iCs/>
          <w:lang w:val="pl-PL"/>
        </w:rPr>
      </w:pPr>
    </w:p>
    <w:p w14:paraId="04888C7D" w14:textId="77777777" w:rsidR="00B93C92" w:rsidRDefault="00B93C92" w:rsidP="00B93C92">
      <w:pPr>
        <w:pStyle w:val="Zwykytekst"/>
        <w:tabs>
          <w:tab w:val="left" w:pos="7050"/>
        </w:tabs>
        <w:rPr>
          <w:rFonts w:ascii="Verdana" w:hAnsi="Verdana" w:cs="Times New Roman"/>
          <w:i/>
          <w:iCs/>
          <w:lang w:val="pl-PL"/>
        </w:rPr>
      </w:pPr>
    </w:p>
    <w:p w14:paraId="05825CA6" w14:textId="77777777" w:rsidR="00B93C92" w:rsidRDefault="00B93C92" w:rsidP="00B93C92">
      <w:pPr>
        <w:pStyle w:val="Zwykytekst"/>
        <w:tabs>
          <w:tab w:val="left" w:pos="7050"/>
        </w:tabs>
        <w:rPr>
          <w:rFonts w:ascii="Verdana" w:hAnsi="Verdana" w:cs="Times New Roman"/>
          <w:i/>
          <w:iCs/>
          <w:lang w:val="pl-PL"/>
        </w:rPr>
      </w:pPr>
    </w:p>
    <w:p w14:paraId="7528F97C" w14:textId="77777777" w:rsidR="00B93C92" w:rsidRDefault="00B93C92" w:rsidP="00B93C92">
      <w:pPr>
        <w:pStyle w:val="Zwykytekst"/>
        <w:tabs>
          <w:tab w:val="left" w:pos="7050"/>
        </w:tabs>
        <w:rPr>
          <w:rFonts w:ascii="Verdana" w:hAnsi="Verdana" w:cs="Times New Roman"/>
          <w:i/>
          <w:iCs/>
          <w:lang w:val="pl-PL"/>
        </w:rPr>
      </w:pPr>
    </w:p>
    <w:p w14:paraId="3FF7F831" w14:textId="77777777" w:rsidR="00B93C92" w:rsidRDefault="00B93C92" w:rsidP="00B93C92">
      <w:pPr>
        <w:pStyle w:val="Zwykytekst"/>
        <w:tabs>
          <w:tab w:val="left" w:pos="7050"/>
        </w:tabs>
        <w:rPr>
          <w:rFonts w:ascii="Verdana" w:hAnsi="Verdana" w:cs="Times New Roman"/>
          <w:i/>
          <w:iCs/>
          <w:lang w:val="pl-PL"/>
        </w:rPr>
      </w:pPr>
    </w:p>
    <w:p w14:paraId="26F94A3E" w14:textId="77777777" w:rsidR="00B93C92" w:rsidRDefault="00B93C92" w:rsidP="00B93C92">
      <w:pPr>
        <w:pStyle w:val="Zwykytekst"/>
        <w:tabs>
          <w:tab w:val="left" w:pos="7050"/>
        </w:tabs>
        <w:rPr>
          <w:rFonts w:ascii="Verdana" w:hAnsi="Verdana" w:cs="Times New Roman"/>
          <w:i/>
          <w:iCs/>
          <w:lang w:val="pl-PL"/>
        </w:rPr>
      </w:pPr>
    </w:p>
    <w:p w14:paraId="44A1E937" w14:textId="77777777" w:rsidR="00B93C92" w:rsidRDefault="00B93C92" w:rsidP="00B93C92">
      <w:pPr>
        <w:pStyle w:val="Zwykytekst"/>
        <w:tabs>
          <w:tab w:val="left" w:pos="7050"/>
        </w:tabs>
        <w:rPr>
          <w:rFonts w:ascii="Verdana" w:hAnsi="Verdana" w:cs="Times New Roman"/>
          <w:i/>
          <w:iCs/>
          <w:lang w:val="pl-PL"/>
        </w:rPr>
      </w:pPr>
    </w:p>
    <w:p w14:paraId="127CC1C5" w14:textId="77777777" w:rsidR="00B93C92" w:rsidRDefault="00B93C92" w:rsidP="00B93C92">
      <w:pPr>
        <w:pStyle w:val="Zwykytekst"/>
        <w:tabs>
          <w:tab w:val="left" w:pos="7050"/>
        </w:tabs>
        <w:rPr>
          <w:rFonts w:ascii="Verdana" w:hAnsi="Verdana" w:cs="Times New Roman"/>
          <w:i/>
          <w:iCs/>
          <w:lang w:val="pl-PL"/>
        </w:rPr>
      </w:pPr>
    </w:p>
    <w:p w14:paraId="57224D6D" w14:textId="77777777" w:rsidR="00B93C92" w:rsidRDefault="00B93C92" w:rsidP="00B93C92">
      <w:pPr>
        <w:pStyle w:val="Zwykytekst"/>
        <w:tabs>
          <w:tab w:val="left" w:pos="7050"/>
        </w:tabs>
        <w:rPr>
          <w:rFonts w:ascii="Verdana" w:hAnsi="Verdana" w:cs="Times New Roman"/>
          <w:i/>
          <w:iCs/>
          <w:lang w:val="pl-PL"/>
        </w:rPr>
      </w:pPr>
    </w:p>
    <w:p w14:paraId="5A01248A" w14:textId="77777777" w:rsidR="00B93C92" w:rsidRDefault="00B93C92" w:rsidP="00B93C92">
      <w:pPr>
        <w:pStyle w:val="Zwykytekst"/>
        <w:tabs>
          <w:tab w:val="left" w:pos="7050"/>
        </w:tabs>
        <w:rPr>
          <w:rFonts w:ascii="Verdana" w:hAnsi="Verdana" w:cs="Times New Roman"/>
          <w:i/>
          <w:iCs/>
          <w:lang w:val="pl-PL"/>
        </w:rPr>
      </w:pPr>
    </w:p>
    <w:p w14:paraId="78E3A915" w14:textId="77777777" w:rsidR="00B93C92" w:rsidRDefault="00B93C92" w:rsidP="00B93C92">
      <w:pPr>
        <w:pStyle w:val="Zwykytekst"/>
        <w:tabs>
          <w:tab w:val="left" w:pos="7050"/>
        </w:tabs>
        <w:rPr>
          <w:rFonts w:ascii="Verdana" w:hAnsi="Verdana" w:cs="Times New Roman"/>
          <w:i/>
          <w:iCs/>
          <w:lang w:val="pl-PL"/>
        </w:rPr>
      </w:pPr>
    </w:p>
    <w:p w14:paraId="50DA7A7F" w14:textId="77777777" w:rsidR="00B93C92" w:rsidRDefault="00B93C92" w:rsidP="00B93C92">
      <w:pPr>
        <w:pStyle w:val="Zwykytekst"/>
        <w:tabs>
          <w:tab w:val="left" w:pos="7050"/>
        </w:tabs>
        <w:rPr>
          <w:rFonts w:ascii="Verdana" w:hAnsi="Verdana" w:cs="Times New Roman"/>
          <w:i/>
          <w:iCs/>
          <w:lang w:val="pl-PL"/>
        </w:rPr>
      </w:pPr>
    </w:p>
    <w:p w14:paraId="689A3B51" w14:textId="77777777" w:rsidR="00B93C92" w:rsidRDefault="00B93C92" w:rsidP="00B93C92">
      <w:pPr>
        <w:pStyle w:val="Zwykytekst"/>
        <w:tabs>
          <w:tab w:val="left" w:pos="7050"/>
        </w:tabs>
        <w:rPr>
          <w:rFonts w:ascii="Verdana" w:hAnsi="Verdana" w:cs="Times New Roman"/>
          <w:i/>
          <w:iCs/>
          <w:lang w:val="pl-PL"/>
        </w:rPr>
      </w:pPr>
    </w:p>
    <w:p w14:paraId="7FE282D1" w14:textId="77777777" w:rsidR="00B93C92" w:rsidRDefault="00B93C92" w:rsidP="00B93C92">
      <w:pPr>
        <w:pStyle w:val="Zwykytekst"/>
        <w:tabs>
          <w:tab w:val="left" w:pos="7050"/>
        </w:tabs>
        <w:rPr>
          <w:rFonts w:ascii="Verdana" w:hAnsi="Verdana" w:cs="Times New Roman"/>
          <w:i/>
          <w:iCs/>
          <w:lang w:val="pl-PL"/>
        </w:rPr>
      </w:pPr>
    </w:p>
    <w:p w14:paraId="2FC17773" w14:textId="77777777" w:rsidR="00B93C92" w:rsidRDefault="00B93C92" w:rsidP="00B93C92">
      <w:pPr>
        <w:pStyle w:val="Zwykytekst"/>
        <w:tabs>
          <w:tab w:val="left" w:pos="7050"/>
        </w:tabs>
        <w:rPr>
          <w:rFonts w:ascii="Verdana" w:hAnsi="Verdana" w:cs="Times New Roman"/>
          <w:i/>
          <w:iCs/>
          <w:lang w:val="pl-PL"/>
        </w:rPr>
      </w:pPr>
    </w:p>
    <w:p w14:paraId="2C10436E" w14:textId="77777777" w:rsidR="00B93C92" w:rsidRDefault="00B93C92" w:rsidP="00B93C92">
      <w:pPr>
        <w:pStyle w:val="Zwykytekst"/>
        <w:tabs>
          <w:tab w:val="left" w:pos="7050"/>
        </w:tabs>
        <w:rPr>
          <w:rFonts w:ascii="Verdana" w:hAnsi="Verdana" w:cs="Times New Roman"/>
          <w:i/>
          <w:iCs/>
          <w:lang w:val="pl-PL"/>
        </w:rPr>
      </w:pPr>
    </w:p>
    <w:p w14:paraId="06F7A5D6" w14:textId="77777777" w:rsidR="00B93C92" w:rsidRDefault="00B93C92" w:rsidP="00B93C92">
      <w:pPr>
        <w:pStyle w:val="Zwykytekst"/>
        <w:tabs>
          <w:tab w:val="left" w:pos="7050"/>
        </w:tabs>
        <w:rPr>
          <w:rFonts w:ascii="Verdana" w:hAnsi="Verdana" w:cs="Times New Roman"/>
          <w:i/>
          <w:iCs/>
          <w:lang w:val="pl-PL"/>
        </w:rPr>
      </w:pPr>
    </w:p>
    <w:p w14:paraId="65A1B22B" w14:textId="77777777" w:rsidR="00B93C92" w:rsidRDefault="00B93C92" w:rsidP="00B93C92">
      <w:pPr>
        <w:pStyle w:val="Zwykytekst"/>
        <w:tabs>
          <w:tab w:val="left" w:pos="7050"/>
        </w:tabs>
        <w:rPr>
          <w:rFonts w:ascii="Verdana" w:hAnsi="Verdana" w:cs="Times New Roman"/>
          <w:i/>
          <w:iCs/>
          <w:lang w:val="pl-PL"/>
        </w:rPr>
      </w:pPr>
    </w:p>
    <w:p w14:paraId="073D1B01" w14:textId="77777777" w:rsidR="00B93C92" w:rsidRDefault="00B93C92" w:rsidP="00B93C92">
      <w:pPr>
        <w:pStyle w:val="Zwykytekst"/>
        <w:tabs>
          <w:tab w:val="left" w:pos="7050"/>
        </w:tabs>
        <w:rPr>
          <w:rFonts w:ascii="Verdana" w:hAnsi="Verdana" w:cs="Times New Roman"/>
          <w:i/>
          <w:iCs/>
          <w:lang w:val="pl-PL"/>
        </w:rPr>
      </w:pPr>
    </w:p>
    <w:p w14:paraId="4E41A0BF" w14:textId="77777777" w:rsidR="00B93C92" w:rsidRDefault="00B93C92" w:rsidP="00B93C92">
      <w:pPr>
        <w:pStyle w:val="Zwykytekst"/>
        <w:tabs>
          <w:tab w:val="left" w:pos="7050"/>
        </w:tabs>
        <w:rPr>
          <w:rFonts w:ascii="Verdana" w:hAnsi="Verdana" w:cs="Times New Roman"/>
          <w:i/>
          <w:iCs/>
          <w:lang w:val="pl-PL"/>
        </w:rPr>
      </w:pPr>
    </w:p>
    <w:p w14:paraId="46C09FBF" w14:textId="77777777" w:rsidR="00B93C92" w:rsidRDefault="00B93C92" w:rsidP="00B93C92">
      <w:pPr>
        <w:pStyle w:val="Zwykytekst"/>
        <w:tabs>
          <w:tab w:val="left" w:pos="7050"/>
        </w:tabs>
        <w:rPr>
          <w:rFonts w:ascii="Verdana" w:hAnsi="Verdana" w:cs="Times New Roman"/>
          <w:i/>
          <w:iCs/>
          <w:lang w:val="pl-PL"/>
        </w:rPr>
      </w:pPr>
    </w:p>
    <w:p w14:paraId="66BD2C7D" w14:textId="77777777" w:rsidR="00B93C92" w:rsidRDefault="00B93C92" w:rsidP="00B93C92">
      <w:pPr>
        <w:pStyle w:val="Zwykytekst"/>
        <w:tabs>
          <w:tab w:val="left" w:pos="7050"/>
        </w:tabs>
        <w:rPr>
          <w:rFonts w:ascii="Verdana" w:hAnsi="Verdana" w:cs="Times New Roman"/>
          <w:i/>
          <w:iCs/>
          <w:lang w:val="pl-PL"/>
        </w:rPr>
      </w:pPr>
    </w:p>
    <w:p w14:paraId="0260A9E8" w14:textId="77777777" w:rsidR="00B93C92" w:rsidRDefault="00B93C92" w:rsidP="00B93C92">
      <w:pPr>
        <w:pStyle w:val="Zwykytekst"/>
        <w:tabs>
          <w:tab w:val="left" w:pos="7050"/>
        </w:tabs>
        <w:rPr>
          <w:rFonts w:ascii="Verdana" w:hAnsi="Verdana" w:cs="Times New Roman"/>
          <w:i/>
          <w:iCs/>
          <w:lang w:val="pl-PL"/>
        </w:rPr>
      </w:pPr>
    </w:p>
    <w:p w14:paraId="5162CB5F" w14:textId="77777777" w:rsidR="00B93C92" w:rsidRDefault="00B93C92" w:rsidP="00B93C92">
      <w:pPr>
        <w:pStyle w:val="Zwykytekst"/>
        <w:tabs>
          <w:tab w:val="left" w:pos="7050"/>
        </w:tabs>
        <w:rPr>
          <w:rFonts w:ascii="Verdana" w:hAnsi="Verdana" w:cs="Times New Roman"/>
          <w:i/>
          <w:iCs/>
          <w:lang w:val="pl-PL"/>
        </w:rPr>
      </w:pPr>
    </w:p>
    <w:p w14:paraId="5620EE27" w14:textId="77777777" w:rsidR="00B93C92" w:rsidRPr="001E7B4A" w:rsidRDefault="00B93C92" w:rsidP="00B93C92">
      <w:pPr>
        <w:pStyle w:val="Zwykytekst"/>
        <w:tabs>
          <w:tab w:val="left" w:pos="7050"/>
        </w:tabs>
        <w:rPr>
          <w:rFonts w:ascii="Verdana" w:hAnsi="Verdana" w:cs="Times New Roman"/>
          <w:i/>
          <w:iCs/>
          <w:lang w:val="pl-PL"/>
        </w:rPr>
      </w:pPr>
    </w:p>
    <w:p w14:paraId="485D3B90" w14:textId="77777777" w:rsidR="00B93C92" w:rsidRPr="001E7B4A" w:rsidRDefault="00B93C92" w:rsidP="00B93C92">
      <w:pPr>
        <w:pStyle w:val="Zwykytekst"/>
        <w:tabs>
          <w:tab w:val="left" w:pos="7050"/>
        </w:tabs>
        <w:rPr>
          <w:rFonts w:ascii="Verdana" w:hAnsi="Verdana" w:cs="Times New Roman"/>
          <w:i/>
          <w:iCs/>
          <w:lang w:val="pl-PL"/>
        </w:rPr>
      </w:pPr>
    </w:p>
    <w:p w14:paraId="3BC2E4A5"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3ECA65E8"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75B4588F"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22B659A4" w14:textId="77777777" w:rsidR="00B93C92" w:rsidRDefault="00B93C92" w:rsidP="00B93C92">
      <w:pPr>
        <w:widowControl w:val="0"/>
        <w:autoSpaceDE w:val="0"/>
        <w:autoSpaceDN w:val="0"/>
        <w:jc w:val="right"/>
        <w:textAlignment w:val="baseline"/>
        <w:rPr>
          <w:rFonts w:ascii="Verdana" w:hAnsi="Verdana" w:cs="Arial"/>
          <w:lang w:val="pl-PL"/>
        </w:rPr>
      </w:pPr>
    </w:p>
    <w:p w14:paraId="4899AD70" w14:textId="77777777" w:rsidR="00B93C92" w:rsidRDefault="00B93C92" w:rsidP="00B93C92">
      <w:pPr>
        <w:widowControl w:val="0"/>
        <w:autoSpaceDE w:val="0"/>
        <w:autoSpaceDN w:val="0"/>
        <w:jc w:val="right"/>
        <w:textAlignment w:val="baseline"/>
        <w:rPr>
          <w:rFonts w:ascii="Verdana" w:hAnsi="Verdana" w:cs="Arial"/>
          <w:lang w:val="pl-PL"/>
        </w:rPr>
      </w:pPr>
    </w:p>
    <w:p w14:paraId="4A9F78C1" w14:textId="77777777" w:rsidR="00B93C92" w:rsidRDefault="00B93C92" w:rsidP="00B93C92">
      <w:pPr>
        <w:widowControl w:val="0"/>
        <w:autoSpaceDE w:val="0"/>
        <w:autoSpaceDN w:val="0"/>
        <w:jc w:val="right"/>
        <w:textAlignment w:val="baseline"/>
        <w:rPr>
          <w:rFonts w:ascii="Verdana" w:hAnsi="Verdana" w:cs="Arial"/>
          <w:lang w:val="pl-PL"/>
        </w:rPr>
      </w:pPr>
    </w:p>
    <w:p w14:paraId="62E86080" w14:textId="77777777" w:rsidR="00B93C92" w:rsidRDefault="00B93C92" w:rsidP="00B93C92">
      <w:pPr>
        <w:widowControl w:val="0"/>
        <w:autoSpaceDE w:val="0"/>
        <w:autoSpaceDN w:val="0"/>
        <w:jc w:val="right"/>
        <w:textAlignment w:val="baseline"/>
        <w:rPr>
          <w:rFonts w:ascii="Verdana" w:hAnsi="Verdana" w:cs="Arial"/>
          <w:lang w:val="pl-PL"/>
        </w:rPr>
      </w:pPr>
    </w:p>
    <w:p w14:paraId="07CAE6EB" w14:textId="77777777" w:rsidR="00B93C92" w:rsidRDefault="00B93C92" w:rsidP="00B93C92">
      <w:pPr>
        <w:widowControl w:val="0"/>
        <w:autoSpaceDE w:val="0"/>
        <w:autoSpaceDN w:val="0"/>
        <w:jc w:val="right"/>
        <w:textAlignment w:val="baseline"/>
        <w:rPr>
          <w:rFonts w:ascii="Verdana" w:hAnsi="Verdana" w:cs="Arial"/>
          <w:lang w:val="pl-PL"/>
        </w:rPr>
      </w:pPr>
    </w:p>
    <w:p w14:paraId="0E0985BD" w14:textId="77777777" w:rsidR="00B93C92" w:rsidRDefault="00B93C92" w:rsidP="00B93C92">
      <w:pPr>
        <w:widowControl w:val="0"/>
        <w:autoSpaceDE w:val="0"/>
        <w:autoSpaceDN w:val="0"/>
        <w:jc w:val="right"/>
        <w:textAlignment w:val="baseline"/>
        <w:rPr>
          <w:rFonts w:ascii="Verdana" w:hAnsi="Verdana" w:cs="Arial"/>
          <w:lang w:val="pl-PL"/>
        </w:rPr>
      </w:pPr>
    </w:p>
    <w:p w14:paraId="1E5C5843" w14:textId="77777777" w:rsidR="00B93C92" w:rsidRDefault="00B93C92" w:rsidP="00B93C92">
      <w:pPr>
        <w:widowControl w:val="0"/>
        <w:autoSpaceDE w:val="0"/>
        <w:autoSpaceDN w:val="0"/>
        <w:jc w:val="right"/>
        <w:textAlignment w:val="baseline"/>
        <w:rPr>
          <w:rFonts w:ascii="Verdana" w:hAnsi="Verdana" w:cs="Arial"/>
          <w:lang w:val="pl-PL"/>
        </w:rPr>
      </w:pPr>
    </w:p>
    <w:p w14:paraId="57B2C972" w14:textId="77777777" w:rsidR="00B93C92" w:rsidRDefault="00B93C92" w:rsidP="00B93C92">
      <w:pPr>
        <w:widowControl w:val="0"/>
        <w:autoSpaceDE w:val="0"/>
        <w:autoSpaceDN w:val="0"/>
        <w:textAlignment w:val="baseline"/>
        <w:rPr>
          <w:rFonts w:ascii="Verdana" w:hAnsi="Verdana" w:cs="Arial"/>
          <w:lang w:val="pl-PL"/>
        </w:rPr>
      </w:pPr>
    </w:p>
    <w:p w14:paraId="00E702B8" w14:textId="77777777" w:rsidR="00B93C92" w:rsidRPr="001E7B4A" w:rsidRDefault="00B93C92" w:rsidP="00B93C92">
      <w:pPr>
        <w:widowControl w:val="0"/>
        <w:autoSpaceDE w:val="0"/>
        <w:autoSpaceDN w:val="0"/>
        <w:textAlignment w:val="baseline"/>
        <w:rPr>
          <w:rFonts w:ascii="Verdana" w:hAnsi="Verdana" w:cs="Arial"/>
          <w:lang w:val="pl-PL"/>
        </w:rPr>
      </w:pPr>
    </w:p>
    <w:p w14:paraId="395FFA53" w14:textId="77777777" w:rsidR="00B93C92" w:rsidRPr="001E7B4A" w:rsidRDefault="00B93C92" w:rsidP="00B93C92">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321325CF" w14:textId="77777777" w:rsidR="00B93C92" w:rsidRPr="001E7B4A" w:rsidRDefault="00B93C92" w:rsidP="00B93C92">
      <w:pPr>
        <w:widowControl w:val="0"/>
        <w:autoSpaceDE w:val="0"/>
        <w:autoSpaceDN w:val="0"/>
        <w:jc w:val="both"/>
        <w:textAlignment w:val="baseline"/>
        <w:rPr>
          <w:rFonts w:ascii="Verdana" w:hAnsi="Verdana" w:cs="Arial"/>
          <w:lang w:val="pl-PL"/>
        </w:rPr>
      </w:pPr>
    </w:p>
    <w:p w14:paraId="239E4B78" w14:textId="77777777" w:rsidR="00B93C92" w:rsidRPr="001E7B4A" w:rsidRDefault="00B93C92" w:rsidP="00B93C92">
      <w:pPr>
        <w:widowControl w:val="0"/>
        <w:autoSpaceDE w:val="0"/>
        <w:autoSpaceDN w:val="0"/>
        <w:jc w:val="both"/>
        <w:textAlignment w:val="baseline"/>
        <w:rPr>
          <w:rFonts w:ascii="Verdana" w:hAnsi="Verdana" w:cs="Arial"/>
          <w:lang w:val="pl-PL"/>
        </w:rPr>
      </w:pPr>
    </w:p>
    <w:p w14:paraId="0AC20932" w14:textId="77777777" w:rsidR="00B93C92" w:rsidRPr="001E7B4A" w:rsidRDefault="00B93C92" w:rsidP="00B93C92">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50E78B65" w14:textId="77777777" w:rsidR="00B93C92" w:rsidRPr="001E7B4A" w:rsidRDefault="00B93C92" w:rsidP="00B93C92">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5DDB7F6D" w14:textId="77777777" w:rsidR="00B93C92" w:rsidRPr="001E7B4A" w:rsidRDefault="00B93C92" w:rsidP="00B93C92">
      <w:pPr>
        <w:widowControl w:val="0"/>
        <w:autoSpaceDE w:val="0"/>
        <w:autoSpaceDN w:val="0"/>
        <w:textAlignment w:val="baseline"/>
        <w:rPr>
          <w:rFonts w:ascii="Verdana" w:hAnsi="Verdana" w:cs="Segoe UI"/>
          <w:lang w:val="pl-PL"/>
        </w:rPr>
      </w:pPr>
    </w:p>
    <w:p w14:paraId="48B45B5A" w14:textId="77777777" w:rsidR="00B93C92" w:rsidRPr="001E7B4A" w:rsidRDefault="00B93C92" w:rsidP="00B93C92">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4A2174F8" w14:textId="77777777" w:rsidR="00B93C92" w:rsidRPr="001E7B4A" w:rsidRDefault="00B93C92" w:rsidP="00B93C92">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0912FCE" w14:textId="77777777" w:rsidR="00B93C92" w:rsidRPr="001E7B4A" w:rsidRDefault="00B93C92" w:rsidP="00B93C92">
      <w:pPr>
        <w:widowControl w:val="0"/>
        <w:autoSpaceDE w:val="0"/>
        <w:autoSpaceDN w:val="0"/>
        <w:spacing w:before="90"/>
        <w:ind w:left="115" w:right="110"/>
        <w:jc w:val="both"/>
        <w:outlineLvl w:val="0"/>
        <w:rPr>
          <w:rFonts w:ascii="Verdana" w:eastAsia="Verdana" w:hAnsi="Verdana" w:cs="Verdana"/>
          <w:b/>
          <w:bCs/>
          <w:lang w:val="pl-PL" w:eastAsia="en-US"/>
        </w:rPr>
      </w:pPr>
    </w:p>
    <w:p w14:paraId="5CE39FEA"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237AC90D" w14:textId="77777777" w:rsidR="00B93C92" w:rsidRPr="001E7B4A" w:rsidRDefault="00B93C92" w:rsidP="00B93C92">
      <w:pPr>
        <w:widowControl w:val="0"/>
        <w:autoSpaceDE w:val="0"/>
        <w:autoSpaceDN w:val="0"/>
        <w:jc w:val="center"/>
        <w:textAlignment w:val="baseline"/>
        <w:rPr>
          <w:rFonts w:ascii="Verdana" w:hAnsi="Verdana" w:cs="Arial"/>
          <w:b/>
          <w:bCs/>
          <w:lang w:val="pl-PL"/>
        </w:rPr>
      </w:pPr>
    </w:p>
    <w:p w14:paraId="387FAC06" w14:textId="77777777" w:rsidR="00B93C92" w:rsidRPr="001E7B4A" w:rsidRDefault="00B93C92" w:rsidP="00B93C92">
      <w:pPr>
        <w:widowControl w:val="0"/>
        <w:autoSpaceDE w:val="0"/>
        <w:autoSpaceDN w:val="0"/>
        <w:jc w:val="center"/>
        <w:textAlignment w:val="baseline"/>
        <w:rPr>
          <w:rFonts w:ascii="Verdana" w:hAnsi="Verdana" w:cs="Arial"/>
          <w:b/>
          <w:bCs/>
          <w:lang w:val="pl-PL"/>
        </w:rPr>
      </w:pPr>
    </w:p>
    <w:p w14:paraId="14F733C8" w14:textId="77777777" w:rsidR="00B93C92" w:rsidRPr="001E7B4A" w:rsidRDefault="00B93C92" w:rsidP="00B93C92">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6A8A2BB6" w14:textId="77777777" w:rsidR="00B93C92" w:rsidRPr="001E7B4A" w:rsidRDefault="00B93C92" w:rsidP="00B93C92">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51BBDDD3" w14:textId="77777777" w:rsidR="00B93C92" w:rsidRPr="001E7B4A" w:rsidRDefault="00B93C92" w:rsidP="00B93C92">
      <w:pPr>
        <w:widowControl w:val="0"/>
        <w:autoSpaceDE w:val="0"/>
        <w:autoSpaceDN w:val="0"/>
        <w:jc w:val="center"/>
        <w:textAlignment w:val="baseline"/>
        <w:rPr>
          <w:rFonts w:ascii="Verdana" w:hAnsi="Verdana" w:cs="Arial"/>
          <w:b/>
          <w:bCs/>
          <w:lang w:val="pl-PL"/>
        </w:rPr>
      </w:pPr>
    </w:p>
    <w:p w14:paraId="2F39D965" w14:textId="77777777" w:rsidR="00B93C92" w:rsidRPr="001E7B4A" w:rsidRDefault="00B93C92" w:rsidP="00B93C92">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955C730" w14:textId="77777777" w:rsidR="00B93C92" w:rsidRPr="001E7B4A" w:rsidRDefault="00B93C92" w:rsidP="00B93C9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4AC771ED" w14:textId="77777777" w:rsidR="00B93C92" w:rsidRPr="001E7B4A" w:rsidRDefault="00B93C92" w:rsidP="00B93C9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06A63BE" w14:textId="77777777" w:rsidR="00B93C92" w:rsidRPr="001E7B4A" w:rsidRDefault="00B93C92" w:rsidP="00B93C9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C815746" w14:textId="77777777" w:rsidR="00B93C92" w:rsidRPr="001E7B4A" w:rsidRDefault="00B93C92" w:rsidP="00B93C92">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38FDFDCF" w14:textId="77777777" w:rsidR="00B93C92" w:rsidRPr="001E7B4A" w:rsidRDefault="00B93C92" w:rsidP="00B93C92">
      <w:pPr>
        <w:spacing w:after="200" w:line="276" w:lineRule="auto"/>
        <w:ind w:left="780"/>
        <w:contextualSpacing/>
        <w:textAlignment w:val="baseline"/>
        <w:rPr>
          <w:rFonts w:ascii="Verdana" w:hAnsi="Verdana" w:cs="Arial"/>
          <w:lang w:val="pl-PL"/>
        </w:rPr>
      </w:pPr>
    </w:p>
    <w:p w14:paraId="02FEBEE7" w14:textId="77777777" w:rsidR="00B93C92" w:rsidRPr="001E7B4A" w:rsidRDefault="00B93C92" w:rsidP="00B93C92">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1EE4916"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2D768811"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374ED20F"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65DD4C22" w14:textId="77777777" w:rsidR="00B93C92" w:rsidRPr="001E7B4A" w:rsidRDefault="00B93C92" w:rsidP="00B93C92">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93C92" w:rsidRPr="00AC6B2E" w14:paraId="1BF32D65" w14:textId="77777777" w:rsidTr="00011205">
        <w:tc>
          <w:tcPr>
            <w:tcW w:w="4105" w:type="dxa"/>
            <w:hideMark/>
          </w:tcPr>
          <w:p w14:paraId="75BEA783" w14:textId="77777777" w:rsidR="00B93C92" w:rsidRPr="001E7B4A" w:rsidRDefault="00B93C92" w:rsidP="00011205">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E2D53C3" w14:textId="77777777" w:rsidR="00B93C92" w:rsidRPr="001E7B4A" w:rsidRDefault="00B93C92" w:rsidP="00011205">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5B212F17" w14:textId="77777777" w:rsidR="00B93C92" w:rsidRPr="001E7B4A" w:rsidRDefault="00B93C92" w:rsidP="00B93C92">
      <w:pPr>
        <w:spacing w:line="360" w:lineRule="auto"/>
        <w:jc w:val="both"/>
        <w:rPr>
          <w:rFonts w:ascii="Verdana" w:eastAsia="Calibri" w:hAnsi="Verdana" w:cs="Arial"/>
          <w:color w:val="222A35"/>
          <w:lang w:val="pl-PL" w:eastAsia="x-none"/>
        </w:rPr>
      </w:pPr>
    </w:p>
    <w:p w14:paraId="2318766D" w14:textId="77777777" w:rsidR="00B93C92" w:rsidRPr="001E7B4A" w:rsidRDefault="00B93C92" w:rsidP="00B93C92">
      <w:pPr>
        <w:widowControl w:val="0"/>
        <w:autoSpaceDE w:val="0"/>
        <w:autoSpaceDN w:val="0"/>
        <w:spacing w:line="360" w:lineRule="auto"/>
        <w:rPr>
          <w:rFonts w:ascii="Verdana" w:eastAsia="Verdana" w:hAnsi="Verdana" w:cs="Arial"/>
          <w:color w:val="222A35"/>
          <w:lang w:val="pl-PL" w:eastAsia="x-none"/>
        </w:rPr>
      </w:pPr>
    </w:p>
    <w:p w14:paraId="7C83EABE"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6BD16F3C"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5CA54682"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4B8ED0DA"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40EF1D0D"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303A5E1B"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4A38F83E"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0698327A" w14:textId="77777777" w:rsidR="00B93C92" w:rsidRPr="001E7B4A" w:rsidRDefault="00B93C92" w:rsidP="00B93C92">
      <w:pPr>
        <w:pStyle w:val="Zwykytekst"/>
        <w:tabs>
          <w:tab w:val="left" w:pos="7050"/>
        </w:tabs>
        <w:rPr>
          <w:rFonts w:ascii="Verdana" w:hAnsi="Verdana" w:cs="Times New Roman"/>
          <w:i/>
          <w:iCs/>
          <w:lang w:val="pl-PL"/>
        </w:rPr>
      </w:pPr>
    </w:p>
    <w:p w14:paraId="17D51E88" w14:textId="77777777" w:rsidR="00B93C92" w:rsidRPr="001E7B4A" w:rsidRDefault="00B93C92" w:rsidP="00B93C92">
      <w:pPr>
        <w:rPr>
          <w:rFonts w:ascii="Verdana" w:hAnsi="Verdana"/>
          <w:lang w:val="pl-PL"/>
        </w:rPr>
      </w:pPr>
    </w:p>
    <w:p w14:paraId="1732C993" w14:textId="77777777" w:rsidR="00496551" w:rsidRPr="00B93C92" w:rsidRDefault="00496551" w:rsidP="00B93C92">
      <w:pPr>
        <w:rPr>
          <w:lang w:val="pl-PL"/>
        </w:rPr>
      </w:pPr>
    </w:p>
    <w:sectPr w:rsidR="00496551" w:rsidRPr="00B93C92">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7D48C" w14:textId="77777777" w:rsidR="00660C0F" w:rsidRDefault="00660C0F">
      <w:r>
        <w:separator/>
      </w:r>
    </w:p>
  </w:endnote>
  <w:endnote w:type="continuationSeparator" w:id="0">
    <w:p w14:paraId="0BEC2E4A" w14:textId="77777777" w:rsidR="00660C0F" w:rsidRDefault="00660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90658" w14:textId="77777777" w:rsidR="00715E52" w:rsidRDefault="00715E5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537C0" w14:textId="77777777" w:rsidR="00B93C92" w:rsidRDefault="00B93C92">
    <w:pPr>
      <w:pStyle w:val="Stopka"/>
      <w:jc w:val="right"/>
    </w:pPr>
    <w:r>
      <w:fldChar w:fldCharType="begin"/>
    </w:r>
    <w:r>
      <w:instrText>PAGE   \* MERGEFORMAT</w:instrText>
    </w:r>
    <w:r>
      <w:fldChar w:fldCharType="separate"/>
    </w:r>
    <w:r>
      <w:rPr>
        <w:lang w:val="pl-PL"/>
      </w:rPr>
      <w:t>2</w:t>
    </w:r>
    <w:r>
      <w:fldChar w:fldCharType="end"/>
    </w:r>
  </w:p>
  <w:p w14:paraId="00BF2D09" w14:textId="77777777" w:rsidR="00715E52" w:rsidRDefault="00715E5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38D80" w14:textId="77777777" w:rsidR="00715E52" w:rsidRDefault="00715E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9157D" w14:textId="77777777" w:rsidR="00660C0F" w:rsidRDefault="00660C0F">
      <w:r>
        <w:separator/>
      </w:r>
    </w:p>
  </w:footnote>
  <w:footnote w:type="continuationSeparator" w:id="0">
    <w:p w14:paraId="4443D526" w14:textId="77777777" w:rsidR="00660C0F" w:rsidRDefault="00660C0F">
      <w:r>
        <w:continuationSeparator/>
      </w:r>
    </w:p>
  </w:footnote>
  <w:footnote w:id="1">
    <w:p w14:paraId="66010153" w14:textId="77777777" w:rsidR="00B93C92" w:rsidRDefault="00B93C92" w:rsidP="00B93C9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F9CB6A7" w14:textId="77777777" w:rsidR="00B93C92" w:rsidRDefault="00B93C92" w:rsidP="00B93C9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17F4EA" w14:textId="77777777" w:rsidR="00B93C92" w:rsidRDefault="00B93C92" w:rsidP="00B93C9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41BA375" w14:textId="77777777" w:rsidR="00B93C92" w:rsidRDefault="00B93C92" w:rsidP="00B93C9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35A68F1" w14:textId="77777777" w:rsidR="00B93C92" w:rsidRDefault="00B93C92" w:rsidP="00B93C9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78AA2F" w14:textId="77777777" w:rsidR="00B93C92" w:rsidRDefault="00B93C92" w:rsidP="00B93C9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625B59A" w14:textId="77777777" w:rsidR="00B93C92" w:rsidRDefault="00B93C92" w:rsidP="00B93C9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B49755" w14:textId="77777777" w:rsidR="00B93C92" w:rsidRDefault="00B93C92" w:rsidP="00B93C9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E1E6F2C" w14:textId="77777777" w:rsidR="00B93C92" w:rsidRDefault="00B93C92" w:rsidP="00B93C9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9BB5E9" w14:textId="77777777" w:rsidR="00B93C92" w:rsidRDefault="00B93C92" w:rsidP="00B93C9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09E9E0F" w14:textId="77777777" w:rsidR="00B93C92" w:rsidRDefault="00B93C92" w:rsidP="00B93C9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0228D4C" w14:textId="77777777" w:rsidR="00B93C92" w:rsidRDefault="00B93C92" w:rsidP="00B93C9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893935E" w14:textId="77777777" w:rsidR="00B93C92" w:rsidRDefault="00B93C92" w:rsidP="00B93C9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089799B" w14:textId="77777777" w:rsidR="00B93C92" w:rsidRDefault="00B93C92" w:rsidP="00B93C9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50AFDE9" w14:textId="77777777" w:rsidR="00B93C92" w:rsidRDefault="00B93C92" w:rsidP="00B93C9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1BB9BE0" w14:textId="77777777" w:rsidR="00B93C92" w:rsidRDefault="00B93C92" w:rsidP="00B93C9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557BE1D" w14:textId="77777777" w:rsidR="00B93C92" w:rsidRDefault="00B93C92" w:rsidP="00B93C9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2251AEE" w14:textId="77777777" w:rsidR="00B93C92" w:rsidRDefault="00B93C92" w:rsidP="00B93C9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86DF5F" w14:textId="77777777" w:rsidR="00B93C92" w:rsidRDefault="00B93C92" w:rsidP="00B93C9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342138" w14:textId="77777777" w:rsidR="00B93C92" w:rsidRDefault="00B93C92" w:rsidP="00B93C9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EB35CA" w14:textId="77777777" w:rsidR="00B93C92" w:rsidRDefault="00B93C92" w:rsidP="00B93C9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97B550F" w14:textId="77777777" w:rsidR="00B93C92" w:rsidRDefault="00B93C92" w:rsidP="00B93C9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7AEFA6"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6488CEC"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852F680"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1C77241"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76F4B7"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D96E6CD" w14:textId="77777777" w:rsidR="00B93C92" w:rsidRDefault="00B93C92" w:rsidP="00B93C9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21038B" w14:textId="77777777" w:rsidR="00B93C92" w:rsidRDefault="00B93C92" w:rsidP="00B93C9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A91A065" w14:textId="77777777" w:rsidR="00B93C92" w:rsidRDefault="00B93C92" w:rsidP="00B93C9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124A7" w14:textId="77777777" w:rsidR="00715E52" w:rsidRDefault="00715E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4A551" w14:textId="77777777" w:rsidR="00715E52" w:rsidRDefault="00715E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44010" w14:textId="77777777" w:rsidR="00715E52" w:rsidRDefault="00715E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DBE0BB2"/>
    <w:lvl w:ilvl="0" w:tplc="FFFFFFFF">
      <w:start w:val="1"/>
      <w:numFmt w:val="decimal"/>
      <w:lvlText w:val="%1."/>
      <w:lvlJc w:val="left"/>
      <w:pPr>
        <w:tabs>
          <w:tab w:val="num" w:pos="720"/>
        </w:tabs>
        <w:ind w:left="720" w:hanging="360"/>
      </w:pPr>
    </w:lvl>
    <w:lvl w:ilvl="1" w:tplc="04B87E82">
      <w:start w:val="1"/>
      <w:numFmt w:val="lowerLetter"/>
      <w:lvlText w:val="%2)"/>
      <w:lvlJc w:val="left"/>
      <w:pPr>
        <w:tabs>
          <w:tab w:val="num" w:pos="1440"/>
        </w:tabs>
        <w:ind w:left="1440" w:hanging="360"/>
      </w:pPr>
      <w:rPr>
        <w:rFonts w:hint="default"/>
        <w:b w:val="0"/>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4765425">
    <w:abstractNumId w:val="20"/>
  </w:num>
  <w:num w:numId="2" w16cid:durableId="164634828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6721020">
    <w:abstractNumId w:val="30"/>
  </w:num>
  <w:num w:numId="4" w16cid:durableId="907225441">
    <w:abstractNumId w:val="12"/>
  </w:num>
  <w:num w:numId="5" w16cid:durableId="953832719">
    <w:abstractNumId w:val="31"/>
  </w:num>
  <w:num w:numId="6" w16cid:durableId="1514807250">
    <w:abstractNumId w:val="33"/>
  </w:num>
  <w:num w:numId="7" w16cid:durableId="1930115927">
    <w:abstractNumId w:val="36"/>
  </w:num>
  <w:num w:numId="8" w16cid:durableId="694381742">
    <w:abstractNumId w:val="26"/>
  </w:num>
  <w:num w:numId="9" w16cid:durableId="524103049">
    <w:abstractNumId w:val="40"/>
  </w:num>
  <w:num w:numId="10" w16cid:durableId="551157871">
    <w:abstractNumId w:val="28"/>
  </w:num>
  <w:num w:numId="11" w16cid:durableId="1270358630">
    <w:abstractNumId w:val="7"/>
  </w:num>
  <w:num w:numId="12" w16cid:durableId="1348172134">
    <w:abstractNumId w:val="11"/>
  </w:num>
  <w:num w:numId="13" w16cid:durableId="354621879">
    <w:abstractNumId w:val="15"/>
  </w:num>
  <w:num w:numId="14" w16cid:durableId="880702208">
    <w:abstractNumId w:val="41"/>
  </w:num>
  <w:num w:numId="15" w16cid:durableId="247153243">
    <w:abstractNumId w:val="14"/>
  </w:num>
  <w:num w:numId="16" w16cid:durableId="1290010823">
    <w:abstractNumId w:val="10"/>
  </w:num>
  <w:num w:numId="17" w16cid:durableId="1868325773">
    <w:abstractNumId w:val="38"/>
  </w:num>
  <w:num w:numId="18" w16cid:durableId="1433666595">
    <w:abstractNumId w:val="29"/>
  </w:num>
  <w:num w:numId="19" w16cid:durableId="1752964402">
    <w:abstractNumId w:val="24"/>
  </w:num>
  <w:num w:numId="20" w16cid:durableId="1304895461">
    <w:abstractNumId w:val="27"/>
  </w:num>
  <w:num w:numId="21" w16cid:durableId="1097483272">
    <w:abstractNumId w:val="21"/>
  </w:num>
  <w:num w:numId="22" w16cid:durableId="622738283">
    <w:abstractNumId w:val="0"/>
  </w:num>
  <w:num w:numId="23" w16cid:durableId="959915424">
    <w:abstractNumId w:val="39"/>
  </w:num>
  <w:num w:numId="24" w16cid:durableId="502092940">
    <w:abstractNumId w:val="19"/>
  </w:num>
  <w:num w:numId="25" w16cid:durableId="1280141722">
    <w:abstractNumId w:val="3"/>
  </w:num>
  <w:num w:numId="26" w16cid:durableId="2018997448">
    <w:abstractNumId w:val="32"/>
  </w:num>
  <w:num w:numId="27" w16cid:durableId="20139489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50975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3438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35953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932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65106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747320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59927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17650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04831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38455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51662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4749828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840822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72027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02531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780624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40081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939561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653200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18187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67663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8802340">
    <w:abstractNumId w:val="5"/>
  </w:num>
  <w:num w:numId="50" w16cid:durableId="18524459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5AAE"/>
    <w:rsid w:val="000033EA"/>
    <w:rsid w:val="0002467C"/>
    <w:rsid w:val="00040A7A"/>
    <w:rsid w:val="0007315E"/>
    <w:rsid w:val="000936CA"/>
    <w:rsid w:val="00097182"/>
    <w:rsid w:val="000B1A00"/>
    <w:rsid w:val="000C0F66"/>
    <w:rsid w:val="001764D4"/>
    <w:rsid w:val="001F341B"/>
    <w:rsid w:val="00202658"/>
    <w:rsid w:val="002430FD"/>
    <w:rsid w:val="00267340"/>
    <w:rsid w:val="00275C59"/>
    <w:rsid w:val="002D371A"/>
    <w:rsid w:val="00337165"/>
    <w:rsid w:val="003974EB"/>
    <w:rsid w:val="003C6167"/>
    <w:rsid w:val="003F1749"/>
    <w:rsid w:val="00496551"/>
    <w:rsid w:val="004A692C"/>
    <w:rsid w:val="004C4EC3"/>
    <w:rsid w:val="0050219D"/>
    <w:rsid w:val="00512FD2"/>
    <w:rsid w:val="00523F87"/>
    <w:rsid w:val="005240A2"/>
    <w:rsid w:val="00593CEB"/>
    <w:rsid w:val="005C6D38"/>
    <w:rsid w:val="005D2104"/>
    <w:rsid w:val="00614C95"/>
    <w:rsid w:val="00660027"/>
    <w:rsid w:val="00660C0F"/>
    <w:rsid w:val="0069339E"/>
    <w:rsid w:val="006B713F"/>
    <w:rsid w:val="006F51B5"/>
    <w:rsid w:val="006F7905"/>
    <w:rsid w:val="00714F51"/>
    <w:rsid w:val="00715E52"/>
    <w:rsid w:val="00731F6E"/>
    <w:rsid w:val="007A2EF1"/>
    <w:rsid w:val="007B00D4"/>
    <w:rsid w:val="007D703B"/>
    <w:rsid w:val="00800261"/>
    <w:rsid w:val="00810712"/>
    <w:rsid w:val="00841B63"/>
    <w:rsid w:val="0086736E"/>
    <w:rsid w:val="008D3AF3"/>
    <w:rsid w:val="008E0730"/>
    <w:rsid w:val="0092337E"/>
    <w:rsid w:val="0092730E"/>
    <w:rsid w:val="009561DA"/>
    <w:rsid w:val="0098432D"/>
    <w:rsid w:val="00997B0E"/>
    <w:rsid w:val="009A694A"/>
    <w:rsid w:val="009A7064"/>
    <w:rsid w:val="009F7ECA"/>
    <w:rsid w:val="00A41260"/>
    <w:rsid w:val="00A57131"/>
    <w:rsid w:val="00A601F8"/>
    <w:rsid w:val="00A701A7"/>
    <w:rsid w:val="00A70EA7"/>
    <w:rsid w:val="00A75C08"/>
    <w:rsid w:val="00AA7F39"/>
    <w:rsid w:val="00AC6B2E"/>
    <w:rsid w:val="00AF7449"/>
    <w:rsid w:val="00B93C92"/>
    <w:rsid w:val="00BA1B11"/>
    <w:rsid w:val="00BA5498"/>
    <w:rsid w:val="00BD0C12"/>
    <w:rsid w:val="00BD5E3D"/>
    <w:rsid w:val="00BF5AAE"/>
    <w:rsid w:val="00C013C7"/>
    <w:rsid w:val="00C07E7C"/>
    <w:rsid w:val="00C12A61"/>
    <w:rsid w:val="00C14141"/>
    <w:rsid w:val="00C2196F"/>
    <w:rsid w:val="00C23E95"/>
    <w:rsid w:val="00C413BF"/>
    <w:rsid w:val="00C74D2A"/>
    <w:rsid w:val="00C923E8"/>
    <w:rsid w:val="00C93478"/>
    <w:rsid w:val="00CD12B0"/>
    <w:rsid w:val="00D03706"/>
    <w:rsid w:val="00D11812"/>
    <w:rsid w:val="00D432AD"/>
    <w:rsid w:val="00D46DCD"/>
    <w:rsid w:val="00D70657"/>
    <w:rsid w:val="00D90ED3"/>
    <w:rsid w:val="00D9696A"/>
    <w:rsid w:val="00D97E9A"/>
    <w:rsid w:val="00DC3848"/>
    <w:rsid w:val="00DD0EDB"/>
    <w:rsid w:val="00DE2464"/>
    <w:rsid w:val="00E13592"/>
    <w:rsid w:val="00E256BD"/>
    <w:rsid w:val="00E27575"/>
    <w:rsid w:val="00E3334C"/>
    <w:rsid w:val="00E41EFD"/>
    <w:rsid w:val="00E4751B"/>
    <w:rsid w:val="00E849D8"/>
    <w:rsid w:val="00E850A7"/>
    <w:rsid w:val="00E874DC"/>
    <w:rsid w:val="00E939D4"/>
    <w:rsid w:val="00ED7A5A"/>
    <w:rsid w:val="00EE6740"/>
    <w:rsid w:val="00EF0390"/>
    <w:rsid w:val="00F313BB"/>
    <w:rsid w:val="00F735E6"/>
    <w:rsid w:val="00FB125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06188"/>
  <w15:chartTrackingRefBased/>
  <w15:docId w15:val="{8DAA7F94-41FE-4257-B5C8-27EBB83F3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3C9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93C9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5E238-13A6-42BC-9C4A-87A43C1E0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41</TotalTime>
  <Pages>10</Pages>
  <Words>3748</Words>
  <Characters>22492</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12</cp:revision>
  <cp:lastPrinted>2024-08-30T06:36:00Z</cp:lastPrinted>
  <dcterms:created xsi:type="dcterms:W3CDTF">2024-08-30T06:33:00Z</dcterms:created>
  <dcterms:modified xsi:type="dcterms:W3CDTF">2024-09-27T12:09:00Z</dcterms:modified>
</cp:coreProperties>
</file>