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9DB0F5" w14:textId="1E4A3E62" w:rsidR="00843A88" w:rsidRPr="002579BD" w:rsidRDefault="00DF4B28" w:rsidP="00FD4AEC">
      <w:pPr>
        <w:spacing w:after="480"/>
        <w:jc w:val="right"/>
      </w:pPr>
      <w:r w:rsidRPr="002579BD">
        <w:t>Niepołomice</w:t>
      </w:r>
      <w:r w:rsidR="00843A88" w:rsidRPr="002579BD">
        <w:t xml:space="preserve"> dnia: </w:t>
      </w:r>
      <w:r w:rsidRPr="002579BD">
        <w:t>2024-09-2</w:t>
      </w:r>
      <w:r w:rsidR="00871827">
        <w:t>7</w:t>
      </w:r>
    </w:p>
    <w:p w14:paraId="079A7E39" w14:textId="77777777" w:rsidR="00843A88" w:rsidRPr="002579BD" w:rsidRDefault="00DF4B28" w:rsidP="00843A88">
      <w:pPr>
        <w:spacing w:line="360" w:lineRule="auto"/>
        <w:rPr>
          <w:b/>
          <w:bCs/>
        </w:rPr>
      </w:pPr>
      <w:r w:rsidRPr="002579BD">
        <w:rPr>
          <w:b/>
          <w:bCs/>
        </w:rPr>
        <w:t>GMINA NIEPOŁOMICE</w:t>
      </w:r>
    </w:p>
    <w:p w14:paraId="4CE914AB" w14:textId="77777777" w:rsidR="00843A88" w:rsidRPr="002579BD" w:rsidRDefault="00DF4B28" w:rsidP="00843A88">
      <w:pPr>
        <w:spacing w:line="360" w:lineRule="auto"/>
      </w:pPr>
      <w:r w:rsidRPr="002579BD">
        <w:t>Pl. Zwycięstwa</w:t>
      </w:r>
      <w:r w:rsidR="00843A88" w:rsidRPr="002579BD">
        <w:t xml:space="preserve"> </w:t>
      </w:r>
      <w:r w:rsidRPr="002579BD">
        <w:t>13</w:t>
      </w:r>
    </w:p>
    <w:p w14:paraId="24CAB44C" w14:textId="77777777" w:rsidR="00843A88" w:rsidRPr="002579BD" w:rsidRDefault="00DF4B28" w:rsidP="00843A88">
      <w:r w:rsidRPr="002579BD">
        <w:t>32-005</w:t>
      </w:r>
      <w:r w:rsidR="00843A88" w:rsidRPr="002579BD">
        <w:t xml:space="preserve"> </w:t>
      </w:r>
      <w:r w:rsidRPr="002579BD">
        <w:t>Niepołomice</w:t>
      </w:r>
    </w:p>
    <w:p w14:paraId="5E50F520" w14:textId="0662F987" w:rsidR="00843A88" w:rsidRPr="002579BD" w:rsidRDefault="002579BD" w:rsidP="00FD4AEC">
      <w:pPr>
        <w:spacing w:after="480"/>
        <w:jc w:val="both"/>
        <w:rPr>
          <w:bCs/>
        </w:rPr>
      </w:pPr>
      <w:r>
        <w:rPr>
          <w:bCs/>
        </w:rPr>
        <w:t xml:space="preserve">Pismo: </w:t>
      </w:r>
      <w:r w:rsidRPr="002579BD">
        <w:rPr>
          <w:bCs/>
        </w:rPr>
        <w:t>ZP.271.31.2024</w:t>
      </w:r>
      <w:r>
        <w:rPr>
          <w:bCs/>
        </w:rPr>
        <w:t>.2</w:t>
      </w:r>
    </w:p>
    <w:p w14:paraId="62D8B73F" w14:textId="77777777" w:rsidR="00843A88" w:rsidRPr="002579BD" w:rsidRDefault="00843A88" w:rsidP="004E4B64">
      <w:pPr>
        <w:tabs>
          <w:tab w:val="left" w:pos="708"/>
          <w:tab w:val="center" w:pos="4536"/>
          <w:tab w:val="right" w:pos="9072"/>
        </w:tabs>
        <w:spacing w:after="20" w:line="360" w:lineRule="auto"/>
        <w:ind w:left="5103"/>
        <w:rPr>
          <w:b/>
        </w:rPr>
      </w:pPr>
      <w:r w:rsidRPr="002579BD">
        <w:rPr>
          <w:b/>
        </w:rPr>
        <w:t>WYKONAWCY</w:t>
      </w:r>
    </w:p>
    <w:p w14:paraId="2EFAD7EF" w14:textId="77777777" w:rsidR="00843A88" w:rsidRPr="002579BD" w:rsidRDefault="00843A88" w:rsidP="004E4B64">
      <w:pPr>
        <w:tabs>
          <w:tab w:val="left" w:pos="708"/>
          <w:tab w:val="center" w:pos="4536"/>
          <w:tab w:val="right" w:pos="9072"/>
        </w:tabs>
        <w:spacing w:after="480" w:line="360" w:lineRule="auto"/>
        <w:ind w:left="5103"/>
      </w:pPr>
      <w:r w:rsidRPr="002579BD">
        <w:t>ubiegający się o zamówienie</w:t>
      </w:r>
    </w:p>
    <w:p w14:paraId="683AC2D0" w14:textId="77777777" w:rsidR="004E4B64" w:rsidRPr="002579BD" w:rsidRDefault="004E4B64" w:rsidP="004E4B64">
      <w:pPr>
        <w:spacing w:after="120" w:line="360" w:lineRule="auto"/>
        <w:jc w:val="both"/>
        <w:rPr>
          <w:rFonts w:eastAsia="Calibri"/>
          <w:lang w:eastAsia="en-US"/>
        </w:rPr>
      </w:pPr>
      <w:r w:rsidRPr="002579BD">
        <w:rPr>
          <w:rFonts w:eastAsia="Calibri"/>
          <w:lang w:eastAsia="en-US"/>
        </w:rPr>
        <w:t xml:space="preserve">Dotyczy: </w:t>
      </w:r>
      <w:r w:rsidRPr="002579BD">
        <w:t>postępowania o udzielenie zamówienia publicznego</w:t>
      </w:r>
      <w:r w:rsidRPr="002579BD">
        <w:rPr>
          <w:rFonts w:eastAsia="Calibri"/>
          <w:lang w:eastAsia="en-US"/>
        </w:rPr>
        <w:t>:</w:t>
      </w:r>
    </w:p>
    <w:tbl>
      <w:tblPr>
        <w:tblW w:w="9072" w:type="dxa"/>
        <w:tblInd w:w="108" w:type="dxa"/>
        <w:tblLook w:val="04A0" w:firstRow="1" w:lastRow="0" w:firstColumn="1" w:lastColumn="0" w:noHBand="0" w:noVBand="1"/>
      </w:tblPr>
      <w:tblGrid>
        <w:gridCol w:w="2269"/>
        <w:gridCol w:w="6803"/>
      </w:tblGrid>
      <w:tr w:rsidR="004E4B64" w:rsidRPr="002579BD" w14:paraId="2F8A0037" w14:textId="77777777" w:rsidTr="00FD4AEC">
        <w:tc>
          <w:tcPr>
            <w:tcW w:w="2269" w:type="dxa"/>
            <w:shd w:val="clear" w:color="auto" w:fill="auto"/>
          </w:tcPr>
          <w:p w14:paraId="3150A158" w14:textId="77777777" w:rsidR="004E4B64" w:rsidRPr="002579BD" w:rsidRDefault="004E4B64" w:rsidP="00C46732">
            <w:pPr>
              <w:tabs>
                <w:tab w:val="center" w:pos="4536"/>
                <w:tab w:val="right" w:pos="9072"/>
              </w:tabs>
              <w:spacing w:line="360" w:lineRule="auto"/>
              <w:ind w:left="-105"/>
              <w:jc w:val="both"/>
            </w:pPr>
            <w:r w:rsidRPr="002579BD">
              <w:t>Nazwa zamówienia:</w:t>
            </w:r>
          </w:p>
        </w:tc>
        <w:tc>
          <w:tcPr>
            <w:tcW w:w="6803" w:type="dxa"/>
            <w:shd w:val="clear" w:color="auto" w:fill="auto"/>
          </w:tcPr>
          <w:p w14:paraId="7D4A8980" w14:textId="77777777" w:rsidR="004E4B64" w:rsidRPr="002579BD" w:rsidRDefault="00DF4B28" w:rsidP="00C46732">
            <w:pPr>
              <w:tabs>
                <w:tab w:val="center" w:pos="4536"/>
                <w:tab w:val="right" w:pos="9072"/>
              </w:tabs>
              <w:spacing w:line="360" w:lineRule="auto"/>
              <w:jc w:val="both"/>
              <w:rPr>
                <w:bCs/>
              </w:rPr>
            </w:pPr>
            <w:r w:rsidRPr="002579BD">
              <w:rPr>
                <w:bCs/>
              </w:rPr>
              <w:t>Dostosowanie stadionu MKS "Puszcza" Niepołomice do wymogów rozgrywek ekstraklasowych.</w:t>
            </w:r>
            <w:r w:rsidR="004E4B64" w:rsidRPr="002579BD">
              <w:rPr>
                <w:bCs/>
              </w:rPr>
              <w:t>.</w:t>
            </w:r>
          </w:p>
        </w:tc>
      </w:tr>
      <w:tr w:rsidR="00DF4B28" w:rsidRPr="002579BD" w14:paraId="5AF4C3C2" w14:textId="77777777" w:rsidTr="00F553FF">
        <w:tc>
          <w:tcPr>
            <w:tcW w:w="2269" w:type="dxa"/>
            <w:shd w:val="clear" w:color="auto" w:fill="auto"/>
          </w:tcPr>
          <w:p w14:paraId="5C371C9D" w14:textId="77777777" w:rsidR="00DF4B28" w:rsidRPr="002579BD" w:rsidRDefault="00DF4B28" w:rsidP="00F553FF">
            <w:pPr>
              <w:tabs>
                <w:tab w:val="center" w:pos="4536"/>
                <w:tab w:val="right" w:pos="9072"/>
              </w:tabs>
              <w:spacing w:line="360" w:lineRule="auto"/>
              <w:ind w:left="-105" w:right="-115"/>
              <w:jc w:val="both"/>
            </w:pPr>
            <w:r w:rsidRPr="002579BD">
              <w:t>Numer referencyjny:</w:t>
            </w:r>
          </w:p>
        </w:tc>
        <w:tc>
          <w:tcPr>
            <w:tcW w:w="6803" w:type="dxa"/>
            <w:shd w:val="clear" w:color="auto" w:fill="auto"/>
          </w:tcPr>
          <w:p w14:paraId="49519CAF" w14:textId="77777777" w:rsidR="00DF4B28" w:rsidRPr="002579BD" w:rsidRDefault="00DF4B28" w:rsidP="00F553FF">
            <w:pPr>
              <w:tabs>
                <w:tab w:val="center" w:pos="4536"/>
                <w:tab w:val="right" w:pos="9072"/>
              </w:tabs>
              <w:spacing w:line="360" w:lineRule="auto"/>
              <w:jc w:val="both"/>
              <w:rPr>
                <w:bCs/>
              </w:rPr>
            </w:pPr>
            <w:r w:rsidRPr="002579BD">
              <w:rPr>
                <w:bCs/>
              </w:rPr>
              <w:t>ZP.271.31.2024</w:t>
            </w:r>
          </w:p>
        </w:tc>
      </w:tr>
    </w:tbl>
    <w:p w14:paraId="7B06CFAD" w14:textId="77777777" w:rsidR="004E4B64" w:rsidRPr="002579BD" w:rsidRDefault="004E4B64" w:rsidP="00FD4AEC">
      <w:pPr>
        <w:tabs>
          <w:tab w:val="left" w:pos="708"/>
          <w:tab w:val="center" w:pos="4536"/>
          <w:tab w:val="right" w:pos="9072"/>
        </w:tabs>
        <w:spacing w:after="120" w:line="360" w:lineRule="auto"/>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843A88" w:rsidRPr="002579BD" w14:paraId="4E27F481" w14:textId="77777777" w:rsidTr="00C46732">
        <w:tc>
          <w:tcPr>
            <w:tcW w:w="9330" w:type="dxa"/>
            <w:shd w:val="clear" w:color="auto" w:fill="F2F2F2"/>
            <w:hideMark/>
          </w:tcPr>
          <w:p w14:paraId="4F5A16C2" w14:textId="77777777" w:rsidR="00843A88" w:rsidRPr="002579BD" w:rsidRDefault="00843A88" w:rsidP="00843A88">
            <w:pPr>
              <w:keepNext/>
              <w:spacing w:before="240" w:after="240"/>
              <w:jc w:val="center"/>
              <w:outlineLvl w:val="0"/>
              <w:rPr>
                <w:b/>
                <w:spacing w:val="50"/>
                <w:kern w:val="28"/>
              </w:rPr>
            </w:pPr>
            <w:r w:rsidRPr="002579BD">
              <w:rPr>
                <w:b/>
                <w:spacing w:val="50"/>
                <w:kern w:val="28"/>
              </w:rPr>
              <w:t>WYJAŚNIENIA TREŚCI SWZ</w:t>
            </w:r>
          </w:p>
        </w:tc>
      </w:tr>
    </w:tbl>
    <w:p w14:paraId="6DDBE582" w14:textId="13540C86" w:rsidR="0012774F" w:rsidRPr="002579BD" w:rsidRDefault="00520165" w:rsidP="004E4B64">
      <w:pPr>
        <w:spacing w:before="600" w:after="240" w:line="360" w:lineRule="auto"/>
        <w:jc w:val="both"/>
      </w:pPr>
      <w:r w:rsidRPr="002579BD">
        <w:t xml:space="preserve">Zamawiający, </w:t>
      </w:r>
      <w:r w:rsidR="00DF4B28" w:rsidRPr="002579BD">
        <w:rPr>
          <w:b/>
        </w:rPr>
        <w:t>GMINA NIEPOŁOMICE</w:t>
      </w:r>
      <w:r w:rsidRPr="002579BD">
        <w:t xml:space="preserve">, działając na podstawie art. </w:t>
      </w:r>
      <w:r w:rsidR="00E74BC3" w:rsidRPr="002579BD">
        <w:t>284</w:t>
      </w:r>
      <w:r w:rsidRPr="002579BD">
        <w:t xml:space="preserve"> ust. </w:t>
      </w:r>
      <w:r w:rsidR="0029606A" w:rsidRPr="002579BD">
        <w:t>6</w:t>
      </w:r>
      <w:r w:rsidRPr="002579BD">
        <w:t xml:space="preserve"> ustawy z dnia </w:t>
      </w:r>
      <w:r w:rsidR="0029606A" w:rsidRPr="002579BD">
        <w:t>11</w:t>
      </w:r>
      <w:r w:rsidRPr="002579BD">
        <w:t xml:space="preserve"> </w:t>
      </w:r>
      <w:r w:rsidR="0029606A" w:rsidRPr="002579BD">
        <w:t xml:space="preserve">września </w:t>
      </w:r>
      <w:r w:rsidRPr="002579BD">
        <w:t>20</w:t>
      </w:r>
      <w:r w:rsidR="0029606A" w:rsidRPr="002579BD">
        <w:t>19</w:t>
      </w:r>
      <w:r w:rsidRPr="002579BD">
        <w:t xml:space="preserve"> r</w:t>
      </w:r>
      <w:r w:rsidR="0029606A" w:rsidRPr="002579BD">
        <w:t>.</w:t>
      </w:r>
      <w:r w:rsidRPr="002579BD">
        <w:t xml:space="preserve"> Prawo </w:t>
      </w:r>
      <w:r w:rsidR="0029606A" w:rsidRPr="002579BD">
        <w:t>z</w:t>
      </w:r>
      <w:r w:rsidRPr="002579BD">
        <w:t xml:space="preserve">amówień </w:t>
      </w:r>
      <w:r w:rsidR="0029606A" w:rsidRPr="002579BD">
        <w:t>p</w:t>
      </w:r>
      <w:r w:rsidRPr="002579BD">
        <w:t xml:space="preserve">ublicznych </w:t>
      </w:r>
      <w:r w:rsidR="00DF4B28" w:rsidRPr="002579BD">
        <w:t>(</w:t>
      </w:r>
      <w:proofErr w:type="spellStart"/>
      <w:r w:rsidR="00DF4B28" w:rsidRPr="002579BD">
        <w:t>t.j</w:t>
      </w:r>
      <w:proofErr w:type="spellEnd"/>
      <w:r w:rsidR="00DF4B28" w:rsidRPr="002579BD">
        <w:t>. Dz. U. z 202</w:t>
      </w:r>
      <w:r w:rsidR="002579BD">
        <w:t>4</w:t>
      </w:r>
      <w:r w:rsidR="00DF4B28" w:rsidRPr="002579BD">
        <w:t>r. poz. 1</w:t>
      </w:r>
      <w:r w:rsidR="002579BD">
        <w:t>320</w:t>
      </w:r>
      <w:r w:rsidR="00DF4B28" w:rsidRPr="002579BD">
        <w:t>)</w:t>
      </w:r>
      <w:r w:rsidR="00BE7BFD" w:rsidRPr="002579BD">
        <w:t xml:space="preserve">, </w:t>
      </w:r>
      <w:r w:rsidR="00E74BC3" w:rsidRPr="002579BD">
        <w:t>udostępnia</w:t>
      </w:r>
      <w:r w:rsidR="00BE7BFD" w:rsidRPr="002579BD">
        <w:t xml:space="preserve"> poniżej treść zapytań do S</w:t>
      </w:r>
      <w:r w:rsidR="0012774F" w:rsidRPr="002579BD">
        <w:t>pecyfikacji Warunków Zamówienia (</w:t>
      </w:r>
      <w:r w:rsidR="0012774F" w:rsidRPr="002579BD">
        <w:rPr>
          <w:lang w:eastAsia="ar-SA"/>
        </w:rPr>
        <w:t>zwanej dalej</w:t>
      </w:r>
      <w:r w:rsidR="0012774F" w:rsidRPr="002579BD">
        <w:rPr>
          <w:b/>
          <w:lang w:eastAsia="ar-SA"/>
        </w:rPr>
        <w:t xml:space="preserve"> </w:t>
      </w:r>
      <w:r w:rsidR="0012774F" w:rsidRPr="002579BD">
        <w:rPr>
          <w:bCs/>
          <w:lang w:eastAsia="ar-SA"/>
        </w:rPr>
        <w:t>”SWZ”)</w:t>
      </w:r>
      <w:r w:rsidR="00E74BC3" w:rsidRPr="002579BD">
        <w:rPr>
          <w:bCs/>
          <w:lang w:eastAsia="ar-SA"/>
        </w:rPr>
        <w:t xml:space="preserve"> </w:t>
      </w:r>
      <w:r w:rsidR="00E74BC3" w:rsidRPr="002579BD">
        <w:t>wraz z wyjaśnieniami</w:t>
      </w:r>
      <w:r w:rsidR="0012774F" w:rsidRPr="002579BD">
        <w:rPr>
          <w:bCs/>
          <w:lang w:eastAsia="ar-SA"/>
        </w:rPr>
        <w:t>:</w:t>
      </w:r>
    </w:p>
    <w:tbl>
      <w:tblPr>
        <w:tblW w:w="9356" w:type="dxa"/>
        <w:tblInd w:w="-34" w:type="dxa"/>
        <w:tblLook w:val="04A0" w:firstRow="1" w:lastRow="0" w:firstColumn="1" w:lastColumn="0" w:noHBand="0" w:noVBand="1"/>
      </w:tblPr>
      <w:tblGrid>
        <w:gridCol w:w="9356"/>
      </w:tblGrid>
      <w:tr w:rsidR="00DF4B28" w:rsidRPr="002579BD" w14:paraId="6A821F5D" w14:textId="77777777" w:rsidTr="00F553FF">
        <w:tc>
          <w:tcPr>
            <w:tcW w:w="9356" w:type="dxa"/>
            <w:shd w:val="clear" w:color="auto" w:fill="auto"/>
          </w:tcPr>
          <w:p w14:paraId="2800949A" w14:textId="09D0DCEF" w:rsidR="00DF4B28" w:rsidRPr="002579BD" w:rsidRDefault="00DF4B28" w:rsidP="00F553FF">
            <w:pPr>
              <w:spacing w:before="60" w:after="60" w:line="276" w:lineRule="auto"/>
              <w:ind w:left="30" w:right="-72"/>
              <w:rPr>
                <w:b/>
                <w:bCs/>
              </w:rPr>
            </w:pPr>
            <w:r w:rsidRPr="002579BD">
              <w:rPr>
                <w:b/>
                <w:bCs/>
              </w:rPr>
              <w:t xml:space="preserve">Pytanie </w:t>
            </w:r>
            <w:r w:rsidR="002579BD">
              <w:rPr>
                <w:b/>
                <w:bCs/>
              </w:rPr>
              <w:t>:</w:t>
            </w:r>
          </w:p>
          <w:p w14:paraId="3951B2D6" w14:textId="77777777" w:rsidR="00DF4B28" w:rsidRPr="002579BD" w:rsidRDefault="00DF4B28" w:rsidP="00F553FF">
            <w:pPr>
              <w:spacing w:after="120" w:line="360" w:lineRule="auto"/>
              <w:ind w:left="30" w:right="-72"/>
              <w:jc w:val="both"/>
            </w:pPr>
            <w:r w:rsidRPr="002579BD">
              <w:t xml:space="preserve">Dzień dobry, W związku z udzieloną przez zamawiającego odpowiedzią dot. warunków udziału w postępowaniu proszę o zmianę kryterium doświadczenia w zakresie wartości robót z zakresu konstrukcji stalowej. Zamawiający wymaga aby wykazać wykonanie robót o wartości 1 000 000,00 zł, wnosimy o zmianę na wartość 600 000,00 zł, swój postulat motywujemy tym, że kwota ta jest adekwatna co do wartości zamówienia będącego przedmiotem przetargu oraz pozwoli na większą konkurencję i zwiększy dostępność zamówienia dla potencjalnych wykonawców. Ponadto zwracam się z pytaniem do zamawiającego dot. wykonania ogrodzenia. 1. Czy ogrodzenie ma być wyposażone w podmurówkę betonową jeśli tak to o jakiej wysokości? 2. Jeśli ma być podmurówka to ma być łączona kształtkami betonowymi czy ceownikami stalowymi? 3. Czy brama o szerokości 6m ma być dwuskrzydłowa czy przesuwna? Czy brama ma mieć również wys. 3m? 4. Najwyższy dostępny Panel ma wysokość 243 cm przy zastosowaniu podmurówki 30cm daje nam to wysokość ok. 275 cm. W związku z czym nie jest możliwe wykonanie ogrodzenia o wys. 300cm z jednego </w:t>
            </w:r>
            <w:proofErr w:type="spellStart"/>
            <w:r w:rsidRPr="002579BD">
              <w:t>panela</w:t>
            </w:r>
            <w:proofErr w:type="spellEnd"/>
            <w:r w:rsidRPr="002579BD">
              <w:t xml:space="preserve">. Należałoby łączyć panele tak by zbudować ogrodzenie o wys. 300 cm np. 2 panele po 150cm jeden nad drugim bez podmurówki. 5. Proszę o informację jaki rodzaj </w:t>
            </w:r>
            <w:proofErr w:type="spellStart"/>
            <w:r w:rsidRPr="002579BD">
              <w:t>panela</w:t>
            </w:r>
            <w:proofErr w:type="spellEnd"/>
            <w:r w:rsidRPr="002579BD">
              <w:t xml:space="preserve"> należy </w:t>
            </w:r>
            <w:proofErr w:type="spellStart"/>
            <w:r w:rsidRPr="002579BD">
              <w:t>zasostować</w:t>
            </w:r>
            <w:proofErr w:type="spellEnd"/>
            <w:r w:rsidRPr="002579BD">
              <w:t xml:space="preserve"> 2D czy 3D, proszę o podanie grubości drutu z jakiego ma być wykonany panel</w:t>
            </w:r>
          </w:p>
          <w:p w14:paraId="3B4A112A" w14:textId="77777777" w:rsidR="0059419A" w:rsidRDefault="0059419A" w:rsidP="00F553FF">
            <w:pPr>
              <w:spacing w:after="40" w:line="276" w:lineRule="auto"/>
              <w:ind w:left="30" w:right="-72"/>
              <w:rPr>
                <w:b/>
                <w:bCs/>
              </w:rPr>
            </w:pPr>
          </w:p>
          <w:p w14:paraId="0E467BE2" w14:textId="0C79E4C5" w:rsidR="00DF4B28" w:rsidRDefault="00DF4B28" w:rsidP="00F553FF">
            <w:pPr>
              <w:spacing w:after="40" w:line="276" w:lineRule="auto"/>
              <w:ind w:left="30" w:right="-72"/>
              <w:rPr>
                <w:b/>
                <w:bCs/>
              </w:rPr>
            </w:pPr>
            <w:r w:rsidRPr="002579BD">
              <w:rPr>
                <w:b/>
                <w:bCs/>
              </w:rPr>
              <w:lastRenderedPageBreak/>
              <w:t>Stanowisko (wyjaśnienie) Zamawiającego:</w:t>
            </w:r>
          </w:p>
          <w:p w14:paraId="01D8DC60" w14:textId="77777777" w:rsidR="002579BD" w:rsidRDefault="002579BD" w:rsidP="00EE7214">
            <w:pPr>
              <w:spacing w:after="40" w:line="276" w:lineRule="auto"/>
              <w:ind w:left="30" w:right="-72"/>
              <w:jc w:val="both"/>
              <w:rPr>
                <w:b/>
                <w:bCs/>
              </w:rPr>
            </w:pPr>
          </w:p>
          <w:p w14:paraId="42FCFD9C" w14:textId="45DE2D05" w:rsidR="00EE7214" w:rsidRPr="00EE7214" w:rsidRDefault="00EE7214" w:rsidP="00EE7214">
            <w:pPr>
              <w:spacing w:after="40" w:line="276" w:lineRule="auto"/>
              <w:ind w:left="30" w:right="-72"/>
              <w:jc w:val="both"/>
            </w:pPr>
            <w:r>
              <w:t xml:space="preserve">W zakresie pytania dotyczącego warunków udziału w postępowaniu </w:t>
            </w:r>
            <w:r w:rsidRPr="00EE7214">
              <w:t xml:space="preserve">Zamawiający </w:t>
            </w:r>
            <w:r>
              <w:t xml:space="preserve">informuję, że </w:t>
            </w:r>
            <w:r w:rsidRPr="00EE7214">
              <w:t xml:space="preserve">nie dokonuje </w:t>
            </w:r>
            <w:r>
              <w:t xml:space="preserve">żadnych </w:t>
            </w:r>
            <w:r w:rsidRPr="00EE7214">
              <w:t xml:space="preserve">zmian </w:t>
            </w:r>
            <w:r>
              <w:t xml:space="preserve">w </w:t>
            </w:r>
            <w:r w:rsidR="00E05B7E">
              <w:t xml:space="preserve">tym </w:t>
            </w:r>
            <w:r w:rsidRPr="00EE7214">
              <w:t>zakresie</w:t>
            </w:r>
            <w:r>
              <w:t xml:space="preserve">. </w:t>
            </w:r>
          </w:p>
          <w:p w14:paraId="780F6441" w14:textId="77777777" w:rsidR="00EE7214" w:rsidRPr="00EE7214" w:rsidRDefault="00EE7214" w:rsidP="00EE7214">
            <w:pPr>
              <w:spacing w:after="40" w:line="276" w:lineRule="auto"/>
              <w:ind w:left="30" w:right="-72"/>
              <w:jc w:val="both"/>
              <w:rPr>
                <w:b/>
                <w:bCs/>
              </w:rPr>
            </w:pPr>
          </w:p>
          <w:p w14:paraId="20C936FD" w14:textId="594E0EC9" w:rsidR="002579BD" w:rsidRPr="00EE7214" w:rsidRDefault="002579BD" w:rsidP="00EE7214">
            <w:pPr>
              <w:spacing w:after="160" w:line="252" w:lineRule="auto"/>
              <w:jc w:val="both"/>
            </w:pPr>
            <w:r w:rsidRPr="00EE7214">
              <w:t>Ad. 1 Ogrodzenie może być wyposażone w podmurówkę betonową o wysokości maksymalnie 15cm lub z panelu o wysokości dochodzącej do poziomu terenu.</w:t>
            </w:r>
          </w:p>
          <w:p w14:paraId="30622DFE" w14:textId="418B30FB" w:rsidR="002579BD" w:rsidRPr="00EE7214" w:rsidRDefault="002579BD" w:rsidP="00EE7214">
            <w:pPr>
              <w:spacing w:after="160" w:line="252" w:lineRule="auto"/>
              <w:jc w:val="both"/>
            </w:pPr>
            <w:r w:rsidRPr="00EE7214">
              <w:t>Ad. 2 Jeżeli wykonawca zastosuje podmurówkę to należy ją łączyć ze słupkami ceownikami stalowymi.</w:t>
            </w:r>
          </w:p>
          <w:p w14:paraId="14D41492" w14:textId="1F6A3C5D" w:rsidR="002579BD" w:rsidRPr="00EE7214" w:rsidRDefault="002579BD" w:rsidP="00EE7214">
            <w:pPr>
              <w:spacing w:after="160" w:line="252" w:lineRule="auto"/>
              <w:jc w:val="both"/>
            </w:pPr>
            <w:r w:rsidRPr="00EE7214">
              <w:rPr>
                <w:color w:val="4472C4"/>
              </w:rPr>
              <w:t xml:space="preserve"> </w:t>
            </w:r>
          </w:p>
          <w:p w14:paraId="2725E2DB" w14:textId="0AEB065F" w:rsidR="002579BD" w:rsidRPr="00EE7214" w:rsidRDefault="002579BD" w:rsidP="00EE7214">
            <w:pPr>
              <w:spacing w:after="160" w:line="252" w:lineRule="auto"/>
            </w:pPr>
            <w:r w:rsidRPr="00EE7214">
              <w:t>Ad. 3. Założono wykonanie bramy jako dwuskrzydłowej o wysokości 3m.</w:t>
            </w:r>
            <w:r w:rsidRPr="00EE7214">
              <w:br/>
            </w:r>
          </w:p>
          <w:p w14:paraId="1700D23D" w14:textId="4B3CD10F" w:rsidR="002579BD" w:rsidRPr="00EE7214" w:rsidRDefault="002579BD" w:rsidP="00EE7214">
            <w:pPr>
              <w:spacing w:after="160" w:line="252" w:lineRule="auto"/>
            </w:pPr>
            <w:r w:rsidRPr="00EE7214">
              <w:t>Ad. 4 Należy wykonać panel z jednej części. Nie dopuszcza się możliwości wykonania ogrodzenia z dwóc</w:t>
            </w:r>
            <w:r w:rsidR="00EE7214">
              <w:t>h</w:t>
            </w:r>
            <w:r w:rsidRPr="00EE7214">
              <w:t xml:space="preserve"> paneli. Panele można wykonać o wysokości większej niż standardowa.  </w:t>
            </w:r>
            <w:r w:rsidRPr="00EE7214">
              <w:br/>
            </w:r>
          </w:p>
          <w:p w14:paraId="158E2742" w14:textId="31EFA980" w:rsidR="002579BD" w:rsidRPr="00EE7214" w:rsidRDefault="002579BD" w:rsidP="00EE7214">
            <w:pPr>
              <w:spacing w:after="160" w:line="252" w:lineRule="auto"/>
              <w:jc w:val="both"/>
            </w:pPr>
            <w:r w:rsidRPr="00EE7214">
              <w:t xml:space="preserve">Ad 5 Dopuszcza się zastosowanie </w:t>
            </w:r>
            <w:proofErr w:type="spellStart"/>
            <w:r w:rsidRPr="00EE7214">
              <w:t>panel</w:t>
            </w:r>
            <w:r w:rsidR="0059419A">
              <w:t>a</w:t>
            </w:r>
            <w:proofErr w:type="spellEnd"/>
            <w:r w:rsidRPr="00EE7214">
              <w:t xml:space="preserve"> 2D lub 3D. Założono grubość drutu 4mm. Na stronie prowadzonego postępowania udostępniono rysunek typowego ogrodzenia.</w:t>
            </w:r>
          </w:p>
          <w:p w14:paraId="410B5329" w14:textId="6F19D579" w:rsidR="00DF4B28" w:rsidRPr="002579BD" w:rsidRDefault="00DF4B28" w:rsidP="00F553FF">
            <w:pPr>
              <w:spacing w:after="60" w:line="360" w:lineRule="auto"/>
              <w:ind w:left="30" w:right="-72"/>
              <w:jc w:val="both"/>
              <w:rPr>
                <w:highlight w:val="darkGray"/>
              </w:rPr>
            </w:pPr>
          </w:p>
        </w:tc>
      </w:tr>
    </w:tbl>
    <w:p w14:paraId="1CFA19F7" w14:textId="77777777" w:rsidR="00BE7BFD" w:rsidRDefault="00BE7BFD" w:rsidP="00520165">
      <w:pPr>
        <w:jc w:val="both"/>
      </w:pPr>
    </w:p>
    <w:p w14:paraId="0F1ED774" w14:textId="77777777" w:rsidR="002579BD" w:rsidRPr="002579BD" w:rsidRDefault="002579BD" w:rsidP="00520165">
      <w:pPr>
        <w:jc w:val="both"/>
      </w:pPr>
    </w:p>
    <w:sectPr w:rsidR="002579BD" w:rsidRPr="002579BD" w:rsidSect="00843A88">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5ACFF8" w14:textId="77777777" w:rsidR="009B7CF4" w:rsidRDefault="009B7CF4">
      <w:r>
        <w:separator/>
      </w:r>
    </w:p>
  </w:endnote>
  <w:endnote w:type="continuationSeparator" w:id="0">
    <w:p w14:paraId="7BA5E642" w14:textId="77777777" w:rsidR="009B7CF4" w:rsidRDefault="009B7C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4509D6"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4971EC0"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F20640" w14:textId="12D03848" w:rsidR="006D4AB3" w:rsidRPr="00843A88" w:rsidRDefault="006B7198" w:rsidP="002579BD">
    <w:pPr>
      <w:tabs>
        <w:tab w:val="right" w:pos="9072"/>
      </w:tabs>
      <w:spacing w:before="120"/>
      <w:jc w:val="right"/>
      <w:rPr>
        <w:rFonts w:ascii="Arial" w:hAnsi="Arial"/>
        <w:sz w:val="18"/>
        <w:szCs w:val="24"/>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4260EF" w14:textId="77777777" w:rsidR="006D4AB3" w:rsidRDefault="006D4AB3">
    <w:pPr>
      <w:pStyle w:val="Stopka"/>
      <w:pBdr>
        <w:bottom w:val="single" w:sz="6" w:space="0" w:color="auto"/>
      </w:pBdr>
      <w:tabs>
        <w:tab w:val="clear" w:pos="4536"/>
        <w:tab w:val="left" w:pos="6237"/>
      </w:tabs>
    </w:pPr>
  </w:p>
  <w:p w14:paraId="3A8D749E"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FBF9B7B" w14:textId="77777777" w:rsidR="006D4AB3" w:rsidRDefault="006D4AB3">
    <w:pPr>
      <w:pStyle w:val="Stopka"/>
      <w:tabs>
        <w:tab w:val="clear" w:pos="4536"/>
        <w:tab w:val="left" w:pos="6237"/>
      </w:tabs>
    </w:pPr>
  </w:p>
  <w:p w14:paraId="54BCB80A"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6C31BC" w14:textId="77777777" w:rsidR="009B7CF4" w:rsidRDefault="009B7CF4">
      <w:r>
        <w:separator/>
      </w:r>
    </w:p>
  </w:footnote>
  <w:footnote w:type="continuationSeparator" w:id="0">
    <w:p w14:paraId="71EBA3AC" w14:textId="77777777" w:rsidR="009B7CF4" w:rsidRDefault="009B7C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978B22" w14:textId="77777777" w:rsidR="00DF4B28" w:rsidRDefault="00DF4B2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AF6D7B" w14:textId="77777777" w:rsidR="00DF4B28" w:rsidRDefault="00DF4B2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352738" w14:textId="77777777" w:rsidR="00DF4B28" w:rsidRDefault="00DF4B2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840388331">
    <w:abstractNumId w:val="3"/>
  </w:num>
  <w:num w:numId="2" w16cid:durableId="830368463">
    <w:abstractNumId w:val="6"/>
  </w:num>
  <w:num w:numId="3" w16cid:durableId="1362052563">
    <w:abstractNumId w:val="2"/>
  </w:num>
  <w:num w:numId="4" w16cid:durableId="1734889650">
    <w:abstractNumId w:val="5"/>
  </w:num>
  <w:num w:numId="5" w16cid:durableId="2112432185">
    <w:abstractNumId w:val="0"/>
  </w:num>
  <w:num w:numId="6" w16cid:durableId="1004161093">
    <w:abstractNumId w:val="1"/>
  </w:num>
  <w:num w:numId="7" w16cid:durableId="11561923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B7CF4"/>
    <w:rsid w:val="00031374"/>
    <w:rsid w:val="000A1097"/>
    <w:rsid w:val="000E2A8F"/>
    <w:rsid w:val="0012774F"/>
    <w:rsid w:val="00144B7A"/>
    <w:rsid w:val="00180C6E"/>
    <w:rsid w:val="002579BD"/>
    <w:rsid w:val="0029606A"/>
    <w:rsid w:val="002A63C3"/>
    <w:rsid w:val="00393650"/>
    <w:rsid w:val="004848F3"/>
    <w:rsid w:val="004A75F2"/>
    <w:rsid w:val="004E4B64"/>
    <w:rsid w:val="005144A9"/>
    <w:rsid w:val="00520165"/>
    <w:rsid w:val="0059419A"/>
    <w:rsid w:val="005B1B08"/>
    <w:rsid w:val="00632C3C"/>
    <w:rsid w:val="00662BDB"/>
    <w:rsid w:val="00696E7F"/>
    <w:rsid w:val="006A5DF1"/>
    <w:rsid w:val="006B7198"/>
    <w:rsid w:val="006D06DE"/>
    <w:rsid w:val="006D4AB3"/>
    <w:rsid w:val="006F3B81"/>
    <w:rsid w:val="007D7198"/>
    <w:rsid w:val="00843A88"/>
    <w:rsid w:val="00864A4B"/>
    <w:rsid w:val="00870F9F"/>
    <w:rsid w:val="00871827"/>
    <w:rsid w:val="008804B6"/>
    <w:rsid w:val="00897AB0"/>
    <w:rsid w:val="008A3553"/>
    <w:rsid w:val="009B7CF4"/>
    <w:rsid w:val="00A905AC"/>
    <w:rsid w:val="00BA6584"/>
    <w:rsid w:val="00BE7BFD"/>
    <w:rsid w:val="00C370F2"/>
    <w:rsid w:val="00C44EEC"/>
    <w:rsid w:val="00C46732"/>
    <w:rsid w:val="00D22FFA"/>
    <w:rsid w:val="00D8461B"/>
    <w:rsid w:val="00D915F2"/>
    <w:rsid w:val="00DF32E8"/>
    <w:rsid w:val="00DF4B28"/>
    <w:rsid w:val="00DF53CA"/>
    <w:rsid w:val="00E05B7E"/>
    <w:rsid w:val="00E21B49"/>
    <w:rsid w:val="00E2789F"/>
    <w:rsid w:val="00E72428"/>
    <w:rsid w:val="00E74BC3"/>
    <w:rsid w:val="00E935D6"/>
    <w:rsid w:val="00EA14B3"/>
    <w:rsid w:val="00EA416E"/>
    <w:rsid w:val="00EE7214"/>
    <w:rsid w:val="00FC5957"/>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AC1175"/>
  <w15:chartTrackingRefBased/>
  <w15:docId w15:val="{9AE129F5-57DE-4F2E-A2AF-D07F1CF4D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040277200">
      <w:bodyDiv w:val="1"/>
      <w:marLeft w:val="0"/>
      <w:marRight w:val="0"/>
      <w:marTop w:val="0"/>
      <w:marBottom w:val="0"/>
      <w:divBdr>
        <w:top w:val="none" w:sz="0" w:space="0" w:color="auto"/>
        <w:left w:val="none" w:sz="0" w:space="0" w:color="auto"/>
        <w:bottom w:val="none" w:sz="0" w:space="0" w:color="auto"/>
        <w:right w:val="none" w:sz="0" w:space="0" w:color="auto"/>
      </w:divBdr>
    </w:div>
    <w:div w:id="1246109711">
      <w:bodyDiv w:val="1"/>
      <w:marLeft w:val="0"/>
      <w:marRight w:val="0"/>
      <w:marTop w:val="0"/>
      <w:marBottom w:val="0"/>
      <w:divBdr>
        <w:top w:val="none" w:sz="0" w:space="0" w:color="auto"/>
        <w:left w:val="none" w:sz="0" w:space="0" w:color="auto"/>
        <w:bottom w:val="none" w:sz="0" w:space="0" w:color="auto"/>
        <w:right w:val="none" w:sz="0" w:space="0" w:color="auto"/>
      </w:divBdr>
    </w:div>
    <w:div w:id="1583874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NIES~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2</Pages>
  <Words>406</Words>
  <Characters>2425</Characters>
  <Application>Microsoft Office Word</Application>
  <DocSecurity>0</DocSecurity>
  <Lines>20</Lines>
  <Paragraphs>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Agnieszka Raniszewska</dc:creator>
  <cp:keywords/>
  <cp:lastModifiedBy>Agnieszka Raniszewska</cp:lastModifiedBy>
  <cp:revision>2</cp:revision>
  <cp:lastPrinted>2024-09-27T07:44:00Z</cp:lastPrinted>
  <dcterms:created xsi:type="dcterms:W3CDTF">2024-09-27T07:45:00Z</dcterms:created>
  <dcterms:modified xsi:type="dcterms:W3CDTF">2024-09-27T07:45:00Z</dcterms:modified>
</cp:coreProperties>
</file>