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B2D7B" w14:textId="4BA39528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938D3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7ACA497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5333E0D" w14:textId="77777777" w:rsidR="00B95C96" w:rsidRPr="0012157F" w:rsidRDefault="009411F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11F7">
        <w:rPr>
          <w:rFonts w:ascii="Arial" w:hAnsi="Arial" w:cs="Arial"/>
        </w:rPr>
        <w:t>Szpital Specjalistyczny im. Stefana Żeromskiego SPZOZ w Krakowie</w:t>
      </w:r>
    </w:p>
    <w:p w14:paraId="09E042AE" w14:textId="77777777" w:rsidR="00B95C96" w:rsidRPr="0012157F" w:rsidRDefault="009411F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11F7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9411F7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B6ACB66" w14:textId="77777777" w:rsidR="00B95C96" w:rsidRDefault="009411F7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11F7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9411F7">
        <w:rPr>
          <w:rFonts w:ascii="Arial" w:hAnsi="Arial" w:cs="Arial"/>
        </w:rPr>
        <w:t>Kraków</w:t>
      </w:r>
    </w:p>
    <w:p w14:paraId="4B09FF1E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98CED80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E802BE8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2EB905C" w14:textId="77777777" w:rsidTr="006C3667">
        <w:tc>
          <w:tcPr>
            <w:tcW w:w="2800" w:type="dxa"/>
            <w:shd w:val="clear" w:color="auto" w:fill="auto"/>
          </w:tcPr>
          <w:p w14:paraId="6621260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BD47C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7706E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5026C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1378ED2" w14:textId="77777777" w:rsidTr="006C3667">
        <w:tc>
          <w:tcPr>
            <w:tcW w:w="2800" w:type="dxa"/>
            <w:shd w:val="clear" w:color="auto" w:fill="auto"/>
          </w:tcPr>
          <w:p w14:paraId="220DCF86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DF00B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2ACCA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F95B7C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6EE1EA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11F7" w:rsidRPr="0012157F" w14:paraId="63AD4DA6" w14:textId="77777777" w:rsidTr="00C05FA8">
        <w:tc>
          <w:tcPr>
            <w:tcW w:w="9104" w:type="dxa"/>
            <w:shd w:val="clear" w:color="auto" w:fill="D9D9D9"/>
          </w:tcPr>
          <w:p w14:paraId="37DD7665" w14:textId="77777777" w:rsidR="009411F7" w:rsidRPr="0012157F" w:rsidRDefault="009411F7" w:rsidP="00C05FA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613D6DC" w14:textId="77777777" w:rsidR="009411F7" w:rsidRPr="00094F76" w:rsidRDefault="009411F7" w:rsidP="00C05FA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411F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2268B6B" w14:textId="77777777" w:rsidR="009411F7" w:rsidRPr="0017574D" w:rsidRDefault="009411F7" w:rsidP="00C05FA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BBF4504" w14:textId="77777777" w:rsidR="009411F7" w:rsidRDefault="009411F7" w:rsidP="00C05FA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3C76654" w14:textId="77777777" w:rsidR="009411F7" w:rsidRPr="002C3302" w:rsidRDefault="009411F7" w:rsidP="00C05F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A88CECC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721464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6F8E211" w14:textId="77777777" w:rsidTr="006C3667">
        <w:tc>
          <w:tcPr>
            <w:tcW w:w="2269" w:type="dxa"/>
            <w:shd w:val="clear" w:color="auto" w:fill="auto"/>
          </w:tcPr>
          <w:p w14:paraId="5C85279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4C3E24" w14:textId="77777777" w:rsidR="00B95C96" w:rsidRPr="00A2540E" w:rsidRDefault="009411F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11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preparatów do żywienia dojelitowego wraz z dzierżawą pomp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11F7" w:rsidRPr="00A2540E" w14:paraId="17878B12" w14:textId="77777777" w:rsidTr="00C05FA8">
        <w:tc>
          <w:tcPr>
            <w:tcW w:w="2269" w:type="dxa"/>
            <w:shd w:val="clear" w:color="auto" w:fill="auto"/>
          </w:tcPr>
          <w:p w14:paraId="05056ABD" w14:textId="77777777" w:rsidR="009411F7" w:rsidRPr="00A2540E" w:rsidRDefault="009411F7" w:rsidP="00C0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DC8FDB" w14:textId="77777777" w:rsidR="009411F7" w:rsidRPr="00A2540E" w:rsidRDefault="009411F7" w:rsidP="00C0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11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SZP-271-28/24</w:t>
            </w:r>
          </w:p>
        </w:tc>
      </w:tr>
    </w:tbl>
    <w:p w14:paraId="45EEE218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864812A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9411F7" w:rsidRPr="009411F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2BC2F47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86E9CEC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686D350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D658C24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BBE0005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3138979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F8DAFA3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997E166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2AED029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774810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B868BA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3A7B87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45D902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47085A7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FE2F18A" w14:textId="77777777" w:rsidTr="006C3667">
        <w:tc>
          <w:tcPr>
            <w:tcW w:w="2660" w:type="dxa"/>
            <w:shd w:val="clear" w:color="auto" w:fill="auto"/>
          </w:tcPr>
          <w:p w14:paraId="1BC455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045C6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05A29C6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E014D8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08CBA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7A8F93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411F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0590DC8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5F968" w14:textId="77777777" w:rsidR="00BE52C1" w:rsidRDefault="00BE52C1" w:rsidP="0038231F">
      <w:pPr>
        <w:spacing w:after="0" w:line="240" w:lineRule="auto"/>
      </w:pPr>
      <w:r>
        <w:separator/>
      </w:r>
    </w:p>
  </w:endnote>
  <w:endnote w:type="continuationSeparator" w:id="0">
    <w:p w14:paraId="1599426F" w14:textId="77777777" w:rsidR="00BE52C1" w:rsidRDefault="00BE52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7DED3" w14:textId="77777777" w:rsidR="009411F7" w:rsidRDefault="009411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E2B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CBC61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72D3" w14:textId="77777777" w:rsidR="009411F7" w:rsidRDefault="009411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2728B" w14:textId="77777777" w:rsidR="00BE52C1" w:rsidRDefault="00BE52C1" w:rsidP="0038231F">
      <w:pPr>
        <w:spacing w:after="0" w:line="240" w:lineRule="auto"/>
      </w:pPr>
      <w:r>
        <w:separator/>
      </w:r>
    </w:p>
  </w:footnote>
  <w:footnote w:type="continuationSeparator" w:id="0">
    <w:p w14:paraId="28EA2776" w14:textId="77777777" w:rsidR="00BE52C1" w:rsidRDefault="00BE52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C9A6E" w14:textId="77777777" w:rsidR="009411F7" w:rsidRDefault="009411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E86DC" w14:textId="77777777" w:rsidR="009411F7" w:rsidRDefault="009411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7EA0C" w14:textId="77777777" w:rsidR="009411F7" w:rsidRDefault="009411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4402133">
    <w:abstractNumId w:val="12"/>
  </w:num>
  <w:num w:numId="2" w16cid:durableId="1014694120">
    <w:abstractNumId w:val="0"/>
  </w:num>
  <w:num w:numId="3" w16cid:durableId="2097483453">
    <w:abstractNumId w:val="11"/>
  </w:num>
  <w:num w:numId="4" w16cid:durableId="178081885">
    <w:abstractNumId w:val="16"/>
  </w:num>
  <w:num w:numId="5" w16cid:durableId="1239635726">
    <w:abstractNumId w:val="13"/>
  </w:num>
  <w:num w:numId="6" w16cid:durableId="129712053">
    <w:abstractNumId w:val="10"/>
  </w:num>
  <w:num w:numId="7" w16cid:durableId="1146975886">
    <w:abstractNumId w:val="1"/>
  </w:num>
  <w:num w:numId="8" w16cid:durableId="1764104914">
    <w:abstractNumId w:val="6"/>
  </w:num>
  <w:num w:numId="9" w16cid:durableId="393744314">
    <w:abstractNumId w:val="4"/>
  </w:num>
  <w:num w:numId="10" w16cid:durableId="361050416">
    <w:abstractNumId w:val="7"/>
  </w:num>
  <w:num w:numId="11" w16cid:durableId="984159456">
    <w:abstractNumId w:val="5"/>
  </w:num>
  <w:num w:numId="12" w16cid:durableId="1993287991">
    <w:abstractNumId w:val="9"/>
  </w:num>
  <w:num w:numId="13" w16cid:durableId="1541630430">
    <w:abstractNumId w:val="3"/>
  </w:num>
  <w:num w:numId="14" w16cid:durableId="825584395">
    <w:abstractNumId w:val="2"/>
  </w:num>
  <w:num w:numId="15" w16cid:durableId="1550610648">
    <w:abstractNumId w:val="15"/>
  </w:num>
  <w:num w:numId="16" w16cid:durableId="1658537322">
    <w:abstractNumId w:val="8"/>
  </w:num>
  <w:num w:numId="17" w16cid:durableId="10508871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2C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38D3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11F7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52C1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8C063"/>
  <w15:docId w15:val="{D089AE00-26AD-4364-BC17-D12E8AE1D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2024-09-25T08:11:00Z</dcterms:created>
  <dcterms:modified xsi:type="dcterms:W3CDTF">2024-09-25T10:44:00Z</dcterms:modified>
</cp:coreProperties>
</file>