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403FE" w:rsidRPr="008403FE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03FE" w:rsidRPr="00C14101" w:rsidTr="00C05FA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3FE" w:rsidRPr="00C14101" w:rsidRDefault="008403FE" w:rsidP="00C05FA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403FE" w:rsidRPr="00C14101" w:rsidRDefault="008403FE" w:rsidP="00C05FA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403FE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8403FE" w:rsidRPr="00C14101" w:rsidRDefault="008403FE" w:rsidP="00C05F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403FE" w:rsidRPr="00C14101" w:rsidRDefault="008403FE" w:rsidP="00C05F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8403F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8403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03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preparatów do żywienia dojelitowego wraz z dzierżawą pomp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403FE" w:rsidRPr="00D62E6E" w:rsidTr="00C05FA8">
        <w:tc>
          <w:tcPr>
            <w:tcW w:w="2269" w:type="dxa"/>
            <w:shd w:val="clear" w:color="auto" w:fill="auto"/>
          </w:tcPr>
          <w:p w:rsidR="008403FE" w:rsidRPr="00D62E6E" w:rsidRDefault="008403FE" w:rsidP="00C0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403FE" w:rsidRPr="00D62E6E" w:rsidRDefault="008403FE" w:rsidP="00C0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03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SZP-271-28/24</w:t>
            </w:r>
          </w:p>
        </w:tc>
      </w:tr>
    </w:tbl>
    <w:p w:rsidR="00BC121E" w:rsidRDefault="008403F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403F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5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85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403F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B1111" w:rsidRDefault="00AB1111">
      <w:r>
        <w:separator/>
      </w:r>
    </w:p>
  </w:endnote>
  <w:endnote w:type="continuationSeparator" w:id="0">
    <w:p w:rsidR="00AB1111" w:rsidRDefault="00AB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03FE" w:rsidRDefault="008403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B1111" w:rsidRDefault="00AB1111">
      <w:r>
        <w:separator/>
      </w:r>
    </w:p>
  </w:footnote>
  <w:footnote w:type="continuationSeparator" w:id="0">
    <w:p w:rsidR="00AB1111" w:rsidRDefault="00AB1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03FE" w:rsidRDefault="00840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03FE" w:rsidRDefault="00840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03FE" w:rsidRDefault="008403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7305895">
    <w:abstractNumId w:val="13"/>
  </w:num>
  <w:num w:numId="2" w16cid:durableId="1962180062">
    <w:abstractNumId w:val="0"/>
  </w:num>
  <w:num w:numId="3" w16cid:durableId="2085059783">
    <w:abstractNumId w:val="11"/>
  </w:num>
  <w:num w:numId="4" w16cid:durableId="1062367424">
    <w:abstractNumId w:val="8"/>
  </w:num>
  <w:num w:numId="5" w16cid:durableId="1435322926">
    <w:abstractNumId w:val="7"/>
  </w:num>
  <w:num w:numId="6" w16cid:durableId="2090887321">
    <w:abstractNumId w:val="1"/>
  </w:num>
  <w:num w:numId="7" w16cid:durableId="1902787593">
    <w:abstractNumId w:val="6"/>
  </w:num>
  <w:num w:numId="8" w16cid:durableId="1454984367">
    <w:abstractNumId w:val="3"/>
  </w:num>
  <w:num w:numId="9" w16cid:durableId="321930636">
    <w:abstractNumId w:val="2"/>
  </w:num>
  <w:num w:numId="10" w16cid:durableId="1581872012">
    <w:abstractNumId w:val="5"/>
  </w:num>
  <w:num w:numId="11" w16cid:durableId="12924476">
    <w:abstractNumId w:val="10"/>
  </w:num>
  <w:num w:numId="12" w16cid:durableId="1405102718">
    <w:abstractNumId w:val="4"/>
  </w:num>
  <w:num w:numId="13" w16cid:durableId="1267930426">
    <w:abstractNumId w:val="9"/>
  </w:num>
  <w:num w:numId="14" w16cid:durableId="917520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11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54D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3FE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1111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5F5CF6C-E7C3-4E03-9EC2-29217C9B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2024-09-25T08:11:00Z</dcterms:created>
  <dcterms:modified xsi:type="dcterms:W3CDTF">2024-09-25T08:11:00Z</dcterms:modified>
</cp:coreProperties>
</file>