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EF0E8" w14:textId="61D7A737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71311E">
        <w:rPr>
          <w:rFonts w:ascii="Times New Roman" w:hAnsi="Times New Roman"/>
          <w:sz w:val="24"/>
        </w:rPr>
        <w:t>5</w:t>
      </w:r>
      <w:r w:rsidR="00A02D37">
        <w:rPr>
          <w:rFonts w:ascii="Times New Roman" w:hAnsi="Times New Roman"/>
          <w:sz w:val="24"/>
        </w:rPr>
        <w:t xml:space="preserve"> do SWZ</w:t>
      </w:r>
    </w:p>
    <w:p w14:paraId="356CC2BB" w14:textId="77777777" w:rsidR="0040509B" w:rsidRDefault="00B625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3EB588" wp14:editId="7EC6EB4F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3A984C" w14:textId="77777777" w:rsidR="0040509B" w:rsidRDefault="0040509B"/>
                          <w:p w14:paraId="06F19DC3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3E08F1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EA1437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1655D4" w14:textId="77777777"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E7634F" w14:textId="77777777"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1D99781" w14:textId="77777777"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EB588"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" filled="f" strokeweight=".25pt">
                <v:textbox inset="1pt,1pt,1pt,1pt">
                  <w:txbxContent>
                    <w:p w14:paraId="743A984C" w14:textId="77777777" w:rsidR="0040509B" w:rsidRDefault="0040509B"/>
                    <w:p w14:paraId="06F19DC3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7E3E08F1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CEA1437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2B1655D4" w14:textId="77777777" w:rsidR="0040509B" w:rsidRDefault="0040509B">
                      <w:pPr>
                        <w:rPr>
                          <w:sz w:val="12"/>
                        </w:rPr>
                      </w:pPr>
                    </w:p>
                    <w:p w14:paraId="12E7634F" w14:textId="77777777"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1D99781" w14:textId="77777777" w:rsidR="0040509B" w:rsidRDefault="0040509B"/>
                  </w:txbxContent>
                </v:textbox>
              </v:roundrect>
            </w:pict>
          </mc:Fallback>
        </mc:AlternateContent>
      </w:r>
    </w:p>
    <w:p w14:paraId="28776098" w14:textId="77777777" w:rsidR="0040509B" w:rsidRDefault="0040509B">
      <w:pPr>
        <w:rPr>
          <w:sz w:val="22"/>
        </w:rPr>
      </w:pPr>
    </w:p>
    <w:p w14:paraId="06C166D6" w14:textId="77777777" w:rsidR="0040509B" w:rsidRDefault="0040509B">
      <w:pPr>
        <w:rPr>
          <w:sz w:val="22"/>
        </w:rPr>
      </w:pPr>
    </w:p>
    <w:p w14:paraId="4492DB63" w14:textId="77777777" w:rsidR="0040509B" w:rsidRDefault="0040509B">
      <w:pPr>
        <w:rPr>
          <w:sz w:val="22"/>
        </w:rPr>
      </w:pPr>
    </w:p>
    <w:p w14:paraId="50F72EEB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210DE576" w14:textId="25C1E39F" w:rsidR="00A02D37" w:rsidRPr="00A02D37" w:rsidRDefault="00A02D37" w:rsidP="00A02D37">
      <w:pPr>
        <w:spacing w:before="120" w:line="360" w:lineRule="auto"/>
        <w:jc w:val="center"/>
        <w:rPr>
          <w:b/>
          <w:bCs/>
          <w:sz w:val="28"/>
        </w:rPr>
      </w:pPr>
      <w:r w:rsidRPr="00A02D37">
        <w:rPr>
          <w:b/>
          <w:bCs/>
          <w:sz w:val="28"/>
        </w:rPr>
        <w:t>OŚWIADCZENIE WYKONAWCY</w:t>
      </w:r>
    </w:p>
    <w:p w14:paraId="00B541CD" w14:textId="0805C5B5" w:rsidR="0040509B" w:rsidRPr="00A02D37" w:rsidRDefault="00A02D37" w:rsidP="00A02D37">
      <w:pPr>
        <w:spacing w:before="120" w:line="360" w:lineRule="auto"/>
        <w:jc w:val="center"/>
        <w:rPr>
          <w:rFonts w:ascii="Arial" w:hAnsi="Arial" w:cs="Arial"/>
        </w:rPr>
      </w:pPr>
      <w:r w:rsidRPr="004B734B">
        <w:rPr>
          <w:rFonts w:ascii="Arial" w:hAnsi="Arial" w:cs="Arial"/>
          <w:b/>
        </w:rPr>
        <w:t>dot</w:t>
      </w:r>
      <w:r>
        <w:rPr>
          <w:rFonts w:ascii="Arial" w:hAnsi="Arial" w:cs="Arial"/>
          <w:b/>
        </w:rPr>
        <w:t>.</w:t>
      </w:r>
      <w:r w:rsidRPr="004B734B">
        <w:rPr>
          <w:rFonts w:ascii="Arial" w:hAnsi="Arial" w:cs="Arial"/>
          <w:b/>
        </w:rPr>
        <w:t xml:space="preserve"> </w:t>
      </w:r>
      <w:r w:rsidR="00617CA0">
        <w:rPr>
          <w:rFonts w:ascii="Arial" w:hAnsi="Arial" w:cs="Arial"/>
          <w:b/>
        </w:rPr>
        <w:t>posiadanego sprzętu koniecznego do wykonania zamówienia.</w:t>
      </w:r>
    </w:p>
    <w:p w14:paraId="44A9FAA3" w14:textId="77777777" w:rsidR="00BB0E1B" w:rsidRDefault="00BB0E1B" w:rsidP="00BB0E1B">
      <w:pPr>
        <w:rPr>
          <w:sz w:val="22"/>
        </w:rPr>
      </w:pPr>
    </w:p>
    <w:p w14:paraId="48011CA7" w14:textId="77777777"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A94E1A1" w14:textId="77777777" w:rsidR="00140869" w:rsidRDefault="00140869" w:rsidP="00140869">
      <w:pPr>
        <w:spacing w:before="60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Świadczenie kompleksowych usług utrzymania czystości w zakresie strefy białej, dezynfekcji powierzchni, strefy szarej, terenów zewnętrznych oraz terenów zielonych Szpitala Specjalistycznego im. St. Żeromskiego SP ZOZ w Krakowie, os. Na Skarpie 66, 31-913 Kraków. </w:t>
      </w:r>
      <w:r>
        <w:rPr>
          <w:rFonts w:ascii="Arial" w:hAnsi="Arial" w:cs="Arial"/>
          <w:bCs/>
        </w:rPr>
        <w:t>Numer referencyjny:</w:t>
      </w:r>
      <w:r>
        <w:rPr>
          <w:rFonts w:ascii="Arial" w:hAnsi="Arial" w:cs="Arial"/>
          <w:b/>
        </w:rPr>
        <w:t xml:space="preserve"> SZP-271-22/24</w:t>
      </w:r>
    </w:p>
    <w:p w14:paraId="548E35D4" w14:textId="77777777" w:rsidR="00BB0E1B" w:rsidRDefault="00BB0E1B" w:rsidP="00BB0E1B">
      <w:pPr>
        <w:ind w:left="-426"/>
        <w:jc w:val="both"/>
        <w:rPr>
          <w:sz w:val="24"/>
        </w:rPr>
      </w:pPr>
    </w:p>
    <w:p w14:paraId="48F31D73" w14:textId="42EFEEAC" w:rsidR="00233EF1" w:rsidRDefault="00BB0E1B" w:rsidP="00A02D37">
      <w:pPr>
        <w:ind w:left="-426"/>
        <w:jc w:val="both"/>
        <w:rPr>
          <w:sz w:val="24"/>
        </w:rPr>
      </w:pPr>
      <w:r w:rsidRPr="00F23A36">
        <w:rPr>
          <w:sz w:val="24"/>
        </w:rPr>
        <w:t xml:space="preserve">OŚWIADCZAM(Y), że </w:t>
      </w:r>
    </w:p>
    <w:p w14:paraId="2B806855" w14:textId="77777777" w:rsidR="0071311E" w:rsidRDefault="0071311E" w:rsidP="0071311E">
      <w:pPr>
        <w:spacing w:before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Dotyczy utrzymania czystości wewnątrz szpitala:</w:t>
      </w:r>
    </w:p>
    <w:p w14:paraId="4777C262" w14:textId="0B1E4DCB" w:rsidR="0071311E" w:rsidRDefault="0071311E" w:rsidP="0071311E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dysponujemy </w:t>
      </w:r>
      <w:r>
        <w:rPr>
          <w:rFonts w:ascii="Arial" w:hAnsi="Arial" w:cs="Arial"/>
        </w:rPr>
        <w:t>specjalistycznym sprzętem niezbędnym do wykonywania przedmiotu zamówienia  zgodnie z pkt. 2.3 , 3.4 opisu przedmiotu zamówienia stanowiącego załącznik nr 1 do SWZ.</w:t>
      </w:r>
    </w:p>
    <w:p w14:paraId="586912BA" w14:textId="77777777" w:rsidR="0071311E" w:rsidRDefault="0071311E" w:rsidP="0071311E">
      <w:pPr>
        <w:spacing w:before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- zastosowana </w:t>
      </w:r>
      <w:r>
        <w:rPr>
          <w:rFonts w:ascii="Arial" w:hAnsi="Arial" w:cs="Arial"/>
        </w:rPr>
        <w:t>technologia (dezynfekcja  pomieszczeń)  jest bezpieczna dla wyposażenia pomieszczeń - aparatury specjalistycznej i sprzętu elektronicznego oraz  niezabezpieczonych układów elektronicznych .</w:t>
      </w:r>
    </w:p>
    <w:p w14:paraId="52003D57" w14:textId="77777777" w:rsidR="0071311E" w:rsidRDefault="0071311E" w:rsidP="0071311E">
      <w:pPr>
        <w:spacing w:before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Dotyczy utrzymania czystości na zewnątrz szpitala:</w:t>
      </w:r>
    </w:p>
    <w:p w14:paraId="6E3E0F4A" w14:textId="600B9F46" w:rsidR="0071311E" w:rsidRDefault="0071311E" w:rsidP="0071311E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dysponujemy </w:t>
      </w:r>
      <w:r>
        <w:rPr>
          <w:rFonts w:ascii="Arial" w:hAnsi="Arial" w:cs="Arial"/>
        </w:rPr>
        <w:t>sprzętem niezbędnym do wykonywania przedmiotu zamówienia w miejscu wykonywania usługi zgodnie z pkt. 11. opisu przedmiotu zamówienia stanowiącego załącznik nr 1 do SWZ</w:t>
      </w:r>
      <w:r w:rsidR="00594687">
        <w:rPr>
          <w:rFonts w:ascii="Arial" w:hAnsi="Arial" w:cs="Arial"/>
        </w:rPr>
        <w:t>.</w:t>
      </w:r>
    </w:p>
    <w:p w14:paraId="58C4F02C" w14:textId="77777777" w:rsidR="0040509B" w:rsidRDefault="0040509B" w:rsidP="00A02D37">
      <w:pPr>
        <w:jc w:val="both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4AC72" w14:textId="77777777" w:rsidR="000D364E" w:rsidRDefault="000D364E">
      <w:r>
        <w:separator/>
      </w:r>
    </w:p>
  </w:endnote>
  <w:endnote w:type="continuationSeparator" w:id="0">
    <w:p w14:paraId="34BD1D79" w14:textId="77777777" w:rsidR="000D364E" w:rsidRDefault="000D3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4D09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9422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76B6" w14:textId="77777777"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38E71E" wp14:editId="090732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5913C2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A780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4B955" w14:textId="77777777" w:rsidR="0040509B" w:rsidRDefault="0040509B">
    <w:pPr>
      <w:pStyle w:val="Stopka"/>
      <w:tabs>
        <w:tab w:val="clear" w:pos="4536"/>
      </w:tabs>
      <w:jc w:val="center"/>
    </w:pPr>
  </w:p>
  <w:p w14:paraId="7586D7EE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7EB03" w14:textId="77777777" w:rsidR="000D364E" w:rsidRDefault="000D364E">
      <w:r>
        <w:separator/>
      </w:r>
    </w:p>
  </w:footnote>
  <w:footnote w:type="continuationSeparator" w:id="0">
    <w:p w14:paraId="42B200A3" w14:textId="77777777" w:rsidR="000D364E" w:rsidRDefault="000D3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63FF" w14:textId="77777777"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BBC1" w14:textId="77777777"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CF12A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0D364E"/>
    <w:rsid w:val="00101297"/>
    <w:rsid w:val="00140869"/>
    <w:rsid w:val="00144BB5"/>
    <w:rsid w:val="00233EF1"/>
    <w:rsid w:val="003B44BA"/>
    <w:rsid w:val="003D7607"/>
    <w:rsid w:val="0040509B"/>
    <w:rsid w:val="00433723"/>
    <w:rsid w:val="004D2B1B"/>
    <w:rsid w:val="00511954"/>
    <w:rsid w:val="00585010"/>
    <w:rsid w:val="00594687"/>
    <w:rsid w:val="005B69E6"/>
    <w:rsid w:val="005E6CFF"/>
    <w:rsid w:val="00617CA0"/>
    <w:rsid w:val="0065201D"/>
    <w:rsid w:val="006E76BE"/>
    <w:rsid w:val="0071311E"/>
    <w:rsid w:val="008024A6"/>
    <w:rsid w:val="00815159"/>
    <w:rsid w:val="008C4C14"/>
    <w:rsid w:val="009C4B96"/>
    <w:rsid w:val="00A02D37"/>
    <w:rsid w:val="00A3382E"/>
    <w:rsid w:val="00B6255D"/>
    <w:rsid w:val="00BB0E1B"/>
    <w:rsid w:val="00C60A63"/>
    <w:rsid w:val="00D0500B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A9366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  <w:style w:type="paragraph" w:customStyle="1" w:styleId="Standard">
    <w:name w:val="Standard"/>
    <w:rsid w:val="00140869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233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02D37"/>
    <w:pPr>
      <w:widowControl w:val="0"/>
      <w:suppressAutoHyphens/>
      <w:spacing w:after="160"/>
      <w:ind w:left="72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2000-12-12T17:01:00Z</cp:lastPrinted>
  <dcterms:created xsi:type="dcterms:W3CDTF">2024-09-24T10:22:00Z</dcterms:created>
  <dcterms:modified xsi:type="dcterms:W3CDTF">2024-09-24T10:25:00Z</dcterms:modified>
</cp:coreProperties>
</file>