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E59ADC" w14:textId="170D17AD" w:rsidR="00025386" w:rsidRPr="00223B2B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223B2B">
        <w:rPr>
          <w:rFonts w:ascii="Arial" w:hAnsi="Arial" w:cs="Arial"/>
          <w:bCs/>
          <w:i w:val="0"/>
          <w:szCs w:val="24"/>
        </w:rPr>
        <w:t xml:space="preserve">Załącznik nr </w:t>
      </w:r>
      <w:r w:rsidR="009D65F5">
        <w:rPr>
          <w:rFonts w:ascii="Arial" w:hAnsi="Arial" w:cs="Arial"/>
          <w:bCs/>
          <w:i w:val="0"/>
          <w:szCs w:val="24"/>
        </w:rPr>
        <w:t>8</w:t>
      </w:r>
      <w:r w:rsidR="007666D6" w:rsidRPr="00223B2B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14:paraId="271D80FF" w14:textId="77777777" w:rsidTr="00467CA2">
        <w:tc>
          <w:tcPr>
            <w:tcW w:w="2800" w:type="dxa"/>
            <w:shd w:val="clear" w:color="auto" w:fill="auto"/>
          </w:tcPr>
          <w:p w14:paraId="6972B154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009C153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14A76E0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0BF549A" w14:textId="77777777"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14:paraId="7BE2F63E" w14:textId="77777777" w:rsidTr="00467CA2">
        <w:tc>
          <w:tcPr>
            <w:tcW w:w="2800" w:type="dxa"/>
            <w:shd w:val="clear" w:color="auto" w:fill="auto"/>
          </w:tcPr>
          <w:p w14:paraId="31EA8370" w14:textId="77777777"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CC14080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CD415AF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F50DAB4" w14:textId="77777777"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D0D93F8" w14:textId="77777777"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14:paraId="178AE2DA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CF27D38" w14:textId="77777777"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1DBA84F1" w14:textId="77777777"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462D7BBE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C85552" w:rsidRPr="00C85552">
        <w:rPr>
          <w:rFonts w:ascii="Arial" w:hAnsi="Arial" w:cs="Arial"/>
          <w:sz w:val="24"/>
          <w:szCs w:val="24"/>
        </w:rPr>
        <w:t>(t.j. Dz. U. z 2023r. poz. 1605)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14:paraId="4853CF46" w14:textId="77777777" w:rsidTr="00467CA2">
        <w:tc>
          <w:tcPr>
            <w:tcW w:w="2269" w:type="dxa"/>
            <w:shd w:val="clear" w:color="auto" w:fill="auto"/>
          </w:tcPr>
          <w:p w14:paraId="59F10ADA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F3A3D71" w14:textId="3D49ADF3" w:rsidR="00D520D3" w:rsidRPr="00A2540E" w:rsidRDefault="002F0BFB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51AF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Świadczenie  </w:t>
            </w:r>
            <w:r w:rsidR="00445C9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kompleksowych usług utrzymania czystości w zakresie strefy białej, dezynfekcji powierzchni, strefy szarej , terenów zewnętrznych oraz terenów zielonych Szpitala Specjalistycznego im. Stefana Żeromskiego SP ZOZ w Krakowie, os. Na Skarpie 66, 31-913 Kraków</w:t>
            </w:r>
          </w:p>
        </w:tc>
      </w:tr>
      <w:tr w:rsidR="00C85552" w:rsidRPr="00A2540E" w14:paraId="6FFE575F" w14:textId="77777777" w:rsidTr="009801DF">
        <w:tc>
          <w:tcPr>
            <w:tcW w:w="2269" w:type="dxa"/>
            <w:shd w:val="clear" w:color="auto" w:fill="auto"/>
          </w:tcPr>
          <w:p w14:paraId="5243853F" w14:textId="77777777" w:rsidR="00C85552" w:rsidRPr="00A2540E" w:rsidRDefault="00C85552" w:rsidP="009801D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35BB368" w14:textId="1487B34D" w:rsidR="00C85552" w:rsidRPr="00A2540E" w:rsidRDefault="00C85552" w:rsidP="009801D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8555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</w:t>
            </w:r>
            <w:r w:rsidR="00445C9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22/24</w:t>
            </w:r>
          </w:p>
        </w:tc>
      </w:tr>
    </w:tbl>
    <w:p w14:paraId="0B6AD95E" w14:textId="77777777" w:rsidR="00DC652A" w:rsidRPr="00053927" w:rsidRDefault="00C85552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14:paraId="1D219662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2C930006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14:paraId="1E74B887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ED7DE6B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14:paraId="3A7CA4BC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5AC88F7F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14:paraId="5B35D4C0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3B2FACE1" w14:textId="77777777"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14:paraId="2F08197E" w14:textId="77777777"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64C6C3DF" w14:textId="77777777"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14:paraId="38553EB1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3952EFBB" w14:textId="77777777"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sposób wykorzystania udostępnionych przeze mnie zasobów przy wykonywaniu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>zamówienia publicznego będzie następujący:</w:t>
      </w:r>
    </w:p>
    <w:p w14:paraId="3DC3B432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17E4C526" w14:textId="77777777"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3E6BF442" w14:textId="77777777"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4E865D52" w14:textId="77777777"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14:paraId="13B6E85C" w14:textId="77777777"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6345"/>
      </w:tblGrid>
      <w:tr w:rsidR="00445C9A" w:rsidRPr="008B745A" w14:paraId="24557829" w14:textId="77777777" w:rsidTr="00445C9A">
        <w:tc>
          <w:tcPr>
            <w:tcW w:w="2977" w:type="dxa"/>
            <w:shd w:val="clear" w:color="auto" w:fill="auto"/>
          </w:tcPr>
          <w:p w14:paraId="18CFE650" w14:textId="77777777" w:rsidR="00445C9A" w:rsidRPr="00445C9A" w:rsidRDefault="00445C9A" w:rsidP="00445C9A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</w:p>
          <w:p w14:paraId="7AC34CEC" w14:textId="77777777" w:rsidR="00445C9A" w:rsidRPr="00445C9A" w:rsidRDefault="00445C9A" w:rsidP="00445C9A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445C9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.....................................</w:t>
            </w:r>
          </w:p>
          <w:p w14:paraId="316AECFA" w14:textId="77777777" w:rsidR="00445C9A" w:rsidRPr="00445C9A" w:rsidRDefault="00445C9A" w:rsidP="00445C9A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445C9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  <w:r w:rsidRPr="00445C9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ab/>
            </w:r>
          </w:p>
          <w:p w14:paraId="7A52C72F" w14:textId="31AA4DA3" w:rsidR="00445C9A" w:rsidRPr="008B745A" w:rsidRDefault="00445C9A" w:rsidP="00445C9A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6345" w:type="dxa"/>
            <w:shd w:val="clear" w:color="auto" w:fill="auto"/>
          </w:tcPr>
          <w:p w14:paraId="1D319696" w14:textId="77777777" w:rsidR="00445C9A" w:rsidRDefault="00445C9A" w:rsidP="00445C9A">
            <w:pPr>
              <w:widowControl w:val="0"/>
              <w:adjustRightInd w:val="0"/>
              <w:spacing w:after="12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</w:p>
          <w:p w14:paraId="6D714692" w14:textId="7C7324AA" w:rsidR="00445C9A" w:rsidRPr="00445C9A" w:rsidRDefault="00445C9A" w:rsidP="00445C9A">
            <w:pPr>
              <w:widowControl w:val="0"/>
              <w:adjustRightInd w:val="0"/>
              <w:spacing w:after="12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445C9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..........................................................................................................................</w:t>
            </w:r>
          </w:p>
          <w:p w14:paraId="0EB3D740" w14:textId="2DAD3F82" w:rsidR="00445C9A" w:rsidRPr="008B745A" w:rsidRDefault="00445C9A" w:rsidP="00445C9A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445C9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[kwalifikowany podpis elektroniczny / osób uprawnionych do reprezentacji]</w:t>
            </w:r>
          </w:p>
        </w:tc>
      </w:tr>
      <w:bookmarkEnd w:id="0"/>
    </w:tbl>
    <w:p w14:paraId="7DEF826D" w14:textId="6E67BC2E" w:rsidR="00E27ABB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42D63EB6" w14:textId="77777777" w:rsidR="00445C9A" w:rsidRPr="00445C9A" w:rsidRDefault="00445C9A" w:rsidP="00445C9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30309313" w14:textId="513EED62" w:rsidR="00445C9A" w:rsidRPr="00445C9A" w:rsidRDefault="00445C9A" w:rsidP="00445C9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445C9A" w:rsidRPr="00445C9A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C47E9C" w14:textId="77777777" w:rsidR="002320E2" w:rsidRDefault="002320E2" w:rsidP="00025386">
      <w:pPr>
        <w:spacing w:after="0" w:line="240" w:lineRule="auto"/>
      </w:pPr>
      <w:r>
        <w:separator/>
      </w:r>
    </w:p>
  </w:endnote>
  <w:endnote w:type="continuationSeparator" w:id="0">
    <w:p w14:paraId="0A34D0AE" w14:textId="77777777" w:rsidR="002320E2" w:rsidRDefault="002320E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8B4ACB" w14:textId="77777777" w:rsidR="00C85552" w:rsidRDefault="00C8555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4089D8" w14:textId="7619E00F" w:rsidR="00025386" w:rsidRDefault="00053B5A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2728B8FF" wp14:editId="7295C0FF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64C8CD9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3EF4FA63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736766A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4E49CA" w14:textId="77777777" w:rsidR="00C85552" w:rsidRDefault="00C8555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C253EF" w14:textId="77777777" w:rsidR="002320E2" w:rsidRDefault="002320E2" w:rsidP="00025386">
      <w:pPr>
        <w:spacing w:after="0" w:line="240" w:lineRule="auto"/>
      </w:pPr>
      <w:r>
        <w:separator/>
      </w:r>
    </w:p>
  </w:footnote>
  <w:footnote w:type="continuationSeparator" w:id="0">
    <w:p w14:paraId="5DD95039" w14:textId="77777777" w:rsidR="002320E2" w:rsidRDefault="002320E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23B644" w14:textId="77777777" w:rsidR="00C85552" w:rsidRDefault="00C855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A6F93C" w14:textId="77777777" w:rsidR="00C85552" w:rsidRDefault="00C8555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58AE3C" w14:textId="77777777" w:rsidR="00C85552" w:rsidRDefault="00C8555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5569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0C6"/>
    <w:rsid w:val="00025386"/>
    <w:rsid w:val="000423B9"/>
    <w:rsid w:val="00053927"/>
    <w:rsid w:val="00053B5A"/>
    <w:rsid w:val="00066C44"/>
    <w:rsid w:val="00071D4C"/>
    <w:rsid w:val="00084786"/>
    <w:rsid w:val="00093910"/>
    <w:rsid w:val="0016158F"/>
    <w:rsid w:val="001C2314"/>
    <w:rsid w:val="00213980"/>
    <w:rsid w:val="00223B2B"/>
    <w:rsid w:val="002320E2"/>
    <w:rsid w:val="00274004"/>
    <w:rsid w:val="002F0BFB"/>
    <w:rsid w:val="004360C6"/>
    <w:rsid w:val="004374F2"/>
    <w:rsid w:val="00445C9A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97EFF"/>
    <w:rsid w:val="007D6755"/>
    <w:rsid w:val="007F49C7"/>
    <w:rsid w:val="00824D73"/>
    <w:rsid w:val="00830970"/>
    <w:rsid w:val="008833CF"/>
    <w:rsid w:val="008B797E"/>
    <w:rsid w:val="008F2498"/>
    <w:rsid w:val="0093388F"/>
    <w:rsid w:val="009D65F5"/>
    <w:rsid w:val="00A56A6F"/>
    <w:rsid w:val="00A87380"/>
    <w:rsid w:val="00AF4E90"/>
    <w:rsid w:val="00AF7375"/>
    <w:rsid w:val="00B62AD0"/>
    <w:rsid w:val="00B77707"/>
    <w:rsid w:val="00BE3BCE"/>
    <w:rsid w:val="00C85552"/>
    <w:rsid w:val="00CA15A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A69E00"/>
  <w15:chartTrackingRefBased/>
  <w15:docId w15:val="{3489D288-35D8-43F3-B522-4CF3DB2ECF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305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6</cp:revision>
  <dcterms:created xsi:type="dcterms:W3CDTF">2024-09-24T07:29:00Z</dcterms:created>
  <dcterms:modified xsi:type="dcterms:W3CDTF">2024-09-24T10:59:00Z</dcterms:modified>
</cp:coreProperties>
</file>