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9CFA2" w14:textId="40DD5DB3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0C2553">
        <w:rPr>
          <w:rFonts w:cs="Arial"/>
          <w:b w:val="0"/>
          <w:bCs/>
          <w:sz w:val="24"/>
        </w:rPr>
        <w:t>9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29857C09" w14:textId="77777777" w:rsidTr="00CA5E56">
        <w:tc>
          <w:tcPr>
            <w:tcW w:w="2800" w:type="dxa"/>
            <w:shd w:val="clear" w:color="auto" w:fill="auto"/>
          </w:tcPr>
          <w:p w14:paraId="262F4AC7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7F546E5C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51AB6DB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CE5DE14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7FFCFA05" w14:textId="77777777" w:rsidTr="00CA5E56">
        <w:tc>
          <w:tcPr>
            <w:tcW w:w="2800" w:type="dxa"/>
            <w:shd w:val="clear" w:color="auto" w:fill="auto"/>
          </w:tcPr>
          <w:p w14:paraId="00F425C9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315A528F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11DF6D0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5927E1E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71089B4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CA5E56" w:rsidRPr="00193F60" w14:paraId="77D7F9EF" w14:textId="77777777" w:rsidTr="00CA5E56">
        <w:tc>
          <w:tcPr>
            <w:tcW w:w="14034" w:type="dxa"/>
            <w:shd w:val="clear" w:color="auto" w:fill="F2F2F2"/>
          </w:tcPr>
          <w:p w14:paraId="407F89D8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339C3731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7"/>
        <w:gridCol w:w="11637"/>
      </w:tblGrid>
      <w:tr w:rsidR="00CA5E56" w:rsidRPr="00CA5E56" w14:paraId="5BF5737A" w14:textId="77777777" w:rsidTr="00CA5E56">
        <w:tc>
          <w:tcPr>
            <w:tcW w:w="2268" w:type="dxa"/>
            <w:shd w:val="clear" w:color="auto" w:fill="auto"/>
          </w:tcPr>
          <w:p w14:paraId="0AFE25E6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5300ACE3" w14:textId="115260CF" w:rsidR="00CA5E56" w:rsidRPr="00CA5E56" w:rsidRDefault="00F434C9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34C9">
              <w:rPr>
                <w:rFonts w:ascii="Arial" w:hAnsi="Arial" w:cs="Arial"/>
                <w:bCs/>
                <w:sz w:val="24"/>
                <w:szCs w:val="24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F434C9" w:rsidRPr="00CA5E56" w14:paraId="3AF83354" w14:textId="77777777" w:rsidTr="005679B9">
        <w:tc>
          <w:tcPr>
            <w:tcW w:w="2268" w:type="dxa"/>
            <w:shd w:val="clear" w:color="auto" w:fill="auto"/>
          </w:tcPr>
          <w:p w14:paraId="725C088D" w14:textId="77777777" w:rsidR="00F434C9" w:rsidRPr="00CA5E56" w:rsidRDefault="00F434C9" w:rsidP="005679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4FC10561" w14:textId="77777777" w:rsidR="00F434C9" w:rsidRPr="00CA5E56" w:rsidRDefault="00F434C9" w:rsidP="005679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34C9">
              <w:rPr>
                <w:rFonts w:ascii="Arial" w:hAnsi="Arial" w:cs="Arial"/>
                <w:bCs/>
                <w:sz w:val="24"/>
                <w:szCs w:val="24"/>
              </w:rPr>
              <w:t>SZP-271-22/24</w:t>
            </w:r>
          </w:p>
        </w:tc>
      </w:tr>
    </w:tbl>
    <w:p w14:paraId="5ED5F63B" w14:textId="77777777" w:rsidR="0060654D" w:rsidRPr="00B105F9" w:rsidRDefault="00F434C9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F434C9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17C1DDD1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15411AB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136BDF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C22755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0FC3E7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7F4DCA7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5B2D04B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3676B0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181A5B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5BE28F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7B36E91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49820B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4EA5F496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919FB2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4C5D76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4E4322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165B9F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69B4B5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5A7A6D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FA5103C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A6C9D4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03DB3BB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C8F6DF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5799DC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1BB8C9E5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5940DB99" w14:textId="77777777" w:rsidTr="009160CE">
        <w:tc>
          <w:tcPr>
            <w:tcW w:w="6237" w:type="dxa"/>
            <w:shd w:val="clear" w:color="auto" w:fill="auto"/>
          </w:tcPr>
          <w:p w14:paraId="1B2621B9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0E86D48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FB52A0B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341A9507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AD40DBF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34206148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F434C9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2835719F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7010B" w14:textId="77777777" w:rsidR="00167265" w:rsidRDefault="00167265">
      <w:r>
        <w:separator/>
      </w:r>
    </w:p>
  </w:endnote>
  <w:endnote w:type="continuationSeparator" w:id="0">
    <w:p w14:paraId="63B710E5" w14:textId="77777777" w:rsidR="00167265" w:rsidRDefault="00167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6334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19DF0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824F5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2E9CF9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9DF3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C41000" w14:textId="77777777" w:rsidR="00821C80" w:rsidRDefault="00821C80">
    <w:pPr>
      <w:pStyle w:val="Stopka"/>
      <w:tabs>
        <w:tab w:val="clear" w:pos="4536"/>
      </w:tabs>
      <w:jc w:val="center"/>
    </w:pPr>
  </w:p>
  <w:p w14:paraId="39A6A87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CD06E" w14:textId="77777777" w:rsidR="00167265" w:rsidRDefault="00167265">
      <w:r>
        <w:separator/>
      </w:r>
    </w:p>
  </w:footnote>
  <w:footnote w:type="continuationSeparator" w:id="0">
    <w:p w14:paraId="1A8CA674" w14:textId="77777777" w:rsidR="00167265" w:rsidRDefault="00167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3EBA2" w14:textId="77777777" w:rsidR="00F434C9" w:rsidRDefault="00F43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3DB6A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F434C9">
      <w:rPr>
        <w:rFonts w:ascii="Arial" w:hAnsi="Arial" w:cs="Arial"/>
      </w:rPr>
      <w:t>SZP-271-22/24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E040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464"/>
    <w:rsid w:val="000C2553"/>
    <w:rsid w:val="001174D3"/>
    <w:rsid w:val="00121B8A"/>
    <w:rsid w:val="00150D7E"/>
    <w:rsid w:val="00167265"/>
    <w:rsid w:val="00167DCC"/>
    <w:rsid w:val="00173417"/>
    <w:rsid w:val="0036559C"/>
    <w:rsid w:val="003D47C3"/>
    <w:rsid w:val="004E070D"/>
    <w:rsid w:val="0051133E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B57BD"/>
    <w:rsid w:val="00AE3F9F"/>
    <w:rsid w:val="00B105F9"/>
    <w:rsid w:val="00B11EA3"/>
    <w:rsid w:val="00B41A5F"/>
    <w:rsid w:val="00B551AF"/>
    <w:rsid w:val="00BF160F"/>
    <w:rsid w:val="00C73464"/>
    <w:rsid w:val="00C97A27"/>
    <w:rsid w:val="00CA5E56"/>
    <w:rsid w:val="00D27B0C"/>
    <w:rsid w:val="00D52F5E"/>
    <w:rsid w:val="00E819CF"/>
    <w:rsid w:val="00F434C9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B5396"/>
  <w15:chartTrackingRefBased/>
  <w15:docId w15:val="{C7D4920A-C513-4BCE-9B0E-912082820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2</cp:revision>
  <cp:lastPrinted>2000-12-12T17:01:00Z</cp:lastPrinted>
  <dcterms:created xsi:type="dcterms:W3CDTF">2024-10-31T13:43:00Z</dcterms:created>
  <dcterms:modified xsi:type="dcterms:W3CDTF">2024-10-31T13:43:00Z</dcterms:modified>
</cp:coreProperties>
</file>