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2AECC" w14:textId="071150A6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C463B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A78B97A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470506B" w14:textId="77777777" w:rsidR="00B95C96" w:rsidRPr="0012157F" w:rsidRDefault="00264B8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4B8A">
        <w:rPr>
          <w:rFonts w:ascii="Arial" w:hAnsi="Arial" w:cs="Arial"/>
        </w:rPr>
        <w:t>Szpital Specjalistyczny im. Stefana Żeromskiego SPZOZ w Krakowie</w:t>
      </w:r>
    </w:p>
    <w:p w14:paraId="03C9DD36" w14:textId="77777777" w:rsidR="00B95C96" w:rsidRPr="0012157F" w:rsidRDefault="00264B8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4B8A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64B8A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23806E7" w14:textId="77777777" w:rsidR="00B95C96" w:rsidRDefault="00264B8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64B8A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64B8A">
        <w:rPr>
          <w:rFonts w:ascii="Arial" w:hAnsi="Arial" w:cs="Arial"/>
        </w:rPr>
        <w:t>Kraków</w:t>
      </w:r>
    </w:p>
    <w:p w14:paraId="6A6DC526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0313F1D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C4EFC1F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EE72B69" w14:textId="77777777" w:rsidTr="006C3667">
        <w:tc>
          <w:tcPr>
            <w:tcW w:w="2800" w:type="dxa"/>
            <w:shd w:val="clear" w:color="auto" w:fill="auto"/>
          </w:tcPr>
          <w:p w14:paraId="0D2B212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A2D01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16122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C2DEB8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F0B6E08" w14:textId="77777777" w:rsidTr="006C3667">
        <w:tc>
          <w:tcPr>
            <w:tcW w:w="2800" w:type="dxa"/>
            <w:shd w:val="clear" w:color="auto" w:fill="auto"/>
          </w:tcPr>
          <w:p w14:paraId="75792A9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62EB3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E5B40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37783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890E82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4B8A" w:rsidRPr="0012157F" w14:paraId="5C645539" w14:textId="77777777" w:rsidTr="005679B9">
        <w:tc>
          <w:tcPr>
            <w:tcW w:w="9104" w:type="dxa"/>
            <w:shd w:val="clear" w:color="auto" w:fill="D9D9D9"/>
          </w:tcPr>
          <w:p w14:paraId="28FE76C2" w14:textId="77777777" w:rsidR="00264B8A" w:rsidRPr="0012157F" w:rsidRDefault="00264B8A" w:rsidP="005679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1EA8AC" w14:textId="77777777" w:rsidR="00264B8A" w:rsidRPr="00094F76" w:rsidRDefault="00264B8A" w:rsidP="005679B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64B8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439B12A" w14:textId="77777777" w:rsidR="00264B8A" w:rsidRPr="0017574D" w:rsidRDefault="00264B8A" w:rsidP="005679B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44E7A90" w14:textId="77777777" w:rsidR="00264B8A" w:rsidRDefault="00264B8A" w:rsidP="005679B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1C0CC25" w14:textId="77777777" w:rsidR="00264B8A" w:rsidRPr="002C3302" w:rsidRDefault="00264B8A" w:rsidP="00567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02644E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2D15B3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5EB05ED" w14:textId="77777777" w:rsidTr="006C3667">
        <w:tc>
          <w:tcPr>
            <w:tcW w:w="2269" w:type="dxa"/>
            <w:shd w:val="clear" w:color="auto" w:fill="auto"/>
          </w:tcPr>
          <w:p w14:paraId="07A6431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6821F2" w14:textId="5F3195AD" w:rsidR="00B95C96" w:rsidRPr="00A2540E" w:rsidRDefault="00264B8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4B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264B8A" w:rsidRPr="00A2540E" w14:paraId="24DF7101" w14:textId="77777777" w:rsidTr="005679B9">
        <w:tc>
          <w:tcPr>
            <w:tcW w:w="2269" w:type="dxa"/>
            <w:shd w:val="clear" w:color="auto" w:fill="auto"/>
          </w:tcPr>
          <w:p w14:paraId="244F13BD" w14:textId="77777777" w:rsidR="00264B8A" w:rsidRPr="00A2540E" w:rsidRDefault="00264B8A" w:rsidP="005679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B50DCF" w14:textId="77777777" w:rsidR="00264B8A" w:rsidRPr="00A2540E" w:rsidRDefault="00264B8A" w:rsidP="005679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4B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SZP-271-22/24</w:t>
            </w:r>
          </w:p>
        </w:tc>
      </w:tr>
    </w:tbl>
    <w:p w14:paraId="2AFEECAF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0CACDB1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64B8A" w:rsidRPr="00264B8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F41CA27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9F5259E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B0E40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927F0B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C4BCF4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35C260B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12C5DDF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E1A00BD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69B2C80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A06FC2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904FD5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F791A19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EB2332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EB22794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6C80603" w14:textId="77777777" w:rsidTr="006C3667">
        <w:tc>
          <w:tcPr>
            <w:tcW w:w="2660" w:type="dxa"/>
            <w:shd w:val="clear" w:color="auto" w:fill="auto"/>
          </w:tcPr>
          <w:p w14:paraId="23A5409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ACBDC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FA112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6FE68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1EC4E3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828227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64B8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29B4D8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F156E" w14:textId="77777777" w:rsidR="00513824" w:rsidRDefault="00513824" w:rsidP="0038231F">
      <w:pPr>
        <w:spacing w:after="0" w:line="240" w:lineRule="auto"/>
      </w:pPr>
      <w:r>
        <w:separator/>
      </w:r>
    </w:p>
  </w:endnote>
  <w:endnote w:type="continuationSeparator" w:id="0">
    <w:p w14:paraId="10046EDF" w14:textId="77777777" w:rsidR="00513824" w:rsidRDefault="005138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D4EF6" w14:textId="77777777" w:rsidR="00264B8A" w:rsidRDefault="00264B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A6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A5B6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FFC11" w14:textId="77777777" w:rsidR="00264B8A" w:rsidRDefault="00264B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59162" w14:textId="77777777" w:rsidR="00513824" w:rsidRDefault="00513824" w:rsidP="0038231F">
      <w:pPr>
        <w:spacing w:after="0" w:line="240" w:lineRule="auto"/>
      </w:pPr>
      <w:r>
        <w:separator/>
      </w:r>
    </w:p>
  </w:footnote>
  <w:footnote w:type="continuationSeparator" w:id="0">
    <w:p w14:paraId="2AD75DB1" w14:textId="77777777" w:rsidR="00513824" w:rsidRDefault="005138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1EB0F" w14:textId="77777777" w:rsidR="00264B8A" w:rsidRDefault="00264B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065A8" w14:textId="77777777" w:rsidR="00264B8A" w:rsidRDefault="00264B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1139" w14:textId="77777777" w:rsidR="00264B8A" w:rsidRDefault="00264B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827340">
    <w:abstractNumId w:val="12"/>
  </w:num>
  <w:num w:numId="2" w16cid:durableId="898983440">
    <w:abstractNumId w:val="0"/>
  </w:num>
  <w:num w:numId="3" w16cid:durableId="1075472268">
    <w:abstractNumId w:val="11"/>
  </w:num>
  <w:num w:numId="4" w16cid:durableId="858205472">
    <w:abstractNumId w:val="16"/>
  </w:num>
  <w:num w:numId="5" w16cid:durableId="1676881554">
    <w:abstractNumId w:val="13"/>
  </w:num>
  <w:num w:numId="6" w16cid:durableId="1409771611">
    <w:abstractNumId w:val="10"/>
  </w:num>
  <w:num w:numId="7" w16cid:durableId="943457292">
    <w:abstractNumId w:val="1"/>
  </w:num>
  <w:num w:numId="8" w16cid:durableId="1792359988">
    <w:abstractNumId w:val="6"/>
  </w:num>
  <w:num w:numId="9" w16cid:durableId="525141203">
    <w:abstractNumId w:val="4"/>
  </w:num>
  <w:num w:numId="10" w16cid:durableId="1365668457">
    <w:abstractNumId w:val="7"/>
  </w:num>
  <w:num w:numId="11" w16cid:durableId="52698680">
    <w:abstractNumId w:val="5"/>
  </w:num>
  <w:num w:numId="12" w16cid:durableId="2049403769">
    <w:abstractNumId w:val="9"/>
  </w:num>
  <w:num w:numId="13" w16cid:durableId="1542939890">
    <w:abstractNumId w:val="3"/>
  </w:num>
  <w:num w:numId="14" w16cid:durableId="1440568648">
    <w:abstractNumId w:val="2"/>
  </w:num>
  <w:num w:numId="15" w16cid:durableId="23794022">
    <w:abstractNumId w:val="15"/>
  </w:num>
  <w:num w:numId="16" w16cid:durableId="679237445">
    <w:abstractNumId w:val="8"/>
  </w:num>
  <w:num w:numId="17" w16cid:durableId="10556158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82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463B"/>
    <w:rsid w:val="000D6F17"/>
    <w:rsid w:val="000D73C4"/>
    <w:rsid w:val="000E4D37"/>
    <w:rsid w:val="00110593"/>
    <w:rsid w:val="00111180"/>
    <w:rsid w:val="0011306C"/>
    <w:rsid w:val="0012157F"/>
    <w:rsid w:val="00160A7A"/>
    <w:rsid w:val="00174539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4B8A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13824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213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BB98"/>
  <w15:docId w15:val="{4455B429-8AB0-4C77-8AFD-842787441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2024-08-14T12:33:00Z</dcterms:created>
  <dcterms:modified xsi:type="dcterms:W3CDTF">2024-09-24T11:08:00Z</dcterms:modified>
</cp:coreProperties>
</file>