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99704" w14:textId="1BE5575C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F40D7D">
        <w:rPr>
          <w:rFonts w:ascii="Arial" w:eastAsia="Times New Roman" w:hAnsi="Arial" w:cs="Arial"/>
          <w:bCs/>
          <w:sz w:val="24"/>
          <w:szCs w:val="20"/>
          <w:lang w:eastAsia="pl-PL"/>
        </w:rPr>
        <w:t>10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F22829C" w14:textId="77777777" w:rsidTr="00D62E6E">
        <w:tc>
          <w:tcPr>
            <w:tcW w:w="2800" w:type="dxa"/>
            <w:shd w:val="clear" w:color="auto" w:fill="auto"/>
          </w:tcPr>
          <w:p w14:paraId="4DE33F9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20BFE4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26523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2BF352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769617E" w14:textId="77777777" w:rsidTr="00D62E6E">
        <w:tc>
          <w:tcPr>
            <w:tcW w:w="2800" w:type="dxa"/>
            <w:shd w:val="clear" w:color="auto" w:fill="auto"/>
          </w:tcPr>
          <w:p w14:paraId="39F94ADA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B95F2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184C38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4DA96B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CDC1C3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4808" w:rsidRPr="00C14101" w14:paraId="6885BB3E" w14:textId="77777777" w:rsidTr="0083150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8F4F60" w14:textId="77777777" w:rsidR="005F4808" w:rsidRPr="00C14101" w:rsidRDefault="005F4808" w:rsidP="0083150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4E4E154" w14:textId="77777777" w:rsidR="005F4808" w:rsidRPr="00C14101" w:rsidRDefault="005F4808" w:rsidP="0083150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F4808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BA529FC" w14:textId="77777777" w:rsidR="005F4808" w:rsidRPr="00C14101" w:rsidRDefault="005F4808" w:rsidP="008315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A48738D" w14:textId="77777777" w:rsidR="005F4808" w:rsidRPr="00C14101" w:rsidRDefault="005F4808" w:rsidP="008315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D6D1D40" w14:textId="77777777" w:rsidR="00BC121E" w:rsidRPr="00C14101" w:rsidRDefault="005F480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5755EED" w14:textId="77777777" w:rsidTr="00D62E6E">
        <w:tc>
          <w:tcPr>
            <w:tcW w:w="2269" w:type="dxa"/>
            <w:shd w:val="clear" w:color="auto" w:fill="auto"/>
          </w:tcPr>
          <w:p w14:paraId="0E081764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76039C" w14:textId="063DF81B" w:rsidR="00D62E6E" w:rsidRPr="00D62E6E" w:rsidRDefault="005F480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48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5F4808" w:rsidRPr="00D62E6E" w14:paraId="2A7B3F75" w14:textId="77777777" w:rsidTr="0083150B">
        <w:tc>
          <w:tcPr>
            <w:tcW w:w="2269" w:type="dxa"/>
            <w:shd w:val="clear" w:color="auto" w:fill="auto"/>
          </w:tcPr>
          <w:p w14:paraId="72C7691C" w14:textId="77777777" w:rsidR="005F4808" w:rsidRPr="00D62E6E" w:rsidRDefault="005F4808" w:rsidP="008315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184E28" w14:textId="77777777" w:rsidR="005F4808" w:rsidRPr="00D62E6E" w:rsidRDefault="005F4808" w:rsidP="008315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48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SZP-271-22/24</w:t>
            </w:r>
          </w:p>
        </w:tc>
      </w:tr>
    </w:tbl>
    <w:p w14:paraId="553E26B2" w14:textId="77777777" w:rsidR="00BC121E" w:rsidRDefault="005F4808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5F4808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C5F6789" w14:textId="5CFFB945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EC054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8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313C9B1" w14:textId="2F553A9D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36D628F">
          <v:shape id="_x0000_i1031" type="#_x0000_t75" style="width:452.8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92D3364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25D7BC8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93DA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DF9B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2C6F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F6025B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7ABB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087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4CB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1568DE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41AF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AA7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28D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08DDF69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DC07D7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C9ADCAE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C10E8DC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C1EC828" w14:textId="77777777" w:rsidTr="00620E37">
        <w:tc>
          <w:tcPr>
            <w:tcW w:w="2660" w:type="dxa"/>
            <w:shd w:val="clear" w:color="auto" w:fill="auto"/>
          </w:tcPr>
          <w:p w14:paraId="5FC21E1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509D81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5B39B82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661AA0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BC5E78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4F027B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F480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3F165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6ED57" w14:textId="77777777" w:rsidR="00B8773C" w:rsidRDefault="00B8773C">
      <w:r>
        <w:separator/>
      </w:r>
    </w:p>
  </w:endnote>
  <w:endnote w:type="continuationSeparator" w:id="0">
    <w:p w14:paraId="7970BDCD" w14:textId="77777777" w:rsidR="00B8773C" w:rsidRDefault="00B87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A84A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6FA71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5B73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7E21742" w14:textId="77777777" w:rsidR="009A4CD3" w:rsidRDefault="00F40D7D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51CE909">
        <v:line id="_x0000_s1025" style="position:absolute;left:0;text-align:left;z-index:251657728" from="-3.85pt,8.7pt" to="455.15pt,8.7pt"/>
      </w:pict>
    </w:r>
  </w:p>
  <w:p w14:paraId="37A3493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370E8" w14:textId="77777777" w:rsidR="005F4808" w:rsidRDefault="005F48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B9C3F" w14:textId="77777777" w:rsidR="00B8773C" w:rsidRDefault="00B8773C">
      <w:r>
        <w:separator/>
      </w:r>
    </w:p>
  </w:footnote>
  <w:footnote w:type="continuationSeparator" w:id="0">
    <w:p w14:paraId="30BA8233" w14:textId="77777777" w:rsidR="00B8773C" w:rsidRDefault="00B87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94D72" w14:textId="77777777" w:rsidR="005F4808" w:rsidRDefault="005F48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159C3" w14:textId="77777777" w:rsidR="005F4808" w:rsidRDefault="005F48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66B36" w14:textId="77777777" w:rsidR="005F4808" w:rsidRDefault="005F48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1852414">
    <w:abstractNumId w:val="13"/>
  </w:num>
  <w:num w:numId="2" w16cid:durableId="1261373330">
    <w:abstractNumId w:val="0"/>
  </w:num>
  <w:num w:numId="3" w16cid:durableId="790825199">
    <w:abstractNumId w:val="11"/>
  </w:num>
  <w:num w:numId="4" w16cid:durableId="1932621149">
    <w:abstractNumId w:val="8"/>
  </w:num>
  <w:num w:numId="5" w16cid:durableId="1328483015">
    <w:abstractNumId w:val="7"/>
  </w:num>
  <w:num w:numId="6" w16cid:durableId="414472328">
    <w:abstractNumId w:val="1"/>
  </w:num>
  <w:num w:numId="7" w16cid:durableId="745304573">
    <w:abstractNumId w:val="6"/>
  </w:num>
  <w:num w:numId="8" w16cid:durableId="904073932">
    <w:abstractNumId w:val="3"/>
  </w:num>
  <w:num w:numId="9" w16cid:durableId="1405950385">
    <w:abstractNumId w:val="2"/>
  </w:num>
  <w:num w:numId="10" w16cid:durableId="1129317558">
    <w:abstractNumId w:val="5"/>
  </w:num>
  <w:num w:numId="11" w16cid:durableId="1855921159">
    <w:abstractNumId w:val="10"/>
  </w:num>
  <w:num w:numId="12" w16cid:durableId="6756849">
    <w:abstractNumId w:val="4"/>
  </w:num>
  <w:num w:numId="13" w16cid:durableId="1478496855">
    <w:abstractNumId w:val="9"/>
  </w:num>
  <w:num w:numId="14" w16cid:durableId="11130118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773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4808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30C5"/>
    <w:rsid w:val="00A24942"/>
    <w:rsid w:val="00A311C9"/>
    <w:rsid w:val="00A46EFE"/>
    <w:rsid w:val="00A73C79"/>
    <w:rsid w:val="00A807A7"/>
    <w:rsid w:val="00AB6C06"/>
    <w:rsid w:val="00AB7377"/>
    <w:rsid w:val="00AD329C"/>
    <w:rsid w:val="00AE7273"/>
    <w:rsid w:val="00B04D14"/>
    <w:rsid w:val="00B26102"/>
    <w:rsid w:val="00B45ED4"/>
    <w:rsid w:val="00B54FB4"/>
    <w:rsid w:val="00B8773C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0D7D"/>
    <w:rsid w:val="00F46593"/>
    <w:rsid w:val="00F568D6"/>
    <w:rsid w:val="00F70072"/>
    <w:rsid w:val="00FB71B9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9B227D1"/>
  <w15:chartTrackingRefBased/>
  <w15:docId w15:val="{53B1E8A7-A162-448E-97B9-D2AE28829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245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2010-01-07T09:39:00Z</cp:lastPrinted>
  <dcterms:created xsi:type="dcterms:W3CDTF">2024-08-14T12:00:00Z</dcterms:created>
  <dcterms:modified xsi:type="dcterms:W3CDTF">2024-09-24T11:00:00Z</dcterms:modified>
</cp:coreProperties>
</file>