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67B99" w14:textId="47192AD2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164031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A596CC3" w14:textId="77777777" w:rsidTr="005844F6">
        <w:tc>
          <w:tcPr>
            <w:tcW w:w="9104" w:type="dxa"/>
            <w:shd w:val="clear" w:color="auto" w:fill="F2F2F2"/>
          </w:tcPr>
          <w:p w14:paraId="60904950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73AE417D" w14:textId="77777777" w:rsidR="00140C27" w:rsidRPr="00140C27" w:rsidRDefault="00815DC3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815DC3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7F1351A4" w14:textId="77777777" w:rsidR="00140C27" w:rsidRPr="00140C27" w:rsidRDefault="00815DC3" w:rsidP="00140C27">
      <w:pPr>
        <w:spacing w:line="360" w:lineRule="auto"/>
        <w:ind w:left="3969"/>
        <w:rPr>
          <w:rFonts w:ascii="Arial" w:hAnsi="Arial" w:cs="Arial"/>
        </w:rPr>
      </w:pPr>
      <w:r w:rsidRPr="00815DC3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815DC3">
        <w:rPr>
          <w:rFonts w:ascii="Arial" w:hAnsi="Arial" w:cs="Arial"/>
        </w:rPr>
        <w:t>66</w:t>
      </w:r>
    </w:p>
    <w:p w14:paraId="232FFCE3" w14:textId="77777777" w:rsidR="00140C27" w:rsidRPr="00140C27" w:rsidRDefault="00815DC3" w:rsidP="00140C27">
      <w:pPr>
        <w:ind w:left="3969"/>
        <w:rPr>
          <w:rFonts w:ascii="Arial" w:hAnsi="Arial" w:cs="Arial"/>
        </w:rPr>
      </w:pPr>
      <w:r w:rsidRPr="00815DC3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815DC3">
        <w:rPr>
          <w:rFonts w:ascii="Arial" w:hAnsi="Arial" w:cs="Arial"/>
        </w:rPr>
        <w:t>Kraków</w:t>
      </w:r>
    </w:p>
    <w:p w14:paraId="03055122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E062F75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4E579EDB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6AADD315" w14:textId="77777777">
        <w:tc>
          <w:tcPr>
            <w:tcW w:w="2268" w:type="dxa"/>
            <w:shd w:val="clear" w:color="auto" w:fill="auto"/>
          </w:tcPr>
          <w:p w14:paraId="12761200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69D46B1" w14:textId="2B8C8BF6" w:rsidR="00140C27" w:rsidRPr="00140C27" w:rsidRDefault="00815DC3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15DC3">
              <w:rPr>
                <w:rFonts w:ascii="Arial" w:hAnsi="Arial" w:cs="Arial"/>
                <w:bCs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</w:p>
        </w:tc>
      </w:tr>
      <w:tr w:rsidR="00815DC3" w:rsidRPr="00140C27" w14:paraId="25F70FB0" w14:textId="77777777" w:rsidTr="009F6762">
        <w:tc>
          <w:tcPr>
            <w:tcW w:w="2268" w:type="dxa"/>
            <w:shd w:val="clear" w:color="auto" w:fill="auto"/>
          </w:tcPr>
          <w:p w14:paraId="2987C437" w14:textId="77777777" w:rsidR="00815DC3" w:rsidRPr="00140C27" w:rsidRDefault="00815DC3" w:rsidP="009F67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87F47EC" w14:textId="77777777" w:rsidR="00815DC3" w:rsidRPr="00140C27" w:rsidRDefault="00815DC3" w:rsidP="009F67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15DC3">
              <w:rPr>
                <w:rFonts w:ascii="Arial" w:hAnsi="Arial" w:cs="Arial"/>
                <w:bCs/>
              </w:rPr>
              <w:t>SZP-271-22/24</w:t>
            </w:r>
          </w:p>
        </w:tc>
      </w:tr>
    </w:tbl>
    <w:p w14:paraId="12219C72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2E7B7C29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5256F3F4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CD9C74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79BF07B8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309813B5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1BA65FB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5538D5F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0074CB4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43A132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58B3E1C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07E967E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8B817F8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5D8BCF4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79CE2D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18F060B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097C5D3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0310AB79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9F36804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56E7999B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DFCB657" w14:textId="37A06039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127239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3pt;height:20.3pt" o:ole="">
                  <v:imagedata r:id="rId8" o:title=""/>
                </v:shape>
                <w:control r:id="rId9" w:name="OptionButton1" w:shapeid="_x0000_i1041"/>
              </w:object>
            </w:r>
          </w:p>
          <w:p w14:paraId="32EBD1B7" w14:textId="7CF8062C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58D9E6A">
                <v:shape id="_x0000_i1043" type="#_x0000_t75" style="width:314.35pt;height:20.3pt" o:ole="">
                  <v:imagedata r:id="rId10" o:title=""/>
                </v:shape>
                <w:control r:id="rId11" w:name="OptionButton2" w:shapeid="_x0000_i1043"/>
              </w:object>
            </w:r>
          </w:p>
          <w:p w14:paraId="1BD93678" w14:textId="22FD8681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5032FB0">
                <v:shape id="_x0000_i1045" type="#_x0000_t75" style="width:314.35pt;height:20.3pt" o:ole="">
                  <v:imagedata r:id="rId12" o:title=""/>
                </v:shape>
                <w:control r:id="rId13" w:name="OptionButton3" w:shapeid="_x0000_i1045"/>
              </w:object>
            </w:r>
          </w:p>
          <w:p w14:paraId="770B5D07" w14:textId="12548BD6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6493672">
                <v:shape id="_x0000_i1047" type="#_x0000_t75" style="width:314.35pt;height:20.3pt" o:ole="">
                  <v:imagedata r:id="rId14" o:title=""/>
                </v:shape>
                <w:control r:id="rId15" w:name="OptionButton4" w:shapeid="_x0000_i1047"/>
              </w:object>
            </w:r>
          </w:p>
          <w:p w14:paraId="09FCC1AB" w14:textId="10A8A894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1BAA681">
                <v:shape id="_x0000_i1049" type="#_x0000_t75" style="width:314.35pt;height:20.3pt" o:ole="">
                  <v:imagedata r:id="rId16" o:title=""/>
                </v:shape>
                <w:control r:id="rId17" w:name="OptionButton5" w:shapeid="_x0000_i1049"/>
              </w:object>
            </w:r>
          </w:p>
          <w:p w14:paraId="409E74CB" w14:textId="38AFCDB5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0927CB5">
                <v:shape id="_x0000_i1051" type="#_x0000_t75" style="width:108pt;height:20.3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  <w:tr w:rsidR="008B0BBC" w:rsidRPr="007677F8" w14:paraId="45F97A3E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456F82B7" w14:textId="691A7BC6" w:rsidR="008B0BBC" w:rsidRPr="00B42ED4" w:rsidRDefault="008B0BBC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Osoba wyznaczona do kontaktu 7 dni w tygodniu wraz z sobotami i niedzielami.</w:t>
            </w:r>
          </w:p>
        </w:tc>
        <w:tc>
          <w:tcPr>
            <w:tcW w:w="6520" w:type="dxa"/>
            <w:shd w:val="clear" w:color="auto" w:fill="auto"/>
          </w:tcPr>
          <w:p w14:paraId="70A8E99E" w14:textId="77777777" w:rsidR="008B0BBC" w:rsidRDefault="008B0BB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544157" w14:textId="26B7B509" w:rsidR="008B0BBC" w:rsidRDefault="008B0BB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Nazwisko i imię</w:t>
            </w:r>
          </w:p>
          <w:p w14:paraId="37C36BB9" w14:textId="5F085A11" w:rsidR="008B0BBC" w:rsidRDefault="008B0BB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E74316A" w14:textId="204736CE" w:rsidR="008B0BBC" w:rsidRDefault="008B0BB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……………………………………………………………..</w:t>
            </w:r>
          </w:p>
          <w:p w14:paraId="670E2DE9" w14:textId="260442E0" w:rsidR="008B0BBC" w:rsidRDefault="008B0BB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C864F30" w14:textId="77777777" w:rsidR="008B0BBC" w:rsidRDefault="008B0BB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F66E7C" w14:textId="449BC3EA" w:rsidR="008B0BBC" w:rsidRDefault="008B0BB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Tel ……………………………………………………….</w:t>
            </w:r>
          </w:p>
        </w:tc>
      </w:tr>
      <w:tr w:rsidR="00372469" w:rsidRPr="007677F8" w14:paraId="64A403E5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703B5414" w14:textId="7E688163" w:rsidR="00372469" w:rsidRDefault="00372469" w:rsidP="00372469">
            <w:pPr>
              <w:pStyle w:val="Tekstpodstawowywcity22"/>
              <w:spacing w:line="200" w:lineRule="atLeast"/>
              <w:ind w:left="0" w:firstLine="0"/>
              <w:jc w:val="left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Osoba odpowiedzialna za realizację zamówienia </w:t>
            </w:r>
          </w:p>
        </w:tc>
        <w:tc>
          <w:tcPr>
            <w:tcW w:w="6520" w:type="dxa"/>
            <w:shd w:val="clear" w:color="auto" w:fill="auto"/>
          </w:tcPr>
          <w:p w14:paraId="6B7136C8" w14:textId="77777777" w:rsidR="00372469" w:rsidRDefault="00372469" w:rsidP="00372469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Nazwisko i imię</w:t>
            </w:r>
          </w:p>
          <w:p w14:paraId="714F90A3" w14:textId="77777777" w:rsidR="00372469" w:rsidRDefault="00372469" w:rsidP="00372469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46CB255" w14:textId="77777777" w:rsidR="00372469" w:rsidRDefault="00372469" w:rsidP="00372469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……………………………………………………………..</w:t>
            </w:r>
          </w:p>
          <w:p w14:paraId="290216C3" w14:textId="77777777" w:rsidR="00372469" w:rsidRDefault="00372469" w:rsidP="00372469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02FECF0" w14:textId="77777777" w:rsidR="00372469" w:rsidRDefault="00372469" w:rsidP="00372469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F157130" w14:textId="59A19292" w:rsidR="00372469" w:rsidRDefault="00372469" w:rsidP="00372469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Tel ……………………………………………………….</w:t>
            </w:r>
          </w:p>
        </w:tc>
      </w:tr>
    </w:tbl>
    <w:p w14:paraId="29EA13E2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140981F2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BCAE745" w14:textId="2DD183A2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</w:t>
      </w:r>
      <w:r w:rsidR="00372469">
        <w:rPr>
          <w:rFonts w:ascii="Arial" w:hAnsi="Arial" w:cs="Arial"/>
        </w:rPr>
        <w:t xml:space="preserve"> należy podać sumę </w:t>
      </w:r>
      <w:proofErr w:type="spellStart"/>
      <w:r w:rsidR="00372469">
        <w:rPr>
          <w:rFonts w:ascii="Arial" w:hAnsi="Arial" w:cs="Arial"/>
        </w:rPr>
        <w:t>ppkt</w:t>
      </w:r>
      <w:proofErr w:type="spellEnd"/>
      <w:r w:rsidR="00372469">
        <w:rPr>
          <w:rFonts w:ascii="Arial" w:hAnsi="Arial" w:cs="Arial"/>
        </w:rPr>
        <w:t>. 1-5</w:t>
      </w:r>
      <w:r w:rsidRPr="00A8509D">
        <w:rPr>
          <w:rFonts w:ascii="Arial" w:hAnsi="Arial" w:cs="Arial"/>
        </w:rPr>
        <w:t>:</w:t>
      </w:r>
    </w:p>
    <w:p w14:paraId="42173169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0ECF5FD7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449C74A7" w14:textId="4DF10923" w:rsidR="006E3E28" w:rsidRDefault="00644D23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Wartość </w:t>
      </w:r>
      <w:r w:rsidR="006E3E28">
        <w:rPr>
          <w:rFonts w:ascii="Arial" w:hAnsi="Arial" w:cs="Arial"/>
        </w:rPr>
        <w:t>p</w:t>
      </w:r>
      <w:r w:rsidR="006E3E28" w:rsidRPr="001129C0">
        <w:rPr>
          <w:rFonts w:ascii="Arial" w:hAnsi="Arial" w:cs="Arial"/>
        </w:rPr>
        <w:t>odat</w:t>
      </w:r>
      <w:r w:rsidR="006E3E28">
        <w:rPr>
          <w:rFonts w:ascii="Arial" w:hAnsi="Arial" w:cs="Arial"/>
        </w:rPr>
        <w:t>ku</w:t>
      </w:r>
      <w:r w:rsidR="006E3E28" w:rsidRPr="001129C0">
        <w:rPr>
          <w:rFonts w:ascii="Arial" w:hAnsi="Arial" w:cs="Arial"/>
        </w:rPr>
        <w:t xml:space="preserve"> VAT ...</w:t>
      </w:r>
      <w:r w:rsidR="006E3E28">
        <w:rPr>
          <w:rFonts w:ascii="Arial" w:hAnsi="Arial" w:cs="Arial"/>
        </w:rPr>
        <w:t>...</w:t>
      </w:r>
      <w:r w:rsidR="006E3E28" w:rsidRPr="001129C0">
        <w:rPr>
          <w:rFonts w:ascii="Arial" w:hAnsi="Arial" w:cs="Arial"/>
        </w:rPr>
        <w:t>...</w:t>
      </w:r>
      <w:r w:rsidR="006E3E28">
        <w:rPr>
          <w:rFonts w:ascii="Arial" w:hAnsi="Arial" w:cs="Arial"/>
        </w:rPr>
        <w:t xml:space="preserve"> </w:t>
      </w:r>
      <w:r w:rsidR="002D39AF">
        <w:rPr>
          <w:rFonts w:ascii="Arial" w:hAnsi="Arial" w:cs="Arial"/>
        </w:rPr>
        <w:t xml:space="preserve"> zł</w:t>
      </w:r>
    </w:p>
    <w:p w14:paraId="4133F153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00BDE203" w14:textId="3897AEA6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2E13F29E" w14:textId="03022009" w:rsidR="00372469" w:rsidRDefault="00372469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0393AF26" w14:textId="53B2E8EC" w:rsidR="00644D23" w:rsidRDefault="00644D23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119E8556" w14:textId="096DF61C" w:rsidR="00644D23" w:rsidRDefault="00644D23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5A8736AF" w14:textId="1049BF5A" w:rsidR="00644D23" w:rsidRDefault="00644D23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83EA91F" w14:textId="16EB0AC4" w:rsidR="00644D23" w:rsidRDefault="00644D23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5208C876" w14:textId="77777777" w:rsidR="00644D23" w:rsidRDefault="00644D23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tbl>
      <w:tblPr>
        <w:tblW w:w="915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1"/>
        <w:gridCol w:w="1544"/>
        <w:gridCol w:w="1034"/>
        <w:gridCol w:w="598"/>
        <w:gridCol w:w="567"/>
        <w:gridCol w:w="849"/>
        <w:gridCol w:w="992"/>
        <w:gridCol w:w="991"/>
        <w:gridCol w:w="991"/>
        <w:gridCol w:w="1133"/>
      </w:tblGrid>
      <w:tr w:rsidR="00BF0DA4" w14:paraId="14C0AA8C" w14:textId="77777777" w:rsidTr="00BF0DA4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F5FB18" w14:textId="77777777" w:rsidR="00BF0DA4" w:rsidRDefault="00BF0DA4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</w:p>
          <w:p w14:paraId="3CAE8888" w14:textId="77777777" w:rsidR="00BF0DA4" w:rsidRDefault="00BF0DA4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EB8A7D2" w14:textId="77777777" w:rsidR="00BF0DA4" w:rsidRDefault="00BF0DA4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Przedmiot zamówienia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0AD1AB" w14:textId="77777777" w:rsidR="00BF0DA4" w:rsidRDefault="00BF0DA4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</w:p>
          <w:p w14:paraId="031A77AC" w14:textId="77777777" w:rsidR="00BF0DA4" w:rsidRDefault="00BF0DA4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Powierzchnia</w:t>
            </w:r>
          </w:p>
        </w:tc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6DC033" w14:textId="77777777" w:rsidR="00BF0DA4" w:rsidRDefault="00BF0DA4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netto za 1m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/1ha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733FA4" w14:textId="77777777" w:rsidR="00BF0DA4" w:rsidRDefault="00BF0DA4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Stawka VAT w%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5D62A0" w14:textId="77777777" w:rsidR="00BF0DA4" w:rsidRDefault="00BF0DA4">
            <w:pPr>
              <w:pStyle w:val="Zawartotabeli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brutto za 1m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/1ha</w:t>
            </w:r>
          </w:p>
          <w:p w14:paraId="7B9D6B43" w14:textId="77777777" w:rsidR="00BF0DA4" w:rsidRDefault="00BF0DA4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(kol.4 + kol.5)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28F30E" w14:textId="77777777" w:rsidR="00BF0DA4" w:rsidRDefault="00BF0DA4">
            <w:pPr>
              <w:pStyle w:val="Zawartotabeli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netto za 1 miesiąc świadczenia usługi</w:t>
            </w:r>
          </w:p>
          <w:p w14:paraId="7B015AE4" w14:textId="77777777" w:rsidR="00BF0DA4" w:rsidRDefault="00BF0DA4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(kol.3 x kol.4 x 30 dni)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08D1DD" w14:textId="77777777" w:rsidR="00BF0DA4" w:rsidRDefault="00BF0DA4">
            <w:pPr>
              <w:pStyle w:val="Zawartotabeli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brutto za 1 miesiąc świadczenia usługi</w:t>
            </w:r>
          </w:p>
          <w:p w14:paraId="33680100" w14:textId="77777777" w:rsidR="00BF0DA4" w:rsidRDefault="00BF0DA4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(kol.3 x kol.6 x 30 dni)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FB1E43" w14:textId="52E379AF" w:rsidR="00BF0DA4" w:rsidRPr="00BF0DA4" w:rsidRDefault="00BF0DA4">
            <w:pPr>
              <w:snapToGrid w:val="0"/>
              <w:spacing w:line="10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 w:rsidRPr="00BF0DA4">
              <w:rPr>
                <w:b/>
                <w:bCs/>
                <w:sz w:val="16"/>
                <w:szCs w:val="16"/>
              </w:rPr>
              <w:t xml:space="preserve">Wartość netto </w:t>
            </w:r>
            <w:r w:rsidRPr="00BF0DA4">
              <w:rPr>
                <w:b/>
                <w:bCs/>
                <w:sz w:val="16"/>
                <w:szCs w:val="16"/>
              </w:rPr>
              <w:br/>
              <w:t xml:space="preserve">za </w:t>
            </w:r>
            <w:r w:rsidR="00333844">
              <w:rPr>
                <w:b/>
                <w:bCs/>
                <w:sz w:val="16"/>
                <w:szCs w:val="16"/>
              </w:rPr>
              <w:t>36</w:t>
            </w:r>
            <w:r w:rsidRPr="00BF0DA4">
              <w:rPr>
                <w:b/>
                <w:bCs/>
                <w:sz w:val="16"/>
                <w:szCs w:val="16"/>
              </w:rPr>
              <w:t xml:space="preserve"> miesięcy </w:t>
            </w:r>
            <w:r w:rsidRPr="00BF0DA4">
              <w:rPr>
                <w:b/>
                <w:bCs/>
                <w:sz w:val="16"/>
                <w:szCs w:val="16"/>
              </w:rPr>
              <w:br/>
            </w:r>
            <w:r w:rsidRPr="00BF0DA4">
              <w:rPr>
                <w:i/>
                <w:iCs/>
                <w:sz w:val="16"/>
                <w:szCs w:val="16"/>
              </w:rPr>
              <w:t>(kol.7 x  36 miesięcy)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7C4D232" w14:textId="68D030D7" w:rsidR="00BF0DA4" w:rsidRPr="00BF0DA4" w:rsidRDefault="00BF0DA4">
            <w:pPr>
              <w:snapToGrid w:val="0"/>
              <w:spacing w:line="100" w:lineRule="atLeast"/>
              <w:jc w:val="center"/>
              <w:textAlignment w:val="center"/>
              <w:rPr>
                <w:sz w:val="20"/>
                <w:szCs w:val="20"/>
              </w:rPr>
            </w:pPr>
            <w:r w:rsidRPr="00BF0DA4">
              <w:rPr>
                <w:b/>
                <w:bCs/>
                <w:sz w:val="16"/>
                <w:szCs w:val="16"/>
              </w:rPr>
              <w:t xml:space="preserve">Wartość brutto </w:t>
            </w:r>
            <w:r w:rsidRPr="00BF0DA4">
              <w:rPr>
                <w:b/>
                <w:bCs/>
                <w:sz w:val="16"/>
                <w:szCs w:val="16"/>
              </w:rPr>
              <w:br/>
              <w:t xml:space="preserve">za </w:t>
            </w:r>
            <w:r w:rsidR="00333844">
              <w:rPr>
                <w:b/>
                <w:bCs/>
                <w:sz w:val="16"/>
                <w:szCs w:val="16"/>
              </w:rPr>
              <w:t>36</w:t>
            </w:r>
            <w:r w:rsidRPr="00BF0DA4">
              <w:rPr>
                <w:b/>
                <w:bCs/>
                <w:sz w:val="16"/>
                <w:szCs w:val="16"/>
              </w:rPr>
              <w:t xml:space="preserve"> miesięcy </w:t>
            </w:r>
            <w:r w:rsidRPr="00BF0DA4">
              <w:rPr>
                <w:b/>
                <w:bCs/>
                <w:sz w:val="16"/>
                <w:szCs w:val="16"/>
              </w:rPr>
              <w:br/>
            </w:r>
            <w:r w:rsidRPr="00BF0DA4">
              <w:rPr>
                <w:i/>
                <w:iCs/>
                <w:sz w:val="16"/>
                <w:szCs w:val="16"/>
              </w:rPr>
              <w:t>(kol.8 x 36 miesięcy)</w:t>
            </w:r>
          </w:p>
        </w:tc>
      </w:tr>
      <w:tr w:rsidR="00BF0DA4" w14:paraId="2D2D9712" w14:textId="77777777" w:rsidTr="00BF0DA4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E5B834B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C8A432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4FE4BC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06E094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E27744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063BF3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36C7B9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98D428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0FD51A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26F26BA" w14:textId="77777777" w:rsidR="00BF0DA4" w:rsidRDefault="00BF0DA4">
            <w:pPr>
              <w:pStyle w:val="Zawartotabeli"/>
              <w:jc w:val="center"/>
            </w:pPr>
            <w:r>
              <w:rPr>
                <w:sz w:val="14"/>
                <w:szCs w:val="14"/>
              </w:rPr>
              <w:t>10</w:t>
            </w:r>
          </w:p>
        </w:tc>
      </w:tr>
      <w:tr w:rsidR="00BF0DA4" w14:paraId="27CC4E20" w14:textId="77777777" w:rsidTr="00BF0DA4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095DC9" w14:textId="77777777" w:rsidR="00BF0DA4" w:rsidRDefault="00BF0DA4">
            <w:pPr>
              <w:pStyle w:val="Zawartotabeli"/>
              <w:snapToGrid w:val="0"/>
              <w:jc w:val="center"/>
            </w:pPr>
          </w:p>
          <w:p w14:paraId="075FD678" w14:textId="77777777" w:rsidR="00BF0DA4" w:rsidRDefault="00BF0DA4">
            <w:pPr>
              <w:pStyle w:val="Zawartotabeli"/>
              <w:jc w:val="center"/>
            </w:pPr>
          </w:p>
          <w:p w14:paraId="02B36308" w14:textId="77777777" w:rsidR="00BF0DA4" w:rsidRDefault="00BF0DA4">
            <w:pPr>
              <w:pStyle w:val="Zawartotabeli"/>
              <w:jc w:val="center"/>
            </w:pPr>
            <w:r>
              <w:t>1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AEE8B" w14:textId="77777777" w:rsidR="00BF0DA4" w:rsidRDefault="00BF0DA4">
            <w:pPr>
              <w:pStyle w:val="Zawartotabeli"/>
            </w:pPr>
            <w:r>
              <w:t xml:space="preserve">Utrzymanie czystości w zakresie strefy szpitalnej „białej” (powierzchnia pozioma szpitalna) łącznie </w:t>
            </w:r>
            <w:r>
              <w:br/>
              <w:t>z kosztami materiałowymi</w:t>
            </w:r>
          </w:p>
          <w:p w14:paraId="6DCE0CA8" w14:textId="77777777" w:rsidR="00BF0DA4" w:rsidRDefault="00BF0DA4">
            <w:pPr>
              <w:pStyle w:val="Zawartotabeli"/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C888C9" w14:textId="77777777" w:rsidR="00BF0DA4" w:rsidRDefault="00BF0DA4">
            <w:pPr>
              <w:pStyle w:val="Zawartotabeli"/>
              <w:snapToGrid w:val="0"/>
              <w:jc w:val="center"/>
            </w:pPr>
          </w:p>
          <w:p w14:paraId="6C345551" w14:textId="77777777" w:rsidR="00BF0DA4" w:rsidRDefault="00BF0DA4">
            <w:pPr>
              <w:pStyle w:val="Zawartotabeli"/>
              <w:jc w:val="center"/>
            </w:pPr>
          </w:p>
          <w:p w14:paraId="2EB9FD83" w14:textId="77777777" w:rsidR="00BF0DA4" w:rsidRDefault="00BF0DA4">
            <w:pPr>
              <w:pStyle w:val="Zawartotabeli"/>
              <w:jc w:val="center"/>
            </w:pPr>
          </w:p>
          <w:p w14:paraId="303F5273" w14:textId="3A86E4ED" w:rsidR="00BF0DA4" w:rsidRDefault="002561F2">
            <w:pPr>
              <w:pStyle w:val="Zawartotabeli"/>
              <w:jc w:val="center"/>
            </w:pPr>
            <w:r>
              <w:t>6700</w:t>
            </w:r>
            <w:r w:rsidR="00BF0DA4">
              <w:t xml:space="preserve"> m</w:t>
            </w:r>
            <w:r w:rsidR="00BF0DA4">
              <w:rPr>
                <w:vertAlign w:val="superscript"/>
              </w:rPr>
              <w:t>2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AC0AD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CE577C" w14:textId="77777777" w:rsidR="00BF0DA4" w:rsidRDefault="00BF0DA4">
            <w:pPr>
              <w:pStyle w:val="Zawartotabeli"/>
              <w:snapToGrid w:val="0"/>
            </w:pPr>
            <w:r>
              <w:t>23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FEF116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73A5F1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B1FD4B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4F11EB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6F3EE2" w14:textId="77777777" w:rsidR="00BF0DA4" w:rsidRDefault="00BF0DA4">
            <w:pPr>
              <w:pStyle w:val="Zawartotabeli"/>
              <w:snapToGrid w:val="0"/>
            </w:pPr>
          </w:p>
        </w:tc>
      </w:tr>
      <w:tr w:rsidR="00BF0DA4" w14:paraId="48C5CF0A" w14:textId="77777777" w:rsidTr="00BF0DA4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804357" w14:textId="77777777" w:rsidR="007D4C66" w:rsidRDefault="007D4C66">
            <w:pPr>
              <w:pStyle w:val="Zawartotabeli"/>
              <w:snapToGrid w:val="0"/>
              <w:jc w:val="center"/>
            </w:pPr>
          </w:p>
          <w:p w14:paraId="63DDFC49" w14:textId="1942D208" w:rsidR="00BF0DA4" w:rsidRDefault="00BF0DA4">
            <w:pPr>
              <w:pStyle w:val="Zawartotabeli"/>
              <w:snapToGrid w:val="0"/>
              <w:jc w:val="center"/>
            </w:pPr>
            <w:r>
              <w:t>2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24747B" w14:textId="77777777" w:rsidR="00BF0DA4" w:rsidRDefault="00BF0DA4">
            <w:pPr>
              <w:pStyle w:val="Zawartotabeli"/>
            </w:pPr>
            <w:r>
              <w:t xml:space="preserve">Dezynfekcja  - Utrzymanie czystości w zakresie strefy szpitalnej „białej” (powierzchnia pozioma dezynfekcja) łącznie </w:t>
            </w:r>
            <w:r>
              <w:br/>
              <w:t>z kosztami materiałowymi</w:t>
            </w:r>
          </w:p>
          <w:p w14:paraId="4F95651B" w14:textId="77777777" w:rsidR="00BF0DA4" w:rsidRDefault="00BF0DA4">
            <w:pPr>
              <w:pStyle w:val="Zawartotabeli"/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548F28" w14:textId="6BE06D8E" w:rsidR="00BF0DA4" w:rsidRDefault="002561F2">
            <w:pPr>
              <w:pStyle w:val="Zawartotabeli"/>
              <w:snapToGrid w:val="0"/>
              <w:jc w:val="center"/>
            </w:pPr>
            <w:r>
              <w:t>7300</w:t>
            </w:r>
            <w:r w:rsidR="00BF0DA4">
              <w:t xml:space="preserve"> m</w:t>
            </w:r>
            <w:r w:rsidR="00BF0DA4">
              <w:rPr>
                <w:vertAlign w:val="superscript"/>
              </w:rPr>
              <w:t>2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4BCEA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D00625" w14:textId="77777777" w:rsidR="00BF0DA4" w:rsidRDefault="00BF0DA4">
            <w:pPr>
              <w:pStyle w:val="Zawartotabeli"/>
              <w:snapToGrid w:val="0"/>
            </w:pPr>
            <w:r>
              <w:t>Zw.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888892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EBF553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2F320A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9F8F03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3E36B7" w14:textId="77777777" w:rsidR="00BF0DA4" w:rsidRDefault="00BF0DA4">
            <w:pPr>
              <w:pStyle w:val="Zawartotabeli"/>
              <w:snapToGrid w:val="0"/>
            </w:pPr>
          </w:p>
        </w:tc>
      </w:tr>
      <w:tr w:rsidR="00BF0DA4" w14:paraId="48AD2AD4" w14:textId="77777777" w:rsidTr="00BF0DA4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49430" w14:textId="77777777" w:rsidR="00BF0DA4" w:rsidRDefault="00BF0DA4">
            <w:pPr>
              <w:pStyle w:val="Zawartotabeli"/>
              <w:snapToGrid w:val="0"/>
              <w:jc w:val="center"/>
            </w:pPr>
          </w:p>
          <w:p w14:paraId="2FD5E24F" w14:textId="77777777" w:rsidR="00BF0DA4" w:rsidRDefault="00BF0DA4">
            <w:pPr>
              <w:pStyle w:val="Zawartotabeli"/>
              <w:jc w:val="center"/>
            </w:pPr>
          </w:p>
          <w:p w14:paraId="3B57C79E" w14:textId="77777777" w:rsidR="00BF0DA4" w:rsidRDefault="00BF0DA4">
            <w:pPr>
              <w:pStyle w:val="Zawartotabeli"/>
              <w:jc w:val="center"/>
            </w:pPr>
            <w:r>
              <w:t>3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91C6D9" w14:textId="77777777" w:rsidR="00BF0DA4" w:rsidRDefault="00BF0DA4">
            <w:pPr>
              <w:pStyle w:val="Zawartotabeli"/>
            </w:pPr>
            <w:r>
              <w:t xml:space="preserve">Utrzymanie czystości w zakresie strefy „szarej' (sprzątanie zwykłe) łącznie </w:t>
            </w:r>
            <w:r>
              <w:br/>
              <w:t>z kosztami materiałowymi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86537D" w14:textId="77777777" w:rsidR="00BF0DA4" w:rsidRDefault="00BF0DA4">
            <w:pPr>
              <w:pStyle w:val="Zawartotabeli"/>
              <w:snapToGrid w:val="0"/>
              <w:jc w:val="center"/>
            </w:pPr>
          </w:p>
          <w:p w14:paraId="7C3DC862" w14:textId="77777777" w:rsidR="00BF0DA4" w:rsidRDefault="00BF0DA4">
            <w:pPr>
              <w:pStyle w:val="Zawartotabeli"/>
              <w:jc w:val="center"/>
            </w:pPr>
          </w:p>
          <w:p w14:paraId="693D5FF8" w14:textId="396B3F37" w:rsidR="00BF0DA4" w:rsidRDefault="002561F2">
            <w:pPr>
              <w:pStyle w:val="Zawartotabeli"/>
              <w:jc w:val="center"/>
            </w:pPr>
            <w:r>
              <w:t>7600</w:t>
            </w:r>
            <w:r w:rsidR="00BF0DA4">
              <w:rPr>
                <w:rFonts w:eastAsia="Calibri"/>
              </w:rPr>
              <w:t xml:space="preserve"> </w:t>
            </w:r>
            <w:r w:rsidR="00BF0DA4">
              <w:t>m</w:t>
            </w:r>
            <w:r w:rsidR="00BF0DA4">
              <w:rPr>
                <w:vertAlign w:val="superscript"/>
              </w:rPr>
              <w:t>2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979D69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7EA9B3" w14:textId="77777777" w:rsidR="00BF0DA4" w:rsidRDefault="00BF0DA4">
            <w:pPr>
              <w:pStyle w:val="Zawartotabeli"/>
              <w:snapToGrid w:val="0"/>
            </w:pPr>
            <w:r>
              <w:t>23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4108E0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E52D7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BCD74E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C6C9A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FF42A9" w14:textId="77777777" w:rsidR="00BF0DA4" w:rsidRDefault="00BF0DA4">
            <w:pPr>
              <w:pStyle w:val="Zawartotabeli"/>
              <w:snapToGrid w:val="0"/>
            </w:pPr>
          </w:p>
        </w:tc>
      </w:tr>
      <w:tr w:rsidR="00BF0DA4" w14:paraId="008C612C" w14:textId="77777777" w:rsidTr="00BF0DA4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50F443" w14:textId="77777777" w:rsidR="00BF0DA4" w:rsidRDefault="00BF0DA4">
            <w:pPr>
              <w:pStyle w:val="Zawartotabeli"/>
              <w:snapToGrid w:val="0"/>
              <w:jc w:val="center"/>
            </w:pPr>
          </w:p>
          <w:p w14:paraId="5AB781BC" w14:textId="77777777" w:rsidR="00BF0DA4" w:rsidRDefault="00BF0DA4">
            <w:pPr>
              <w:pStyle w:val="Zawartotabeli"/>
              <w:jc w:val="center"/>
            </w:pPr>
          </w:p>
          <w:p w14:paraId="4CF8E981" w14:textId="77777777" w:rsidR="00BF0DA4" w:rsidRDefault="00BF0DA4">
            <w:pPr>
              <w:pStyle w:val="Zawartotabeli"/>
              <w:jc w:val="center"/>
            </w:pPr>
            <w:r>
              <w:t>4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22DC66" w14:textId="77777777" w:rsidR="00BF0DA4" w:rsidRDefault="00BF0DA4">
            <w:pPr>
              <w:pStyle w:val="Zawartotabeli"/>
            </w:pPr>
            <w:r>
              <w:t>Utrzymanie czystości terenów zewnętrznych (dróg, chodników, parkingów) łącznie z kosztami materiałowymi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DE30F" w14:textId="77777777" w:rsidR="00BF0DA4" w:rsidRDefault="00BF0DA4">
            <w:pPr>
              <w:pStyle w:val="Zawartotabeli"/>
              <w:snapToGrid w:val="0"/>
              <w:jc w:val="center"/>
            </w:pPr>
          </w:p>
          <w:p w14:paraId="3AACA485" w14:textId="77777777" w:rsidR="00BF0DA4" w:rsidRDefault="00BF0DA4">
            <w:pPr>
              <w:pStyle w:val="Zawartotabeli"/>
              <w:jc w:val="center"/>
            </w:pPr>
          </w:p>
          <w:p w14:paraId="0C3055A4" w14:textId="77777777" w:rsidR="00BF0DA4" w:rsidRDefault="00BF0DA4">
            <w:pPr>
              <w:pStyle w:val="Zawartotabeli"/>
              <w:jc w:val="center"/>
            </w:pPr>
            <w:r>
              <w:t>2 ha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522775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C073CB" w14:textId="77777777" w:rsidR="00BF0DA4" w:rsidRDefault="00BF0DA4">
            <w:pPr>
              <w:pStyle w:val="Zawartotabeli"/>
              <w:snapToGrid w:val="0"/>
            </w:pPr>
            <w:r>
              <w:t>8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2706BE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3A7241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3DE92D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73AB8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045061" w14:textId="77777777" w:rsidR="00BF0DA4" w:rsidRDefault="00BF0DA4">
            <w:pPr>
              <w:pStyle w:val="Zawartotabeli"/>
              <w:snapToGrid w:val="0"/>
            </w:pPr>
          </w:p>
        </w:tc>
      </w:tr>
      <w:tr w:rsidR="00BF0DA4" w14:paraId="07329034" w14:textId="77777777" w:rsidTr="00BF0DA4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6D9" w14:textId="77777777" w:rsidR="00BF0DA4" w:rsidRDefault="00BF0DA4">
            <w:pPr>
              <w:pStyle w:val="Zawartotabeli"/>
              <w:jc w:val="center"/>
            </w:pPr>
            <w:r>
              <w:t>5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3FCFB6" w14:textId="77777777" w:rsidR="00BF0DA4" w:rsidRDefault="00BF0DA4">
            <w:pPr>
              <w:pStyle w:val="Zawartotabeli"/>
            </w:pPr>
            <w:r>
              <w:t>Utrzymanie czystości terenów zielonych łącznie z kosztami materiałowymi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104608" w14:textId="77777777" w:rsidR="00BF0DA4" w:rsidRDefault="00BF0DA4">
            <w:pPr>
              <w:pStyle w:val="Zawartotabeli"/>
              <w:snapToGrid w:val="0"/>
              <w:jc w:val="center"/>
            </w:pPr>
          </w:p>
          <w:p w14:paraId="335B7906" w14:textId="77777777" w:rsidR="00BF0DA4" w:rsidRDefault="00BF0DA4">
            <w:pPr>
              <w:pStyle w:val="Zawartotabeli"/>
              <w:jc w:val="center"/>
            </w:pPr>
            <w:r>
              <w:t>2 ha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3EA608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746C5B" w14:textId="77777777" w:rsidR="00BF0DA4" w:rsidRDefault="00BF0DA4">
            <w:pPr>
              <w:pStyle w:val="Zawartotabeli"/>
              <w:snapToGrid w:val="0"/>
            </w:pPr>
            <w:r>
              <w:t>8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6DA4AB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530425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2D8FC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DAF158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69A6D9" w14:textId="77777777" w:rsidR="00BF0DA4" w:rsidRDefault="00BF0DA4">
            <w:pPr>
              <w:pStyle w:val="Zawartotabeli"/>
              <w:snapToGrid w:val="0"/>
            </w:pPr>
          </w:p>
        </w:tc>
      </w:tr>
      <w:tr w:rsidR="00BF0DA4" w14:paraId="4F30CFCA" w14:textId="77777777" w:rsidTr="00BF0DA4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D2C54D" w14:textId="7ABF452B" w:rsidR="00BF0DA4" w:rsidRDefault="00BF0DA4">
            <w:pPr>
              <w:pStyle w:val="Zawartotabeli"/>
              <w:jc w:val="center"/>
              <w:rPr>
                <w:b/>
                <w:bCs/>
              </w:rPr>
            </w:pPr>
          </w:p>
        </w:tc>
        <w:tc>
          <w:tcPr>
            <w:tcW w:w="6580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E7ED77" w14:textId="77777777" w:rsidR="00BF0DA4" w:rsidRDefault="00BF0DA4">
            <w:pPr>
              <w:pStyle w:val="Zawartotabeli"/>
              <w:jc w:val="center"/>
            </w:pPr>
            <w:r>
              <w:rPr>
                <w:b/>
                <w:bCs/>
              </w:rPr>
              <w:t>RAZEM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8DEDE9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CCAE7" w14:textId="77777777" w:rsidR="00BF0DA4" w:rsidRDefault="00BF0DA4">
            <w:pPr>
              <w:pStyle w:val="Zawartotabeli"/>
              <w:snapToGrid w:val="0"/>
            </w:pPr>
          </w:p>
        </w:tc>
      </w:tr>
    </w:tbl>
    <w:p w14:paraId="1EA06A5A" w14:textId="77777777" w:rsidR="00BF0DA4" w:rsidRDefault="00BF0DA4" w:rsidP="00BF0DA4">
      <w:pPr>
        <w:tabs>
          <w:tab w:val="left" w:pos="300"/>
        </w:tabs>
        <w:suppressAutoHyphens/>
        <w:spacing w:line="200" w:lineRule="atLeast"/>
        <w:jc w:val="both"/>
        <w:rPr>
          <w:rFonts w:eastAsia="TimesNewRomanPSMT"/>
          <w:sz w:val="20"/>
          <w:szCs w:val="20"/>
        </w:rPr>
      </w:pPr>
    </w:p>
    <w:p w14:paraId="55E58078" w14:textId="77777777" w:rsidR="00BF0DA4" w:rsidRDefault="00BF0DA4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37FBEED4" w14:textId="77777777" w:rsidR="00372469" w:rsidRPr="006E3E28" w:rsidRDefault="00372469" w:rsidP="00372469">
      <w:pPr>
        <w:pStyle w:val="Akapitzlist"/>
        <w:spacing w:after="120" w:line="360" w:lineRule="auto"/>
        <w:ind w:left="0"/>
        <w:jc w:val="both"/>
        <w:rPr>
          <w:rFonts w:ascii="Arial" w:hAnsi="Arial" w:cs="Arial"/>
        </w:rPr>
      </w:pPr>
    </w:p>
    <w:p w14:paraId="0F942CF0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28CAE3B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A04F7DF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lastRenderedPageBreak/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1BA5ED7F" w14:textId="77777777" w:rsidR="00815DC3" w:rsidRDefault="00FF57EE" w:rsidP="00815DC3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4794DF8D" w14:textId="77777777" w:rsidR="00815DC3" w:rsidRDefault="00815DC3" w:rsidP="00815DC3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355109D4" w14:textId="77777777" w:rsidR="00815DC3" w:rsidRDefault="00815DC3" w:rsidP="00815DC3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00F2C92F" w14:textId="77777777" w:rsidR="00815DC3" w:rsidRPr="00C754AE" w:rsidRDefault="00815DC3" w:rsidP="00815DC3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7D1CC844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543BE1BF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57CD9113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8504A4F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B3F7E15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DD4CD1D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14A98D8F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360F2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ACBA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29D4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7BFD78C2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860B8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34E6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3C44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60EA7AF" w14:textId="6516FA50" w:rsidR="006522FA" w:rsidRDefault="006522FA" w:rsidP="008B0BBC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3B43AC22" w14:textId="3D303C49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7E859874" w14:textId="33E048FE" w:rsidR="00372469" w:rsidRPr="00644D23" w:rsidRDefault="00372469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bCs/>
        </w:rPr>
      </w:pPr>
      <w:r w:rsidRPr="00644D23">
        <w:rPr>
          <w:rFonts w:ascii="Arial" w:hAnsi="Arial" w:cs="Arial"/>
        </w:rPr>
        <w:t xml:space="preserve">oświadczamy, </w:t>
      </w:r>
      <w:r w:rsidR="00AB39A7">
        <w:rPr>
          <w:rFonts w:ascii="Arial" w:hAnsi="Arial" w:cs="Arial"/>
        </w:rPr>
        <w:t xml:space="preserve">że </w:t>
      </w:r>
      <w:r w:rsidRPr="00644D23">
        <w:rPr>
          <w:rFonts w:ascii="Arial" w:hAnsi="Arial" w:cs="Arial"/>
        </w:rPr>
        <w:t xml:space="preserve">przed podpisaniem umowy przedłożymy </w:t>
      </w:r>
      <w:r w:rsidR="00164031" w:rsidRPr="00644D23">
        <w:rPr>
          <w:rFonts w:ascii="Arial" w:hAnsi="Arial" w:cs="Arial"/>
        </w:rPr>
        <w:t xml:space="preserve">Zamawiającemu </w:t>
      </w:r>
      <w:r w:rsidR="00644D23" w:rsidRPr="00644D23">
        <w:rPr>
          <w:rFonts w:ascii="Arial" w:hAnsi="Arial" w:cs="Arial"/>
        </w:rPr>
        <w:t xml:space="preserve">aktualną </w:t>
      </w:r>
      <w:r w:rsidRPr="00644D23">
        <w:rPr>
          <w:rFonts w:ascii="Arial" w:hAnsi="Arial" w:cs="Arial"/>
        </w:rPr>
        <w:t xml:space="preserve">polisę </w:t>
      </w:r>
      <w:r w:rsidR="00644D23" w:rsidRPr="00644D23">
        <w:rPr>
          <w:rFonts w:ascii="Arial" w:eastAsia="TimesNewRomanPSMT" w:hAnsi="Arial" w:cs="Arial"/>
          <w:bCs/>
        </w:rPr>
        <w:t>odpowiedzialności cywilnej w zakresie prowadzonej działalności związanej z przedmiotem zamówienia</w:t>
      </w:r>
      <w:r w:rsidR="00644D23" w:rsidRPr="00644D23">
        <w:rPr>
          <w:rFonts w:ascii="Arial" w:eastAsia="Calibri" w:hAnsi="Arial" w:cs="Arial"/>
          <w:bCs/>
        </w:rPr>
        <w:t xml:space="preserve">, na sumę gwarancyjną minimum  </w:t>
      </w:r>
      <w:r w:rsidRPr="00644D23">
        <w:rPr>
          <w:rFonts w:ascii="Arial" w:hAnsi="Arial" w:cs="Arial"/>
          <w:bCs/>
        </w:rPr>
        <w:t>5.000</w:t>
      </w:r>
      <w:r w:rsidR="00644D23" w:rsidRPr="00644D23">
        <w:rPr>
          <w:rFonts w:ascii="Arial" w:hAnsi="Arial" w:cs="Arial"/>
          <w:bCs/>
        </w:rPr>
        <w:t>.</w:t>
      </w:r>
      <w:r w:rsidRPr="00644D23">
        <w:rPr>
          <w:rFonts w:ascii="Arial" w:hAnsi="Arial" w:cs="Arial"/>
          <w:bCs/>
        </w:rPr>
        <w:t xml:space="preserve">000,00 zł </w:t>
      </w:r>
      <w:r w:rsidR="00644D23" w:rsidRPr="00644D23">
        <w:rPr>
          <w:rFonts w:ascii="Arial" w:hAnsi="Arial" w:cs="Arial"/>
          <w:bCs/>
        </w:rPr>
        <w:t xml:space="preserve">(pięć milionów złotych) oraz </w:t>
      </w:r>
      <w:r w:rsidR="00644D23" w:rsidRPr="00644D23">
        <w:rPr>
          <w:rFonts w:ascii="Arial" w:eastAsia="TimesNewRomanPSMT" w:hAnsi="Arial" w:cs="Arial"/>
          <w:bCs/>
        </w:rPr>
        <w:t>zobowiązujemy się do utrzymania tego ubezpieczenia przez cały okres obowiązywania umowy</w:t>
      </w:r>
    </w:p>
    <w:p w14:paraId="22F43433" w14:textId="774FE997" w:rsidR="00297EEB" w:rsidRPr="00644D23" w:rsidRDefault="00164031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bCs/>
        </w:rPr>
      </w:pPr>
      <w:r w:rsidRPr="00644D23">
        <w:rPr>
          <w:rFonts w:ascii="Arial" w:hAnsi="Arial" w:cs="Arial"/>
          <w:bCs/>
        </w:rPr>
        <w:t xml:space="preserve">oświadczamy </w:t>
      </w:r>
      <w:r w:rsidR="00AB39A7">
        <w:rPr>
          <w:rFonts w:ascii="Arial" w:hAnsi="Arial" w:cs="Arial"/>
          <w:bCs/>
        </w:rPr>
        <w:t xml:space="preserve">do wykonania zamówienia zapewnimy następującą </w:t>
      </w:r>
      <w:r w:rsidR="00AB39A7">
        <w:rPr>
          <w:rFonts w:ascii="Arial" w:hAnsi="Arial" w:cs="Arial"/>
        </w:rPr>
        <w:t>liczbę</w:t>
      </w:r>
      <w:r w:rsidR="00AB39A7" w:rsidRPr="00297EEB">
        <w:rPr>
          <w:rFonts w:ascii="Arial" w:hAnsi="Arial" w:cs="Arial"/>
        </w:rPr>
        <w:t xml:space="preserve"> osób świadczących usługę</w:t>
      </w:r>
      <w:r w:rsidR="00AB39A7">
        <w:rPr>
          <w:rFonts w:ascii="Arial" w:hAnsi="Arial" w:cs="Arial"/>
          <w:bCs/>
        </w:rPr>
        <w:t xml:space="preserve"> : </w:t>
      </w:r>
    </w:p>
    <w:p w14:paraId="58DF7DE4" w14:textId="73A47B04" w:rsidR="00297EEB" w:rsidRPr="00297EEB" w:rsidRDefault="00297EEB" w:rsidP="00771942">
      <w:pPr>
        <w:pStyle w:val="Akapitzlist"/>
        <w:spacing w:before="120" w:line="360" w:lineRule="auto"/>
        <w:ind w:left="567"/>
        <w:rPr>
          <w:rFonts w:ascii="Arial" w:hAnsi="Arial" w:cs="Arial"/>
        </w:rPr>
      </w:pPr>
      <w:r w:rsidRPr="00297EEB">
        <w:rPr>
          <w:rFonts w:ascii="Arial" w:hAnsi="Arial" w:cs="Arial"/>
        </w:rPr>
        <w:t>- w strefie białej</w:t>
      </w:r>
      <w:r w:rsidR="00644D23">
        <w:rPr>
          <w:rFonts w:ascii="Arial" w:hAnsi="Arial" w:cs="Arial"/>
        </w:rPr>
        <w:t xml:space="preserve">  </w:t>
      </w:r>
      <w:r w:rsidR="00771942">
        <w:rPr>
          <w:rFonts w:ascii="Arial" w:hAnsi="Arial" w:cs="Arial"/>
        </w:rPr>
        <w:t>:</w:t>
      </w:r>
      <w:r w:rsidRPr="00297EEB">
        <w:rPr>
          <w:rFonts w:ascii="Arial" w:hAnsi="Arial" w:cs="Arial"/>
        </w:rPr>
        <w:t xml:space="preserve"> min. </w:t>
      </w:r>
      <w:r w:rsidR="00AB39A7">
        <w:rPr>
          <w:rFonts w:ascii="Arial" w:hAnsi="Arial" w:cs="Arial"/>
        </w:rPr>
        <w:t>110</w:t>
      </w:r>
      <w:r w:rsidRPr="00297EEB">
        <w:rPr>
          <w:rFonts w:ascii="Arial" w:hAnsi="Arial" w:cs="Arial"/>
        </w:rPr>
        <w:t xml:space="preserve"> etatów</w:t>
      </w:r>
      <w:r w:rsidR="00771942">
        <w:rPr>
          <w:rFonts w:ascii="Arial" w:hAnsi="Arial" w:cs="Arial"/>
        </w:rPr>
        <w:t xml:space="preserve"> przeliczeniowych</w:t>
      </w:r>
      <w:r w:rsidR="00AB39A7">
        <w:rPr>
          <w:rFonts w:ascii="Arial" w:hAnsi="Arial" w:cs="Arial"/>
        </w:rPr>
        <w:t>,</w:t>
      </w:r>
    </w:p>
    <w:p w14:paraId="3B035FA5" w14:textId="6D6B679F" w:rsidR="00297EEB" w:rsidRPr="00297EEB" w:rsidRDefault="00297EEB" w:rsidP="00771942">
      <w:pPr>
        <w:pStyle w:val="Akapitzlist"/>
        <w:spacing w:before="120" w:line="360" w:lineRule="auto"/>
        <w:ind w:left="567"/>
        <w:rPr>
          <w:rFonts w:ascii="Arial" w:hAnsi="Arial" w:cs="Arial"/>
        </w:rPr>
      </w:pPr>
      <w:r w:rsidRPr="00297EEB">
        <w:rPr>
          <w:rFonts w:ascii="Arial" w:hAnsi="Arial" w:cs="Arial"/>
        </w:rPr>
        <w:t>-</w:t>
      </w:r>
      <w:r w:rsidR="00AB39A7">
        <w:rPr>
          <w:rFonts w:ascii="Arial" w:hAnsi="Arial" w:cs="Arial"/>
        </w:rPr>
        <w:t xml:space="preserve"> </w:t>
      </w:r>
      <w:r w:rsidRPr="00297EEB">
        <w:rPr>
          <w:rFonts w:ascii="Arial" w:hAnsi="Arial" w:cs="Arial"/>
        </w:rPr>
        <w:t>w strefie administracyjnej, szarej do transportu odpadów</w:t>
      </w:r>
      <w:r w:rsidR="00644D23">
        <w:rPr>
          <w:rFonts w:ascii="Arial" w:hAnsi="Arial" w:cs="Arial"/>
        </w:rPr>
        <w:t>:</w:t>
      </w:r>
      <w:r w:rsidR="00AB39A7">
        <w:rPr>
          <w:rFonts w:ascii="Arial" w:hAnsi="Arial" w:cs="Arial"/>
        </w:rPr>
        <w:t xml:space="preserve"> </w:t>
      </w:r>
      <w:r w:rsidRPr="00297EEB">
        <w:rPr>
          <w:rFonts w:ascii="Arial" w:hAnsi="Arial" w:cs="Arial"/>
        </w:rPr>
        <w:t>nie mniej niż  12 etatów</w:t>
      </w:r>
      <w:r w:rsidR="00771942">
        <w:rPr>
          <w:rFonts w:ascii="Arial" w:hAnsi="Arial" w:cs="Arial"/>
        </w:rPr>
        <w:t xml:space="preserve"> przeliczeniowych</w:t>
      </w:r>
      <w:r w:rsidR="00AB39A7">
        <w:rPr>
          <w:rFonts w:ascii="Arial" w:hAnsi="Arial" w:cs="Arial"/>
        </w:rPr>
        <w:t>,</w:t>
      </w:r>
    </w:p>
    <w:p w14:paraId="0B79203A" w14:textId="258A1873" w:rsidR="00297EEB" w:rsidRPr="00297EEB" w:rsidRDefault="00297EEB" w:rsidP="00771942">
      <w:pPr>
        <w:pStyle w:val="Akapitzlist"/>
        <w:spacing w:before="120" w:line="360" w:lineRule="auto"/>
        <w:ind w:left="567"/>
        <w:rPr>
          <w:rFonts w:ascii="Arial" w:hAnsi="Arial" w:cs="Arial"/>
        </w:rPr>
      </w:pPr>
      <w:r w:rsidRPr="00297EEB">
        <w:rPr>
          <w:rFonts w:ascii="Arial" w:hAnsi="Arial" w:cs="Arial"/>
        </w:rPr>
        <w:t>- na terenach zewnętrznych, zielonych</w:t>
      </w:r>
      <w:r w:rsidR="00771942">
        <w:rPr>
          <w:rFonts w:ascii="Arial" w:hAnsi="Arial" w:cs="Arial"/>
        </w:rPr>
        <w:t xml:space="preserve"> : </w:t>
      </w:r>
      <w:r w:rsidRPr="00297EEB">
        <w:rPr>
          <w:rFonts w:ascii="Arial" w:hAnsi="Arial" w:cs="Arial"/>
        </w:rPr>
        <w:t>nie mniej niż 6 etatów</w:t>
      </w:r>
      <w:r w:rsidR="00771942">
        <w:rPr>
          <w:rFonts w:ascii="Arial" w:hAnsi="Arial" w:cs="Arial"/>
        </w:rPr>
        <w:t xml:space="preserve"> przeliczeniowych</w:t>
      </w:r>
      <w:r w:rsidRPr="00297EEB">
        <w:rPr>
          <w:rFonts w:ascii="Arial" w:hAnsi="Arial" w:cs="Arial"/>
        </w:rPr>
        <w:t>)</w:t>
      </w:r>
      <w:r w:rsidR="00AB39A7">
        <w:rPr>
          <w:rFonts w:ascii="Arial" w:hAnsi="Arial" w:cs="Arial"/>
        </w:rPr>
        <w:t>,</w:t>
      </w:r>
    </w:p>
    <w:p w14:paraId="1CDCB3B3" w14:textId="66C148B9" w:rsidR="00297EEB" w:rsidRPr="00297EEB" w:rsidRDefault="00AB39A7" w:rsidP="00771942">
      <w:pPr>
        <w:pStyle w:val="Akapitzlist"/>
        <w:spacing w:before="120" w:line="360" w:lineRule="auto"/>
        <w:ind w:left="567"/>
        <w:rPr>
          <w:rFonts w:ascii="Arial" w:hAnsi="Arial" w:cs="Arial"/>
        </w:rPr>
      </w:pPr>
      <w:r>
        <w:rPr>
          <w:rFonts w:ascii="Arial" w:hAnsi="Arial" w:cs="Arial"/>
        </w:rPr>
        <w:t>Ponadto z</w:t>
      </w:r>
      <w:r w:rsidR="00297EEB" w:rsidRPr="00297EEB">
        <w:rPr>
          <w:rFonts w:ascii="Arial" w:hAnsi="Arial" w:cs="Arial"/>
        </w:rPr>
        <w:t xml:space="preserve">apewnimy osobę zarządzającą /kierownika obiektu/ i minimum 2 brygadzistki. </w:t>
      </w:r>
    </w:p>
    <w:p w14:paraId="4907A7EC" w14:textId="13FF0F87" w:rsidR="00297EEB" w:rsidRPr="00297EEB" w:rsidRDefault="00297EEB" w:rsidP="00297EEB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2E2F59BD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699262C7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2FE45232" w14:textId="62BC8B64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0EC6D711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65322333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4F7D4FF7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15719AEA" w14:textId="539B4BF4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7D355A33">
          <v:shape id="_x0000_i1055" type="#_x0000_t75" style="width:180.5pt;height:21.8pt" o:ole="">
            <v:imagedata r:id="rId22" o:title=""/>
          </v:shape>
          <w:control r:id="rId23" w:name="CheckBox2" w:shapeid="_x0000_i1055"/>
        </w:object>
      </w:r>
    </w:p>
    <w:p w14:paraId="4250B0DD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66A5BD1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C9DEE6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1D05A6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12A2CD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06154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352B9B9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14ED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A03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3F7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C77C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7D3275C9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D576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2EC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582E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AAB8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3DD9EE0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4C91AAF4" w14:textId="77777777" w:rsidTr="00B56BE6">
        <w:tc>
          <w:tcPr>
            <w:tcW w:w="1984" w:type="dxa"/>
            <w:shd w:val="clear" w:color="auto" w:fill="auto"/>
            <w:vAlign w:val="center"/>
          </w:tcPr>
          <w:p w14:paraId="3824BEC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74B7DC7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77A27D4" w14:textId="77777777" w:rsidTr="00B56BE6">
        <w:tc>
          <w:tcPr>
            <w:tcW w:w="1984" w:type="dxa"/>
            <w:shd w:val="clear" w:color="auto" w:fill="auto"/>
            <w:vAlign w:val="center"/>
          </w:tcPr>
          <w:p w14:paraId="0B5837D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526428B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1F930A8" w14:textId="77777777" w:rsidTr="00B56BE6">
        <w:tc>
          <w:tcPr>
            <w:tcW w:w="1984" w:type="dxa"/>
            <w:shd w:val="clear" w:color="auto" w:fill="auto"/>
            <w:vAlign w:val="center"/>
          </w:tcPr>
          <w:p w14:paraId="5456D0D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195FC3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FCC67BD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7FB474CE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48F1F70D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059F7D13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528E0317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2D19643F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42278507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022CD" w14:textId="77777777" w:rsidR="002F2212" w:rsidRDefault="002F2212" w:rsidP="00FF57EE">
      <w:r>
        <w:separator/>
      </w:r>
    </w:p>
  </w:endnote>
  <w:endnote w:type="continuationSeparator" w:id="0">
    <w:p w14:paraId="18E92713" w14:textId="77777777" w:rsidR="002F2212" w:rsidRDefault="002F221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6F4E0" w14:textId="77777777" w:rsidR="00815DC3" w:rsidRDefault="00815D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FEC4C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1470D" w14:textId="77777777" w:rsidR="00815DC3" w:rsidRDefault="00815D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1E598" w14:textId="77777777" w:rsidR="002F2212" w:rsidRDefault="002F2212" w:rsidP="00FF57EE">
      <w:r>
        <w:separator/>
      </w:r>
    </w:p>
  </w:footnote>
  <w:footnote w:type="continuationSeparator" w:id="0">
    <w:p w14:paraId="2EA073D7" w14:textId="77777777" w:rsidR="002F2212" w:rsidRDefault="002F2212" w:rsidP="00FF57EE">
      <w:r>
        <w:continuationSeparator/>
      </w:r>
    </w:p>
  </w:footnote>
  <w:footnote w:id="1">
    <w:p w14:paraId="56CDB31D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2C5D3987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F74A94B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098F4D09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598AFAE1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43C774D0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5D918B1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7A864" w14:textId="77777777" w:rsidR="00815DC3" w:rsidRDefault="00815D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1DFDE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815DC3">
      <w:rPr>
        <w:sz w:val="20"/>
        <w:szCs w:val="20"/>
      </w:rPr>
      <w:t>SZP-271-22/24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99E63" w14:textId="77777777" w:rsidR="00815DC3" w:rsidRDefault="00815D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A6911"/>
    <w:multiLevelType w:val="hybridMultilevel"/>
    <w:tmpl w:val="E4C63D5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1157477"/>
    <w:multiLevelType w:val="hybridMultilevel"/>
    <w:tmpl w:val="8F0072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48377039">
    <w:abstractNumId w:val="4"/>
  </w:num>
  <w:num w:numId="2" w16cid:durableId="1397556378">
    <w:abstractNumId w:val="2"/>
  </w:num>
  <w:num w:numId="3" w16cid:durableId="1057898191">
    <w:abstractNumId w:val="3"/>
  </w:num>
  <w:num w:numId="4" w16cid:durableId="1046221697">
    <w:abstractNumId w:val="5"/>
  </w:num>
  <w:num w:numId="5" w16cid:durableId="9196029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836593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212"/>
    <w:rsid w:val="00025E59"/>
    <w:rsid w:val="00046547"/>
    <w:rsid w:val="00077EBA"/>
    <w:rsid w:val="001063D3"/>
    <w:rsid w:val="001129C0"/>
    <w:rsid w:val="00140C27"/>
    <w:rsid w:val="00164031"/>
    <w:rsid w:val="00193F60"/>
    <w:rsid w:val="001C7D84"/>
    <w:rsid w:val="001F1C13"/>
    <w:rsid w:val="00216425"/>
    <w:rsid w:val="002214DB"/>
    <w:rsid w:val="00253194"/>
    <w:rsid w:val="002561F2"/>
    <w:rsid w:val="00267D1F"/>
    <w:rsid w:val="00297EEB"/>
    <w:rsid w:val="002A516E"/>
    <w:rsid w:val="002C23F2"/>
    <w:rsid w:val="002D39AF"/>
    <w:rsid w:val="002E612D"/>
    <w:rsid w:val="002F2212"/>
    <w:rsid w:val="00333844"/>
    <w:rsid w:val="00367F75"/>
    <w:rsid w:val="00372469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E0E0C"/>
    <w:rsid w:val="005F6F5F"/>
    <w:rsid w:val="00640768"/>
    <w:rsid w:val="00644D23"/>
    <w:rsid w:val="006522FA"/>
    <w:rsid w:val="006B63D6"/>
    <w:rsid w:val="006C641D"/>
    <w:rsid w:val="006D09E0"/>
    <w:rsid w:val="006E3E28"/>
    <w:rsid w:val="00771942"/>
    <w:rsid w:val="007D475B"/>
    <w:rsid w:val="007D4C66"/>
    <w:rsid w:val="007E331F"/>
    <w:rsid w:val="007F3E87"/>
    <w:rsid w:val="00814ACA"/>
    <w:rsid w:val="00815DC3"/>
    <w:rsid w:val="008B0BBC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B39A7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BF0DA4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402EA565"/>
  <w15:chartTrackingRefBased/>
  <w15:docId w15:val="{346274BD-4FF1-4C59-9222-24ECB6520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Tekstpodstawowywcity22">
    <w:name w:val="Tekst podstawowy wcięty 22"/>
    <w:rsid w:val="00372469"/>
    <w:pPr>
      <w:widowControl w:val="0"/>
      <w:suppressAutoHyphens/>
      <w:spacing w:line="100" w:lineRule="atLeast"/>
      <w:ind w:left="426" w:hanging="426"/>
      <w:jc w:val="both"/>
    </w:pPr>
    <w:rPr>
      <w:rFonts w:ascii="Times New Roman" w:eastAsia="Times New Roman" w:hAnsi="Times New Roman"/>
      <w:kern w:val="2"/>
      <w:sz w:val="24"/>
      <w:lang w:eastAsia="ar-SA"/>
    </w:rPr>
  </w:style>
  <w:style w:type="paragraph" w:customStyle="1" w:styleId="Zawartotabeli">
    <w:name w:val="Zawartość tabeli"/>
    <w:basedOn w:val="Normalny"/>
    <w:rsid w:val="00BF0DA4"/>
    <w:pPr>
      <w:suppressLineNumbers/>
      <w:suppressAutoHyphens/>
    </w:pPr>
    <w:rPr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63</TotalTime>
  <Pages>5</Pages>
  <Words>896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15</cp:revision>
  <dcterms:created xsi:type="dcterms:W3CDTF">2024-08-13T06:10:00Z</dcterms:created>
  <dcterms:modified xsi:type="dcterms:W3CDTF">2024-09-24T09:41:00Z</dcterms:modified>
</cp:coreProperties>
</file>