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8F996" w14:textId="7F89C20E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13ACD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93BCFED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6A4882C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41807" w:rsidRPr="00C41807">
        <w:rPr>
          <w:rFonts w:ascii="Arial" w:hAnsi="Arial" w:cs="Arial"/>
          <w:b/>
          <w:sz w:val="24"/>
          <w:szCs w:val="24"/>
        </w:rPr>
        <w:t>SZP-271-22/24</w:t>
      </w:r>
    </w:p>
    <w:p w14:paraId="3108C7FE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8ED241B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41807" w:rsidRPr="00C41807">
        <w:rPr>
          <w:rFonts w:ascii="Arial" w:hAnsi="Arial" w:cs="Arial"/>
        </w:rPr>
        <w:t>Szpital Specjalistyczny im. Stefana Żeromskiego SPZOZ w Krakowie</w:t>
      </w:r>
    </w:p>
    <w:p w14:paraId="7C8EE890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41807" w:rsidRPr="00C41807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C41807" w:rsidRPr="00C41807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117CC477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41807" w:rsidRPr="00C41807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C41807" w:rsidRPr="00C41807">
        <w:rPr>
          <w:rFonts w:ascii="Arial" w:hAnsi="Arial" w:cs="Arial"/>
        </w:rPr>
        <w:t>Kraków</w:t>
      </w:r>
    </w:p>
    <w:p w14:paraId="7A89CF4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3E21D5B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48CED0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D6DC52B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731A8C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72405C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BFE5AF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7F48E0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BF8486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1807" w:rsidRPr="0012157F" w14:paraId="5891A6C7" w14:textId="77777777" w:rsidTr="0083150B">
        <w:tc>
          <w:tcPr>
            <w:tcW w:w="9104" w:type="dxa"/>
            <w:shd w:val="clear" w:color="auto" w:fill="D9D9D9"/>
          </w:tcPr>
          <w:p w14:paraId="0EFF60CE" w14:textId="77777777" w:rsidR="00C41807" w:rsidRPr="0012157F" w:rsidRDefault="00C41807" w:rsidP="0083150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6318531" w14:textId="77777777" w:rsidR="00C41807" w:rsidRDefault="00C41807" w:rsidP="0083150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41807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CF9824" w14:textId="77777777" w:rsidR="00C41807" w:rsidRPr="00C86421" w:rsidRDefault="00C41807" w:rsidP="0083150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B0C9A49" w14:textId="77777777" w:rsidR="00C41807" w:rsidRDefault="00C41807" w:rsidP="0083150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D87A9FF" w14:textId="77777777" w:rsidR="00C41807" w:rsidRPr="00C86421" w:rsidRDefault="00C41807" w:rsidP="0083150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66B805F8" w14:textId="77777777" w:rsidR="00E50194" w:rsidRDefault="00C41807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CC9E797" w14:textId="77777777" w:rsidR="00E50194" w:rsidRDefault="00C41807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41807">
        <w:rPr>
          <w:rFonts w:ascii="Arial" w:hAnsi="Arial" w:cs="Arial"/>
          <w:b/>
          <w:sz w:val="24"/>
          <w:szCs w:val="24"/>
        </w:rPr>
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</w:r>
    </w:p>
    <w:p w14:paraId="28C6664C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41807" w:rsidRPr="00C4180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EB01EC2" w14:textId="77777777" w:rsidTr="00650D6C">
        <w:tc>
          <w:tcPr>
            <w:tcW w:w="9104" w:type="dxa"/>
            <w:shd w:val="clear" w:color="auto" w:fill="D9D9D9"/>
          </w:tcPr>
          <w:p w14:paraId="5E4F2E4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6598C9B2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17EADF9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FF397DD" w14:textId="77777777" w:rsidTr="00CD4DD1">
        <w:tc>
          <w:tcPr>
            <w:tcW w:w="9104" w:type="dxa"/>
            <w:shd w:val="clear" w:color="auto" w:fill="D9D9D9"/>
          </w:tcPr>
          <w:p w14:paraId="63E4EA0B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F15DA65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46817C1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009269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106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5BEE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41807" w:rsidRPr="0012157F" w14:paraId="0DDC4673" w14:textId="77777777" w:rsidTr="0083150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B438E" w14:textId="77777777" w:rsidR="00C41807" w:rsidRPr="0012157F" w:rsidRDefault="00C41807" w:rsidP="0083150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1807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755A" w14:textId="77777777" w:rsidR="00C41807" w:rsidRPr="0012157F" w:rsidRDefault="00C41807" w:rsidP="0083150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180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EF6CC41" w14:textId="77777777" w:rsidR="001B0992" w:rsidRPr="001B0992" w:rsidRDefault="001B0992" w:rsidP="001B09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0992">
              <w:rPr>
                <w:rFonts w:ascii="Arial" w:hAnsi="Arial" w:cs="Arial"/>
                <w:sz w:val="24"/>
                <w:szCs w:val="24"/>
              </w:rPr>
              <w:t>Wykonawca  zobowiązany jest  wykazać, że dysponuje co najmniej następującymi osobami zdolnymi do wykonania zamówienia:</w:t>
            </w:r>
          </w:p>
          <w:p w14:paraId="3D06D10D" w14:textId="77777777" w:rsidR="001B0992" w:rsidRPr="001B0992" w:rsidRDefault="001B0992" w:rsidP="001B09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0992">
              <w:rPr>
                <w:rFonts w:ascii="Arial" w:hAnsi="Arial" w:cs="Arial"/>
                <w:sz w:val="24"/>
                <w:szCs w:val="24"/>
              </w:rPr>
              <w:t xml:space="preserve"> 1. jedną osobą zarządzającą /kierownik obiektu/:</w:t>
            </w:r>
          </w:p>
          <w:p w14:paraId="498EA7BA" w14:textId="77777777" w:rsidR="001B0992" w:rsidRPr="001B0992" w:rsidRDefault="001B0992" w:rsidP="001B09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0992">
              <w:rPr>
                <w:rFonts w:ascii="Arial" w:hAnsi="Arial" w:cs="Arial"/>
                <w:sz w:val="24"/>
                <w:szCs w:val="24"/>
              </w:rPr>
              <w:t>osobą posiadającą odpowiedni poziom wiedzy oraz doświadczenie w realizacji przedmiotowej usługi tj. posiadającą wykształcenie min. średnie oraz  min. 2 letnie doświadczenie na tożsamym lub podobnym stanowisku w podmiocie leczniczym świadczącym usługi całodobowo;</w:t>
            </w:r>
          </w:p>
          <w:p w14:paraId="00C579C5" w14:textId="77777777" w:rsidR="001B0992" w:rsidRPr="001B0992" w:rsidRDefault="001B0992" w:rsidP="001B09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0992">
              <w:rPr>
                <w:rFonts w:ascii="Arial" w:hAnsi="Arial" w:cs="Arial"/>
                <w:sz w:val="24"/>
                <w:szCs w:val="24"/>
              </w:rPr>
              <w:t xml:space="preserve"> 2. min. dwoma osobami /brygadzistami/:</w:t>
            </w:r>
          </w:p>
          <w:p w14:paraId="32DD1CF6" w14:textId="77777777" w:rsidR="001B0992" w:rsidRPr="001B0992" w:rsidRDefault="001B0992" w:rsidP="001B09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0992">
              <w:rPr>
                <w:rFonts w:ascii="Arial" w:hAnsi="Arial" w:cs="Arial"/>
                <w:sz w:val="24"/>
                <w:szCs w:val="24"/>
              </w:rPr>
              <w:t xml:space="preserve"> osobami posiadającymi min. roczne doświadczenie na tożsamym lub podobnym stanowisku w podmiocie leczniczym świadczącym usługi całodobowo.</w:t>
            </w:r>
          </w:p>
          <w:p w14:paraId="753BB003" w14:textId="67ACCB27" w:rsidR="00C41807" w:rsidRPr="0012157F" w:rsidRDefault="001B0992" w:rsidP="001B099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0992">
              <w:rPr>
                <w:rFonts w:ascii="Arial" w:hAnsi="Arial" w:cs="Arial"/>
                <w:sz w:val="24"/>
                <w:szCs w:val="24"/>
              </w:rPr>
              <w:t>Ww. osoby (z pkt 1 i 2) muszą komunikować się z Zamawiającym w języku polskim w stopniu zaawansowanym.</w:t>
            </w:r>
          </w:p>
        </w:tc>
      </w:tr>
    </w:tbl>
    <w:p w14:paraId="568757DB" w14:textId="77777777" w:rsidR="00122954" w:rsidRDefault="00C41807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 xml:space="preserve"> </w:t>
      </w:r>
      <w:r w:rsidR="00122954"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21426199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AA6F9C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2C9474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EC00532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79434E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BBEE879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0053A0DD" w14:textId="77777777" w:rsidTr="0061040C">
        <w:tc>
          <w:tcPr>
            <w:tcW w:w="9104" w:type="dxa"/>
            <w:shd w:val="clear" w:color="auto" w:fill="D9D9D9"/>
          </w:tcPr>
          <w:p w14:paraId="25E94047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34EF330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6D4350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604404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C23276E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BAC8AEA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5C71DE12" w14:textId="77777777" w:rsidTr="0061040C">
        <w:tc>
          <w:tcPr>
            <w:tcW w:w="9104" w:type="dxa"/>
            <w:shd w:val="clear" w:color="auto" w:fill="D9D9D9"/>
          </w:tcPr>
          <w:p w14:paraId="355A18B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76132FB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6ED83E1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0E90728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6C4811D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B9A31D8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E4AC4F4" w14:textId="77777777" w:rsidTr="00CD4DD1">
        <w:tc>
          <w:tcPr>
            <w:tcW w:w="9104" w:type="dxa"/>
            <w:shd w:val="clear" w:color="auto" w:fill="D9D9D9"/>
          </w:tcPr>
          <w:p w14:paraId="0576EC1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572A5BF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946E9D7" w14:textId="77777777" w:rsidTr="00847232">
        <w:tc>
          <w:tcPr>
            <w:tcW w:w="9104" w:type="dxa"/>
            <w:shd w:val="clear" w:color="auto" w:fill="D9D9D9"/>
          </w:tcPr>
          <w:p w14:paraId="2A4D79D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085CFA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87CC8F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6373AA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FD2AB2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FFBF83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06F218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2667BC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A6860A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EF26C0" w14:textId="77777777" w:rsidR="00653732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653732" w14:paraId="62946876" w14:textId="77777777" w:rsidTr="00653732">
        <w:tc>
          <w:tcPr>
            <w:tcW w:w="2660" w:type="dxa"/>
          </w:tcPr>
          <w:p w14:paraId="3CAE6C77" w14:textId="77777777" w:rsidR="00653732" w:rsidRDefault="0065373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A83ED79" w14:textId="77777777" w:rsidR="00653732" w:rsidRDefault="0065373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239DF14" w14:textId="77777777" w:rsidR="00653732" w:rsidRDefault="0065373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12FA483" w14:textId="77777777" w:rsidR="00653732" w:rsidRDefault="0065373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C6E972" w14:textId="77777777" w:rsidR="00653732" w:rsidRDefault="0065373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8F67933" w14:textId="77777777" w:rsidR="00653732" w:rsidRDefault="0065373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[kwalifikowany podpis elektroniczny / osób uprawnionych do reprezentacji]</w:t>
            </w:r>
          </w:p>
        </w:tc>
      </w:tr>
    </w:tbl>
    <w:p w14:paraId="5F70E8D3" w14:textId="5E2837BD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sectPr w:rsidR="0052495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F3282" w14:textId="77777777" w:rsidR="00575859" w:rsidRDefault="00575859" w:rsidP="0038231F">
      <w:pPr>
        <w:spacing w:after="0" w:line="240" w:lineRule="auto"/>
      </w:pPr>
      <w:r>
        <w:separator/>
      </w:r>
    </w:p>
  </w:endnote>
  <w:endnote w:type="continuationSeparator" w:id="0">
    <w:p w14:paraId="26BE5108" w14:textId="77777777" w:rsidR="00575859" w:rsidRDefault="005758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4CC4A" w14:textId="77777777" w:rsidR="00C41807" w:rsidRDefault="00C418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52B7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4B144B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52046" w14:textId="77777777" w:rsidR="00C41807" w:rsidRDefault="00C418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AC824" w14:textId="77777777" w:rsidR="00575859" w:rsidRDefault="00575859" w:rsidP="0038231F">
      <w:pPr>
        <w:spacing w:after="0" w:line="240" w:lineRule="auto"/>
      </w:pPr>
      <w:r>
        <w:separator/>
      </w:r>
    </w:p>
  </w:footnote>
  <w:footnote w:type="continuationSeparator" w:id="0">
    <w:p w14:paraId="0879ADCF" w14:textId="77777777" w:rsidR="00575859" w:rsidRDefault="00575859" w:rsidP="0038231F">
      <w:pPr>
        <w:spacing w:after="0" w:line="240" w:lineRule="auto"/>
      </w:pPr>
      <w:r>
        <w:continuationSeparator/>
      </w:r>
    </w:p>
  </w:footnote>
  <w:footnote w:id="1">
    <w:p w14:paraId="37EBB37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851D91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7022BE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95B5A5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0A5AD7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EFDBE92" w14:textId="77777777" w:rsidR="0032618A" w:rsidRDefault="0032618A" w:rsidP="0032618A">
      <w:pPr>
        <w:pStyle w:val="Tekstprzypisudolnego"/>
      </w:pPr>
    </w:p>
  </w:footnote>
  <w:footnote w:id="2">
    <w:p w14:paraId="7784D44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DD0C7E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923C4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E1FCC6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AC137" w14:textId="77777777" w:rsidR="00C41807" w:rsidRDefault="00C418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309BF" w14:textId="77777777" w:rsidR="00C41807" w:rsidRDefault="00C418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A6EAD" w14:textId="77777777" w:rsidR="00C41807" w:rsidRDefault="00C418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335923">
    <w:abstractNumId w:val="11"/>
  </w:num>
  <w:num w:numId="2" w16cid:durableId="150297321">
    <w:abstractNumId w:val="0"/>
  </w:num>
  <w:num w:numId="3" w16cid:durableId="1653635039">
    <w:abstractNumId w:val="10"/>
  </w:num>
  <w:num w:numId="4" w16cid:durableId="2023236129">
    <w:abstractNumId w:val="13"/>
  </w:num>
  <w:num w:numId="5" w16cid:durableId="109204295">
    <w:abstractNumId w:val="12"/>
  </w:num>
  <w:num w:numId="6" w16cid:durableId="249581233">
    <w:abstractNumId w:val="9"/>
  </w:num>
  <w:num w:numId="7" w16cid:durableId="309334023">
    <w:abstractNumId w:val="1"/>
  </w:num>
  <w:num w:numId="8" w16cid:durableId="31881397">
    <w:abstractNumId w:val="6"/>
  </w:num>
  <w:num w:numId="9" w16cid:durableId="2050497049">
    <w:abstractNumId w:val="4"/>
  </w:num>
  <w:num w:numId="10" w16cid:durableId="1849297216">
    <w:abstractNumId w:val="7"/>
  </w:num>
  <w:num w:numId="11" w16cid:durableId="127937997">
    <w:abstractNumId w:val="5"/>
  </w:num>
  <w:num w:numId="12" w16cid:durableId="1432583492">
    <w:abstractNumId w:val="8"/>
  </w:num>
  <w:num w:numId="13" w16cid:durableId="2030450506">
    <w:abstractNumId w:val="3"/>
  </w:num>
  <w:num w:numId="14" w16cid:durableId="1375428237">
    <w:abstractNumId w:val="2"/>
  </w:num>
  <w:num w:numId="15" w16cid:durableId="2700107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585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B099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75859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53732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3ACD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BF3C82"/>
    <w:rsid w:val="00C014B5"/>
    <w:rsid w:val="00C113BF"/>
    <w:rsid w:val="00C37715"/>
    <w:rsid w:val="00C4103F"/>
    <w:rsid w:val="00C41807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4ED98"/>
  <w15:docId w15:val="{D4DED693-C4A8-4A77-81D4-282B82DC0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4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1011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6</cp:revision>
  <cp:lastPrinted>2016-07-26T10:32:00Z</cp:lastPrinted>
  <dcterms:created xsi:type="dcterms:W3CDTF">2024-08-14T12:06:00Z</dcterms:created>
  <dcterms:modified xsi:type="dcterms:W3CDTF">2024-09-24T10:58:00Z</dcterms:modified>
</cp:coreProperties>
</file>