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ED29C6" w14:textId="77777777" w:rsidR="00986737" w:rsidRPr="009432A1" w:rsidRDefault="00CA5062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A5062">
        <w:rPr>
          <w:rFonts w:ascii="Arial" w:hAnsi="Arial" w:cs="Arial"/>
          <w:sz w:val="24"/>
          <w:szCs w:val="24"/>
        </w:rPr>
        <w:t>Warszawa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CA5062">
        <w:rPr>
          <w:rFonts w:ascii="Arial" w:hAnsi="Arial" w:cs="Arial"/>
          <w:sz w:val="24"/>
          <w:szCs w:val="24"/>
        </w:rPr>
        <w:t>2024-09-26</w:t>
      </w:r>
    </w:p>
    <w:p w14:paraId="1B688B4A" w14:textId="77777777" w:rsidR="00986737" w:rsidRPr="009432A1" w:rsidRDefault="00CA5062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A5062">
        <w:rPr>
          <w:rFonts w:ascii="Arial" w:hAnsi="Arial" w:cs="Arial"/>
          <w:b/>
          <w:bCs/>
          <w:sz w:val="24"/>
          <w:szCs w:val="24"/>
        </w:rPr>
        <w:t>Państwowy Instytut Medyczny MSWiA</w:t>
      </w:r>
    </w:p>
    <w:p w14:paraId="14B46130" w14:textId="77777777" w:rsidR="00986737" w:rsidRPr="009432A1" w:rsidRDefault="00CA5062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CA5062">
        <w:rPr>
          <w:rFonts w:ascii="Arial" w:hAnsi="Arial" w:cs="Arial"/>
          <w:sz w:val="24"/>
          <w:szCs w:val="24"/>
        </w:rPr>
        <w:t>Wołoska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A5062">
        <w:rPr>
          <w:rFonts w:ascii="Arial" w:hAnsi="Arial" w:cs="Arial"/>
          <w:sz w:val="24"/>
          <w:szCs w:val="24"/>
        </w:rPr>
        <w:t>137</w:t>
      </w:r>
    </w:p>
    <w:p w14:paraId="670136F7" w14:textId="77777777" w:rsidR="00986737" w:rsidRPr="009432A1" w:rsidRDefault="00CA5062" w:rsidP="00986737">
      <w:pPr>
        <w:rPr>
          <w:rFonts w:ascii="Arial" w:hAnsi="Arial" w:cs="Arial"/>
          <w:sz w:val="24"/>
          <w:szCs w:val="24"/>
        </w:rPr>
      </w:pPr>
      <w:r w:rsidRPr="00CA5062">
        <w:rPr>
          <w:rFonts w:ascii="Arial" w:hAnsi="Arial" w:cs="Arial"/>
          <w:sz w:val="24"/>
          <w:szCs w:val="24"/>
        </w:rPr>
        <w:t>02-507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A5062">
        <w:rPr>
          <w:rFonts w:ascii="Arial" w:hAnsi="Arial" w:cs="Arial"/>
          <w:sz w:val="24"/>
          <w:szCs w:val="24"/>
        </w:rPr>
        <w:t>Warszawa</w:t>
      </w:r>
    </w:p>
    <w:p w14:paraId="34A69B57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6A22AE0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15B28B81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53BE26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D9E8337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51CCD64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74CF279" w14:textId="77777777" w:rsidTr="005A632E">
        <w:tc>
          <w:tcPr>
            <w:tcW w:w="2269" w:type="dxa"/>
            <w:shd w:val="clear" w:color="auto" w:fill="auto"/>
          </w:tcPr>
          <w:p w14:paraId="7D004B44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547D05" w14:textId="77777777" w:rsidR="00986737" w:rsidRPr="004E4B64" w:rsidRDefault="00CA5062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A5062">
              <w:rPr>
                <w:rFonts w:ascii="Arial" w:hAnsi="Arial" w:cs="Arial"/>
                <w:bCs/>
                <w:sz w:val="24"/>
                <w:szCs w:val="24"/>
              </w:rPr>
              <w:t>Udzielanie świadczeń zdrowotnych w zakresie czynności zawodowych pielęgniarki w Klinikach i Poliklinice.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A5062" w:rsidRPr="004E4B64" w14:paraId="5CD5DD15" w14:textId="77777777" w:rsidTr="003A0988">
        <w:tc>
          <w:tcPr>
            <w:tcW w:w="2269" w:type="dxa"/>
            <w:shd w:val="clear" w:color="auto" w:fill="auto"/>
          </w:tcPr>
          <w:p w14:paraId="1DFED4A4" w14:textId="77777777" w:rsidR="00CA5062" w:rsidRPr="004E4B64" w:rsidRDefault="00CA5062" w:rsidP="003A098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4305265" w14:textId="77777777" w:rsidR="00CA5062" w:rsidRPr="004E4B64" w:rsidRDefault="00CA5062" w:rsidP="003A098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A5062">
              <w:rPr>
                <w:rFonts w:ascii="Arial" w:hAnsi="Arial" w:cs="Arial"/>
                <w:bCs/>
                <w:sz w:val="24"/>
                <w:szCs w:val="24"/>
              </w:rPr>
              <w:t>PIM-SK-2375/60/24</w:t>
            </w:r>
          </w:p>
        </w:tc>
      </w:tr>
    </w:tbl>
    <w:p w14:paraId="138F5A27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7D8256BE" w14:textId="1CB3DBD0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CA5062" w:rsidRPr="00CA5062">
        <w:rPr>
          <w:rFonts w:ascii="Arial" w:hAnsi="Arial" w:cs="Arial"/>
          <w:sz w:val="24"/>
          <w:szCs w:val="24"/>
        </w:rPr>
        <w:t>(t.j. Dz. U. z 2023</w:t>
      </w:r>
      <w:r w:rsidR="001737CD">
        <w:rPr>
          <w:rFonts w:ascii="Arial" w:hAnsi="Arial" w:cs="Arial"/>
          <w:sz w:val="24"/>
          <w:szCs w:val="24"/>
        </w:rPr>
        <w:t xml:space="preserve"> </w:t>
      </w:r>
      <w:r w:rsidR="00CA5062" w:rsidRPr="00CA5062">
        <w:rPr>
          <w:rFonts w:ascii="Arial" w:hAnsi="Arial" w:cs="Arial"/>
          <w:sz w:val="24"/>
          <w:szCs w:val="24"/>
        </w:rPr>
        <w:t>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0C46A94B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CA5062" w:rsidRPr="00CA5062">
        <w:rPr>
          <w:rFonts w:ascii="Arial" w:hAnsi="Arial" w:cs="Arial"/>
          <w:sz w:val="24"/>
          <w:szCs w:val="24"/>
        </w:rPr>
        <w:t>26/09/2024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CA5062" w:rsidRPr="00CA5062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59226878" w14:textId="77777777" w:rsidTr="005A632E">
        <w:tc>
          <w:tcPr>
            <w:tcW w:w="1276" w:type="dxa"/>
            <w:shd w:val="clear" w:color="auto" w:fill="F2F2F2"/>
            <w:vAlign w:val="center"/>
          </w:tcPr>
          <w:p w14:paraId="0DD955E0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5C02B9E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85643E9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078109F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A5062" w:rsidRPr="00BB547B" w14:paraId="164284CD" w14:textId="77777777" w:rsidTr="003A0988">
        <w:tc>
          <w:tcPr>
            <w:tcW w:w="1276" w:type="dxa"/>
            <w:shd w:val="clear" w:color="auto" w:fill="auto"/>
            <w:vAlign w:val="center"/>
          </w:tcPr>
          <w:p w14:paraId="180EB317" w14:textId="77777777" w:rsidR="00CA5062" w:rsidRPr="00986737" w:rsidRDefault="00CA5062" w:rsidP="003A098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F937A0" w14:textId="77777777" w:rsidR="00CA5062" w:rsidRPr="00986737" w:rsidRDefault="00CA5062" w:rsidP="003A098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21D7A66E" w14:textId="77777777" w:rsidR="00CA5062" w:rsidRPr="00986737" w:rsidRDefault="00CA5062" w:rsidP="003A098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Danuta Elżbieta Trypucka</w:t>
            </w:r>
          </w:p>
          <w:p w14:paraId="6918915E" w14:textId="77777777" w:rsidR="00CA5062" w:rsidRPr="00986737" w:rsidRDefault="00CA5062" w:rsidP="003A0988">
            <w:pPr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Kraszewskiego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A5062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E8DA0F5" w14:textId="77777777" w:rsidR="00CA5062" w:rsidRPr="00986737" w:rsidRDefault="00CA5062" w:rsidP="003A098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08-110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A5062">
              <w:rPr>
                <w:rFonts w:ascii="Arial" w:hAnsi="Arial" w:cs="Arial"/>
                <w:sz w:val="24"/>
                <w:szCs w:val="24"/>
              </w:rPr>
              <w:t>Siedlce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64C0BA" w14:textId="77777777" w:rsidR="00CA5062" w:rsidRPr="00986737" w:rsidRDefault="00CA5062" w:rsidP="003A098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90 000.00 zł</w:t>
            </w:r>
          </w:p>
        </w:tc>
      </w:tr>
      <w:tr w:rsidR="00CA5062" w:rsidRPr="00BB547B" w14:paraId="47AA3668" w14:textId="77777777" w:rsidTr="003A0988">
        <w:tc>
          <w:tcPr>
            <w:tcW w:w="1276" w:type="dxa"/>
            <w:shd w:val="clear" w:color="auto" w:fill="auto"/>
            <w:vAlign w:val="center"/>
          </w:tcPr>
          <w:p w14:paraId="10ED6F29" w14:textId="77777777" w:rsidR="00CA5062" w:rsidRPr="00986737" w:rsidRDefault="00CA5062" w:rsidP="003A098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CE44B1" w14:textId="77777777" w:rsidR="00CA5062" w:rsidRPr="00986737" w:rsidRDefault="00CA5062" w:rsidP="003A098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72E4179" w14:textId="77777777" w:rsidR="00CA5062" w:rsidRPr="00986737" w:rsidRDefault="00CA5062" w:rsidP="003A098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Tomasz Einbacher</w:t>
            </w:r>
          </w:p>
          <w:p w14:paraId="34928C82" w14:textId="77777777" w:rsidR="00CA5062" w:rsidRPr="00986737" w:rsidRDefault="00CA5062" w:rsidP="003A0988">
            <w:pPr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Nowickiego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A5062">
              <w:rPr>
                <w:rFonts w:ascii="Arial" w:hAnsi="Arial" w:cs="Arial"/>
                <w:sz w:val="24"/>
                <w:szCs w:val="24"/>
              </w:rPr>
              <w:t>2/33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52530FD" w14:textId="77777777" w:rsidR="00CA5062" w:rsidRPr="00986737" w:rsidRDefault="00CA5062" w:rsidP="003A098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24-150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A5062">
              <w:rPr>
                <w:rFonts w:ascii="Arial" w:hAnsi="Arial" w:cs="Arial"/>
                <w:sz w:val="24"/>
                <w:szCs w:val="24"/>
              </w:rPr>
              <w:t>Nałęczów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ED54AFA" w14:textId="77777777" w:rsidR="00CA5062" w:rsidRPr="00986737" w:rsidRDefault="00CA5062" w:rsidP="003A098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192 000.00 zł</w:t>
            </w:r>
          </w:p>
        </w:tc>
      </w:tr>
      <w:tr w:rsidR="00CA5062" w:rsidRPr="00BB547B" w14:paraId="4F18426C" w14:textId="77777777" w:rsidTr="003A0988">
        <w:tc>
          <w:tcPr>
            <w:tcW w:w="1276" w:type="dxa"/>
            <w:shd w:val="clear" w:color="auto" w:fill="auto"/>
            <w:vAlign w:val="center"/>
          </w:tcPr>
          <w:p w14:paraId="67F60899" w14:textId="77777777" w:rsidR="00CA5062" w:rsidRPr="00986737" w:rsidRDefault="00CA5062" w:rsidP="003A098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B4C719" w14:textId="77777777" w:rsidR="00CA5062" w:rsidRPr="00986737" w:rsidRDefault="00CA5062" w:rsidP="003A098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646EB0B" w14:textId="77777777" w:rsidR="00CA5062" w:rsidRPr="00986737" w:rsidRDefault="00CA5062" w:rsidP="003A098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Angelika Rutkowska</w:t>
            </w:r>
          </w:p>
          <w:p w14:paraId="69B3BA1E" w14:textId="77777777" w:rsidR="00CA5062" w:rsidRPr="00986737" w:rsidRDefault="00CA5062" w:rsidP="003A0988">
            <w:pPr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Krakowska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A5062">
              <w:rPr>
                <w:rFonts w:ascii="Arial" w:hAnsi="Arial" w:cs="Arial"/>
                <w:sz w:val="24"/>
                <w:szCs w:val="24"/>
              </w:rPr>
              <w:t>13/14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EF808C9" w14:textId="77777777" w:rsidR="00CA5062" w:rsidRPr="00986737" w:rsidRDefault="00CA5062" w:rsidP="003A098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05-071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A5062">
              <w:rPr>
                <w:rFonts w:ascii="Arial" w:hAnsi="Arial" w:cs="Arial"/>
                <w:sz w:val="24"/>
                <w:szCs w:val="24"/>
              </w:rPr>
              <w:t>Sulejówek Miłosna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75D278" w14:textId="77777777" w:rsidR="00CA5062" w:rsidRPr="00986737" w:rsidRDefault="00CA5062" w:rsidP="003A098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100 800.00 zł</w:t>
            </w:r>
          </w:p>
        </w:tc>
      </w:tr>
      <w:tr w:rsidR="00CA5062" w:rsidRPr="00BB547B" w14:paraId="3821A4A6" w14:textId="77777777" w:rsidTr="003A0988">
        <w:tc>
          <w:tcPr>
            <w:tcW w:w="1276" w:type="dxa"/>
            <w:shd w:val="clear" w:color="auto" w:fill="auto"/>
            <w:vAlign w:val="center"/>
          </w:tcPr>
          <w:p w14:paraId="70B91AC0" w14:textId="77777777" w:rsidR="00CA5062" w:rsidRPr="00986737" w:rsidRDefault="00CA5062" w:rsidP="003A098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4418B6" w14:textId="77777777" w:rsidR="00CA5062" w:rsidRPr="00986737" w:rsidRDefault="00CA5062" w:rsidP="003A098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3774B364" w14:textId="77777777" w:rsidR="00CA5062" w:rsidRPr="00986737" w:rsidRDefault="00CA5062" w:rsidP="003A098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Malwina Witkowska</w:t>
            </w:r>
          </w:p>
          <w:p w14:paraId="1312E2CA" w14:textId="77777777" w:rsidR="00CA5062" w:rsidRPr="00986737" w:rsidRDefault="00CA5062" w:rsidP="003A0988">
            <w:pPr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Ks.J.Chrościckiego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A5062">
              <w:rPr>
                <w:rFonts w:ascii="Arial" w:hAnsi="Arial" w:cs="Arial"/>
                <w:sz w:val="24"/>
                <w:szCs w:val="24"/>
              </w:rPr>
              <w:t>87a/259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932298" w14:textId="77777777" w:rsidR="00CA5062" w:rsidRPr="00986737" w:rsidRDefault="00CA5062" w:rsidP="003A098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02-414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A506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A2F86F" w14:textId="77777777" w:rsidR="00CA5062" w:rsidRPr="00986737" w:rsidRDefault="00CA5062" w:rsidP="003A098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115 200.00 zł</w:t>
            </w:r>
          </w:p>
        </w:tc>
      </w:tr>
      <w:tr w:rsidR="00CA5062" w:rsidRPr="00BB547B" w14:paraId="2883BD4F" w14:textId="77777777" w:rsidTr="003A0988">
        <w:tc>
          <w:tcPr>
            <w:tcW w:w="1276" w:type="dxa"/>
            <w:shd w:val="clear" w:color="auto" w:fill="auto"/>
            <w:vAlign w:val="center"/>
          </w:tcPr>
          <w:p w14:paraId="7DB64479" w14:textId="77777777" w:rsidR="00CA5062" w:rsidRPr="00986737" w:rsidRDefault="00CA5062" w:rsidP="003A098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6DE3CC" w14:textId="77777777" w:rsidR="00CA5062" w:rsidRPr="00986737" w:rsidRDefault="00CA5062" w:rsidP="003A098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16C8DD1B" w14:textId="77777777" w:rsidR="00CA5062" w:rsidRPr="00986737" w:rsidRDefault="00CA5062" w:rsidP="003A098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Dorota Grzejszczyk</w:t>
            </w:r>
          </w:p>
          <w:p w14:paraId="32D7200A" w14:textId="77777777" w:rsidR="00CA5062" w:rsidRPr="00986737" w:rsidRDefault="00CA5062" w:rsidP="003A0988">
            <w:pPr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Św. Wincentego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A5062">
              <w:rPr>
                <w:rFonts w:ascii="Arial" w:hAnsi="Arial" w:cs="Arial"/>
                <w:sz w:val="24"/>
                <w:szCs w:val="24"/>
              </w:rPr>
              <w:t>89/147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1F4E133" w14:textId="77777777" w:rsidR="00CA5062" w:rsidRPr="00986737" w:rsidRDefault="00CA5062" w:rsidP="003A098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03-297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A506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701288" w14:textId="77777777" w:rsidR="00CA5062" w:rsidRPr="00986737" w:rsidRDefault="00CA5062" w:rsidP="003A098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226 800.00 zł</w:t>
            </w:r>
          </w:p>
        </w:tc>
      </w:tr>
      <w:tr w:rsidR="00CA5062" w:rsidRPr="00BB547B" w14:paraId="1282A225" w14:textId="77777777" w:rsidTr="003A0988">
        <w:tc>
          <w:tcPr>
            <w:tcW w:w="1276" w:type="dxa"/>
            <w:shd w:val="clear" w:color="auto" w:fill="auto"/>
            <w:vAlign w:val="center"/>
          </w:tcPr>
          <w:p w14:paraId="61023845" w14:textId="77777777" w:rsidR="00CA5062" w:rsidRPr="00986737" w:rsidRDefault="00CA5062" w:rsidP="003A098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358E3A" w14:textId="77777777" w:rsidR="00CA5062" w:rsidRPr="00986737" w:rsidRDefault="00CA5062" w:rsidP="003A098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A9E14C5" w14:textId="77777777" w:rsidR="00CA5062" w:rsidRPr="00986737" w:rsidRDefault="00CA5062" w:rsidP="003A098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Aleksandra Woźniak</w:t>
            </w:r>
          </w:p>
          <w:p w14:paraId="1D8FB145" w14:textId="77777777" w:rsidR="00CA5062" w:rsidRPr="00986737" w:rsidRDefault="00CA5062" w:rsidP="003A0988">
            <w:pPr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Jana III SOBIESKIEGO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A5062">
              <w:rPr>
                <w:rFonts w:ascii="Arial" w:hAnsi="Arial" w:cs="Arial"/>
                <w:sz w:val="24"/>
                <w:szCs w:val="24"/>
              </w:rPr>
              <w:t>99/53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C906688" w14:textId="77777777" w:rsidR="00CA5062" w:rsidRPr="00986737" w:rsidRDefault="00CA5062" w:rsidP="003A098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00-763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A506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ABA274E" w14:textId="77777777" w:rsidR="00CA5062" w:rsidRPr="00986737" w:rsidRDefault="00CA5062" w:rsidP="003A098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5062">
              <w:rPr>
                <w:rFonts w:ascii="Arial" w:hAnsi="Arial" w:cs="Arial"/>
                <w:sz w:val="24"/>
                <w:szCs w:val="24"/>
              </w:rPr>
              <w:t>108 000.00 zł</w:t>
            </w:r>
          </w:p>
        </w:tc>
      </w:tr>
    </w:tbl>
    <w:p w14:paraId="389331DE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01ECF5FB" w14:textId="77777777" w:rsidR="00C236D3" w:rsidRPr="00BB547B" w:rsidRDefault="00CA5062" w:rsidP="00173B20">
      <w:pPr>
        <w:jc w:val="right"/>
        <w:rPr>
          <w:rFonts w:ascii="Arial" w:hAnsi="Arial" w:cs="Arial"/>
          <w:sz w:val="22"/>
          <w:szCs w:val="22"/>
        </w:rPr>
      </w:pPr>
      <w:r w:rsidRPr="00CA5062">
        <w:rPr>
          <w:rFonts w:ascii="Arial" w:hAnsi="Arial" w:cs="Arial"/>
          <w:sz w:val="24"/>
          <w:szCs w:val="24"/>
        </w:rPr>
        <w:t xml:space="preserve">  Zofia</w:t>
      </w:r>
      <w:r w:rsidR="00A80738" w:rsidRPr="00BB547B">
        <w:rPr>
          <w:rFonts w:ascii="Arial" w:hAnsi="Arial" w:cs="Arial"/>
          <w:sz w:val="24"/>
          <w:szCs w:val="24"/>
        </w:rPr>
        <w:t xml:space="preserve"> </w:t>
      </w:r>
      <w:bookmarkEnd w:id="0"/>
      <w:r w:rsidRPr="00CA5062">
        <w:rPr>
          <w:rFonts w:ascii="Arial" w:hAnsi="Arial" w:cs="Arial"/>
          <w:sz w:val="24"/>
          <w:szCs w:val="24"/>
        </w:rPr>
        <w:t>Felczak</w:t>
      </w: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66F6DD" w14:textId="77777777" w:rsidR="00270798" w:rsidRDefault="00270798">
      <w:r>
        <w:separator/>
      </w:r>
    </w:p>
  </w:endnote>
  <w:endnote w:type="continuationSeparator" w:id="0">
    <w:p w14:paraId="228B357B" w14:textId="77777777" w:rsidR="00270798" w:rsidRDefault="00270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FC67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2E139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2B8909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5E5022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B34FDB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53A3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97D0E8" w14:textId="77777777" w:rsidR="009F189D" w:rsidRDefault="009F189D">
    <w:pPr>
      <w:pStyle w:val="Stopka"/>
      <w:tabs>
        <w:tab w:val="clear" w:pos="4536"/>
      </w:tabs>
      <w:jc w:val="center"/>
    </w:pPr>
  </w:p>
  <w:p w14:paraId="23364E9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B9F783" w14:textId="77777777" w:rsidR="00270798" w:rsidRDefault="00270798">
      <w:r>
        <w:separator/>
      </w:r>
    </w:p>
  </w:footnote>
  <w:footnote w:type="continuationSeparator" w:id="0">
    <w:p w14:paraId="2B61D8F4" w14:textId="77777777" w:rsidR="00270798" w:rsidRDefault="002707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1E339" w14:textId="77777777" w:rsidR="00CA5062" w:rsidRDefault="00CA50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1643A0" w14:textId="77777777" w:rsidR="00CA5062" w:rsidRDefault="00CA50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1D0CA8" w14:textId="77777777" w:rsidR="00CA5062" w:rsidRDefault="00CA50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2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0798"/>
    <w:rsid w:val="00007727"/>
    <w:rsid w:val="00017720"/>
    <w:rsid w:val="00035488"/>
    <w:rsid w:val="000D7F25"/>
    <w:rsid w:val="000E00E5"/>
    <w:rsid w:val="001737CD"/>
    <w:rsid w:val="00173B20"/>
    <w:rsid w:val="001C69FF"/>
    <w:rsid w:val="0023318D"/>
    <w:rsid w:val="00270798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A5062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635C90"/>
  <w15:chartTrackingRefBased/>
  <w15:docId w15:val="{3BFF0FD4-0EC9-40EE-8456-416719854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%20Felcz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3</cp:revision>
  <dcterms:created xsi:type="dcterms:W3CDTF">2024-09-26T11:17:00Z</dcterms:created>
  <dcterms:modified xsi:type="dcterms:W3CDTF">2024-09-26T11:18:00Z</dcterms:modified>
</cp:coreProperties>
</file>