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0A31B4">
        <w:rPr>
          <w:rFonts w:ascii="Verdana" w:hAnsi="Verdana"/>
          <w:b/>
          <w:sz w:val="18"/>
          <w:szCs w:val="18"/>
        </w:rPr>
        <w:t xml:space="preserve">dostawa laptopa, myszki bezprzewodowej i adaptera USB-C dla CDSI - DE-dzp.272-502/24,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77777777" w:rsidR="000A31B4" w:rsidRPr="000A31B4" w:rsidRDefault="000A31B4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Laptop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2D0D1FD0" w14:textId="77777777" w:rsidTr="00726B3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7869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357B" w14:textId="77777777" w:rsidR="000A31B4" w:rsidRPr="000A31B4" w:rsidRDefault="000A31B4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  <w:p w14:paraId="43BA6149" w14:textId="77777777" w:rsidR="000A31B4" w:rsidRPr="000A31B4" w:rsidRDefault="000A31B4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Myszka bezprzewodowa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10CC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……………..</w:t>
            </w:r>
          </w:p>
          <w:p w14:paraId="221855CD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</w:t>
            </w:r>
          </w:p>
          <w:p w14:paraId="1AA05E56" w14:textId="77777777" w:rsidR="000A31B4" w:rsidRPr="000A31B4" w:rsidRDefault="000A31B4" w:rsidP="000A31B4">
            <w:pPr>
              <w:ind w:right="7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B9F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554D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4363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CC13B1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C4843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51463E0C" w14:textId="77777777" w:rsidTr="00726B3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8A307F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7259" w14:textId="77777777" w:rsidR="000A31B4" w:rsidRPr="000A31B4" w:rsidRDefault="000A31B4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Adapter USB-C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7DB2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…………….</w:t>
            </w:r>
          </w:p>
          <w:p w14:paraId="5D410CCC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E71F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512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042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964FB2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C4A9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0912FBD6" w:rsidR="000A31B4" w:rsidRPr="000A31B4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realizacji umowy: </w:t>
      </w:r>
      <w:r w:rsidRPr="000A31B4">
        <w:rPr>
          <w:rFonts w:ascii="Verdana" w:hAnsi="Verdana"/>
          <w:b/>
          <w:bCs/>
          <w:sz w:val="18"/>
          <w:szCs w:val="18"/>
        </w:rPr>
        <w:t xml:space="preserve">……… </w:t>
      </w:r>
      <w:r w:rsidRPr="006142B0">
        <w:rPr>
          <w:rFonts w:ascii="Verdana" w:hAnsi="Verdana"/>
          <w:sz w:val="18"/>
          <w:szCs w:val="18"/>
        </w:rPr>
        <w:t>dni od daty podpisania umowy</w:t>
      </w:r>
      <w:r w:rsidRPr="000A31B4">
        <w:rPr>
          <w:rFonts w:ascii="Verdana" w:hAnsi="Verdana"/>
          <w:sz w:val="18"/>
          <w:szCs w:val="18"/>
        </w:rPr>
        <w:t xml:space="preserve"> </w:t>
      </w:r>
    </w:p>
    <w:p w14:paraId="41B46EA1" w14:textId="77777777" w:rsidR="000A31B4" w:rsidRPr="000A31B4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Okres udzielonej gwarancji </w:t>
      </w:r>
      <w:r w:rsidRPr="000A31B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producenta na komputer, baterię, zasilacz, pamięć RAM</w:t>
      </w:r>
      <w:r w:rsidRPr="000A31B4">
        <w:rPr>
          <w:rFonts w:ascii="Verdana" w:hAnsi="Verdana"/>
          <w:b/>
          <w:sz w:val="18"/>
          <w:szCs w:val="18"/>
        </w:rPr>
        <w:t xml:space="preserve"> wynosi:</w:t>
      </w:r>
      <w:r w:rsidRPr="000A31B4">
        <w:rPr>
          <w:rFonts w:ascii="Verdana" w:hAnsi="Verdana"/>
          <w:sz w:val="18"/>
          <w:szCs w:val="18"/>
        </w:rPr>
        <w:t xml:space="preserve"> </w:t>
      </w:r>
      <w:r w:rsidRPr="000A31B4">
        <w:rPr>
          <w:rFonts w:ascii="Verdana" w:hAnsi="Verdana"/>
          <w:b/>
          <w:bCs/>
          <w:sz w:val="18"/>
          <w:szCs w:val="18"/>
        </w:rPr>
        <w:t xml:space="preserve">…………… miesięcy </w:t>
      </w:r>
      <w:r w:rsidRPr="000A31B4">
        <w:rPr>
          <w:rFonts w:ascii="Verdana" w:hAnsi="Verdana"/>
          <w:sz w:val="18"/>
          <w:szCs w:val="18"/>
          <w:highlight w:val="yellow"/>
        </w:rPr>
        <w:t>(</w:t>
      </w:r>
      <w:r w:rsidRPr="000A31B4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204EADC" w14:textId="77777777" w:rsidR="000A31B4" w:rsidRPr="000A31B4" w:rsidRDefault="000A31B4" w:rsidP="000A31B4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0A31B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Okres udzielonej gwarancji na mysz bezprzewodową i adapter wynosi:</w:t>
      </w:r>
      <w:r w:rsidRPr="000A31B4">
        <w:rPr>
          <w:rFonts w:ascii="Verdana" w:hAnsi="Verdana" w:cs="Arial"/>
          <w:color w:val="000000"/>
          <w:sz w:val="18"/>
          <w:szCs w:val="18"/>
          <w:lang w:eastAsia="zh-CN"/>
        </w:rPr>
        <w:t xml:space="preserve"> </w:t>
      </w:r>
      <w:r w:rsidRPr="000A31B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……………  miesiące</w:t>
      </w: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44BF52C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10980EA" w14:textId="5018CA1A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184012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s</w:t>
      </w:r>
      <w:r w:rsidR="00184012" w:rsidRPr="00184012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erwis gwarancji świadczony przez producenta lub autoryzowanego partnera serwisowego producenta</w:t>
      </w:r>
      <w:r w:rsidRPr="000A31B4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.</w:t>
      </w:r>
    </w:p>
    <w:p w14:paraId="64A3420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30A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801DD"/>
    <w:rsid w:val="00184012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D6D29"/>
    <w:rsid w:val="002E322C"/>
    <w:rsid w:val="003064E3"/>
    <w:rsid w:val="0031496D"/>
    <w:rsid w:val="00315A4A"/>
    <w:rsid w:val="003336A1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142B0"/>
    <w:rsid w:val="006275CB"/>
    <w:rsid w:val="0063384F"/>
    <w:rsid w:val="0064295B"/>
    <w:rsid w:val="00643C6F"/>
    <w:rsid w:val="00646202"/>
    <w:rsid w:val="0065290F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22561"/>
    <w:rsid w:val="00926AA1"/>
    <w:rsid w:val="00931861"/>
    <w:rsid w:val="00970FE4"/>
    <w:rsid w:val="0098598E"/>
    <w:rsid w:val="009B3871"/>
    <w:rsid w:val="009C5F25"/>
    <w:rsid w:val="009D170C"/>
    <w:rsid w:val="00A0022B"/>
    <w:rsid w:val="00A11920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0F4E"/>
    <w:rsid w:val="00D360D5"/>
    <w:rsid w:val="00D464D4"/>
    <w:rsid w:val="00D470FA"/>
    <w:rsid w:val="00D56856"/>
    <w:rsid w:val="00D60C38"/>
    <w:rsid w:val="00D66893"/>
    <w:rsid w:val="00D74EE8"/>
    <w:rsid w:val="00D90ACB"/>
    <w:rsid w:val="00DC1500"/>
    <w:rsid w:val="00E369F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581</Words>
  <Characters>4829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Jarosław Grzech</cp:lastModifiedBy>
  <cp:revision>7</cp:revision>
  <cp:lastPrinted>2024-04-25T11:30:00Z</cp:lastPrinted>
  <dcterms:created xsi:type="dcterms:W3CDTF">2024-09-12T14:34:00Z</dcterms:created>
  <dcterms:modified xsi:type="dcterms:W3CDTF">2024-09-17T12:07:00Z</dcterms:modified>
</cp:coreProperties>
</file>