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E9615" w14:textId="77777777" w:rsidR="00986737" w:rsidRPr="009432A1" w:rsidRDefault="00971A6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71A62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71A62">
        <w:rPr>
          <w:rFonts w:ascii="Arial" w:hAnsi="Arial" w:cs="Arial"/>
          <w:sz w:val="24"/>
          <w:szCs w:val="24"/>
        </w:rPr>
        <w:t>2024-09-26</w:t>
      </w:r>
    </w:p>
    <w:p w14:paraId="61E0474B" w14:textId="77777777" w:rsidR="00986737" w:rsidRPr="009432A1" w:rsidRDefault="00971A6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1A62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741BF3C4" w14:textId="77777777" w:rsidR="00986737" w:rsidRPr="009432A1" w:rsidRDefault="00971A6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71A62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71A62">
        <w:rPr>
          <w:rFonts w:ascii="Arial" w:hAnsi="Arial" w:cs="Arial"/>
          <w:sz w:val="24"/>
          <w:szCs w:val="24"/>
        </w:rPr>
        <w:t>137</w:t>
      </w:r>
    </w:p>
    <w:p w14:paraId="6F63A787" w14:textId="77777777" w:rsidR="00986737" w:rsidRPr="009432A1" w:rsidRDefault="00971A62" w:rsidP="00986737">
      <w:pPr>
        <w:rPr>
          <w:rFonts w:ascii="Arial" w:hAnsi="Arial" w:cs="Arial"/>
          <w:sz w:val="24"/>
          <w:szCs w:val="24"/>
        </w:rPr>
      </w:pPr>
      <w:r w:rsidRPr="00971A62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71A62">
        <w:rPr>
          <w:rFonts w:ascii="Arial" w:hAnsi="Arial" w:cs="Arial"/>
          <w:sz w:val="24"/>
          <w:szCs w:val="24"/>
        </w:rPr>
        <w:t>Warszawa</w:t>
      </w:r>
    </w:p>
    <w:p w14:paraId="5D1ED3A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AAF0B6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1EEAA7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E1225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C0D64D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8E1E03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E25E352" w14:textId="77777777" w:rsidTr="005A632E">
        <w:tc>
          <w:tcPr>
            <w:tcW w:w="2269" w:type="dxa"/>
            <w:shd w:val="clear" w:color="auto" w:fill="auto"/>
          </w:tcPr>
          <w:p w14:paraId="7C62CD9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75AAC9" w14:textId="7336ECB0" w:rsidR="00986737" w:rsidRPr="004E4B64" w:rsidRDefault="00971A6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1A62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pielęgniarki w Klinikach i Oddziale.</w:t>
            </w:r>
          </w:p>
        </w:tc>
      </w:tr>
      <w:tr w:rsidR="00971A62" w:rsidRPr="004E4B64" w14:paraId="3D795948" w14:textId="77777777" w:rsidTr="00CE6D7D">
        <w:tc>
          <w:tcPr>
            <w:tcW w:w="2269" w:type="dxa"/>
            <w:shd w:val="clear" w:color="auto" w:fill="auto"/>
          </w:tcPr>
          <w:p w14:paraId="4E8E95D5" w14:textId="77777777" w:rsidR="00971A62" w:rsidRPr="004E4B64" w:rsidRDefault="00971A62" w:rsidP="00CE6D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16EC70" w14:textId="77777777" w:rsidR="00971A62" w:rsidRPr="004E4B64" w:rsidRDefault="00971A62" w:rsidP="00CE6D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1A62">
              <w:rPr>
                <w:rFonts w:ascii="Arial" w:hAnsi="Arial" w:cs="Arial"/>
                <w:bCs/>
                <w:sz w:val="24"/>
                <w:szCs w:val="24"/>
              </w:rPr>
              <w:t>PIM-SK-2375/58/24</w:t>
            </w:r>
          </w:p>
        </w:tc>
      </w:tr>
    </w:tbl>
    <w:p w14:paraId="7362FBC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7617B86" w14:textId="193AB1AD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71A62" w:rsidRPr="00971A62">
        <w:rPr>
          <w:rFonts w:ascii="Arial" w:hAnsi="Arial" w:cs="Arial"/>
          <w:sz w:val="24"/>
          <w:szCs w:val="24"/>
        </w:rPr>
        <w:t>(</w:t>
      </w:r>
      <w:proofErr w:type="spellStart"/>
      <w:r w:rsidR="00971A62" w:rsidRPr="00971A62">
        <w:rPr>
          <w:rFonts w:ascii="Arial" w:hAnsi="Arial" w:cs="Arial"/>
          <w:sz w:val="24"/>
          <w:szCs w:val="24"/>
        </w:rPr>
        <w:t>t.j</w:t>
      </w:r>
      <w:proofErr w:type="spellEnd"/>
      <w:r w:rsidR="00971A62" w:rsidRPr="00971A62">
        <w:rPr>
          <w:rFonts w:ascii="Arial" w:hAnsi="Arial" w:cs="Arial"/>
          <w:sz w:val="24"/>
          <w:szCs w:val="24"/>
        </w:rPr>
        <w:t xml:space="preserve">. Dz. U. z </w:t>
      </w:r>
      <w:r w:rsidR="009B4CF4" w:rsidRPr="00971A62">
        <w:rPr>
          <w:rFonts w:ascii="Arial" w:hAnsi="Arial" w:cs="Arial"/>
          <w:sz w:val="24"/>
          <w:szCs w:val="24"/>
        </w:rPr>
        <w:t>2023 r.</w:t>
      </w:r>
      <w:r w:rsidR="00971A62" w:rsidRPr="00971A62">
        <w:rPr>
          <w:rFonts w:ascii="Arial" w:hAnsi="Arial" w:cs="Arial"/>
          <w:sz w:val="24"/>
          <w:szCs w:val="24"/>
        </w:rPr>
        <w:t xml:space="preserve">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1CC9E1F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71A62" w:rsidRPr="00971A62">
        <w:rPr>
          <w:rFonts w:ascii="Arial" w:hAnsi="Arial" w:cs="Arial"/>
          <w:sz w:val="24"/>
          <w:szCs w:val="24"/>
        </w:rPr>
        <w:t>26/09/2024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71A62" w:rsidRPr="00971A6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40F8C62" w14:textId="77777777" w:rsidTr="005A632E">
        <w:tc>
          <w:tcPr>
            <w:tcW w:w="1276" w:type="dxa"/>
            <w:shd w:val="clear" w:color="auto" w:fill="F2F2F2"/>
            <w:vAlign w:val="center"/>
          </w:tcPr>
          <w:p w14:paraId="11DAC7F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135BA6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53DB8D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BE8263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71A62" w:rsidRPr="00BB547B" w14:paraId="337FBDE5" w14:textId="77777777" w:rsidTr="00CE6D7D">
        <w:tc>
          <w:tcPr>
            <w:tcW w:w="1276" w:type="dxa"/>
            <w:shd w:val="clear" w:color="auto" w:fill="auto"/>
            <w:vAlign w:val="center"/>
          </w:tcPr>
          <w:p w14:paraId="73897B77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28BB3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5C63B75" w14:textId="77777777" w:rsidR="00971A62" w:rsidRPr="00986737" w:rsidRDefault="00971A62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Magdalena Marciniak</w:t>
            </w:r>
          </w:p>
          <w:p w14:paraId="20E39A7F" w14:textId="77777777" w:rsidR="00971A62" w:rsidRPr="00986737" w:rsidRDefault="00971A62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Mąkosy Nowe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AACD4E" w14:textId="77777777" w:rsidR="00971A62" w:rsidRPr="00986737" w:rsidRDefault="00971A62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26-631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Jastrzębia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931B00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161 280.00 zł</w:t>
            </w:r>
          </w:p>
        </w:tc>
      </w:tr>
      <w:tr w:rsidR="00971A62" w:rsidRPr="00BB547B" w14:paraId="373B0F4E" w14:textId="77777777" w:rsidTr="00CE6D7D">
        <w:tc>
          <w:tcPr>
            <w:tcW w:w="1276" w:type="dxa"/>
            <w:shd w:val="clear" w:color="auto" w:fill="auto"/>
            <w:vAlign w:val="center"/>
          </w:tcPr>
          <w:p w14:paraId="46A4CD70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6A13F6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F8C88C6" w14:textId="77777777" w:rsidR="00971A62" w:rsidRPr="00986737" w:rsidRDefault="00971A62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Daria Królikowska</w:t>
            </w:r>
          </w:p>
          <w:p w14:paraId="7D680DE9" w14:textId="77777777" w:rsidR="00971A62" w:rsidRPr="00986737" w:rsidRDefault="00971A62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Komitetu Obrony Robotników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38/24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EA98C3" w14:textId="77777777" w:rsidR="00971A62" w:rsidRPr="00986737" w:rsidRDefault="00971A62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02-146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F320B9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252 000.00 zł</w:t>
            </w:r>
          </w:p>
        </w:tc>
      </w:tr>
      <w:tr w:rsidR="00971A62" w:rsidRPr="00BB547B" w14:paraId="3C56DD12" w14:textId="77777777" w:rsidTr="00CE6D7D">
        <w:tc>
          <w:tcPr>
            <w:tcW w:w="1276" w:type="dxa"/>
            <w:shd w:val="clear" w:color="auto" w:fill="auto"/>
            <w:vAlign w:val="center"/>
          </w:tcPr>
          <w:p w14:paraId="6FC702B8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02F73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7E92A1E" w14:textId="77777777" w:rsidR="00971A62" w:rsidRPr="00986737" w:rsidRDefault="00971A62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 xml:space="preserve">Barbara </w:t>
            </w:r>
            <w:proofErr w:type="spellStart"/>
            <w:r w:rsidRPr="00971A62">
              <w:rPr>
                <w:rFonts w:ascii="Arial" w:hAnsi="Arial" w:cs="Arial"/>
                <w:sz w:val="24"/>
                <w:szCs w:val="24"/>
              </w:rPr>
              <w:t>Mańk</w:t>
            </w:r>
            <w:proofErr w:type="spellEnd"/>
          </w:p>
          <w:p w14:paraId="3701847C" w14:textId="77777777" w:rsidR="00971A62" w:rsidRPr="00986737" w:rsidRDefault="00971A62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 xml:space="preserve">Braci </w:t>
            </w:r>
            <w:proofErr w:type="spellStart"/>
            <w:r w:rsidRPr="00971A62">
              <w:rPr>
                <w:rFonts w:ascii="Arial" w:hAnsi="Arial" w:cs="Arial"/>
                <w:sz w:val="24"/>
                <w:szCs w:val="24"/>
              </w:rPr>
              <w:t>Briggsów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27G/1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445CBE" w14:textId="77777777" w:rsidR="00971A62" w:rsidRPr="00986737" w:rsidRDefault="00971A62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05-270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A6BABD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115 200.00 zł</w:t>
            </w:r>
          </w:p>
        </w:tc>
      </w:tr>
      <w:tr w:rsidR="00971A62" w:rsidRPr="00BB547B" w14:paraId="7973BDE6" w14:textId="77777777" w:rsidTr="00CE6D7D">
        <w:tc>
          <w:tcPr>
            <w:tcW w:w="1276" w:type="dxa"/>
            <w:shd w:val="clear" w:color="auto" w:fill="auto"/>
            <w:vAlign w:val="center"/>
          </w:tcPr>
          <w:p w14:paraId="6B6BD168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D62C4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DD2C6E8" w14:textId="77777777" w:rsidR="00971A62" w:rsidRPr="00986737" w:rsidRDefault="00971A62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 xml:space="preserve">Aleksandra </w:t>
            </w:r>
            <w:proofErr w:type="spellStart"/>
            <w:r w:rsidRPr="00971A62">
              <w:rPr>
                <w:rFonts w:ascii="Arial" w:hAnsi="Arial" w:cs="Arial"/>
                <w:sz w:val="24"/>
                <w:szCs w:val="24"/>
              </w:rPr>
              <w:t>Firląg</w:t>
            </w:r>
            <w:proofErr w:type="spellEnd"/>
          </w:p>
          <w:p w14:paraId="6A25739E" w14:textId="77777777" w:rsidR="00971A62" w:rsidRPr="00986737" w:rsidRDefault="00971A62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Rzeszowska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40/1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D15D39" w14:textId="77777777" w:rsidR="00971A62" w:rsidRPr="00986737" w:rsidRDefault="00971A62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F231F8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155 520.00 zł</w:t>
            </w:r>
          </w:p>
        </w:tc>
      </w:tr>
      <w:tr w:rsidR="00971A62" w:rsidRPr="00BB547B" w14:paraId="52DC7F8B" w14:textId="77777777" w:rsidTr="00CE6D7D">
        <w:tc>
          <w:tcPr>
            <w:tcW w:w="1276" w:type="dxa"/>
            <w:shd w:val="clear" w:color="auto" w:fill="auto"/>
            <w:vAlign w:val="center"/>
          </w:tcPr>
          <w:p w14:paraId="68491358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77FB4C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3F074C4" w14:textId="77777777" w:rsidR="00971A62" w:rsidRPr="00986737" w:rsidRDefault="00971A62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Karolina Domańska</w:t>
            </w:r>
          </w:p>
          <w:p w14:paraId="4ABC5B18" w14:textId="77777777" w:rsidR="00971A62" w:rsidRPr="00986737" w:rsidRDefault="00971A62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Magiera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14/44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FF8408" w14:textId="77777777" w:rsidR="00971A62" w:rsidRPr="00986737" w:rsidRDefault="00971A62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01-872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78F85B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172 800.00 zł</w:t>
            </w:r>
          </w:p>
        </w:tc>
      </w:tr>
      <w:tr w:rsidR="00971A62" w:rsidRPr="00BB547B" w14:paraId="7087DB30" w14:textId="77777777" w:rsidTr="00CE6D7D">
        <w:tc>
          <w:tcPr>
            <w:tcW w:w="1276" w:type="dxa"/>
            <w:shd w:val="clear" w:color="auto" w:fill="auto"/>
            <w:vAlign w:val="center"/>
          </w:tcPr>
          <w:p w14:paraId="7015D215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2960A0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E6C8A4E" w14:textId="77777777" w:rsidR="00971A62" w:rsidRPr="00986737" w:rsidRDefault="00971A62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Paulina Puchała</w:t>
            </w:r>
          </w:p>
          <w:p w14:paraId="4502A44F" w14:textId="77777777" w:rsidR="00971A62" w:rsidRPr="00986737" w:rsidRDefault="00971A62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Bukietowa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66399A" w14:textId="77777777" w:rsidR="00971A62" w:rsidRPr="00986737" w:rsidRDefault="00971A62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05-502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1A62">
              <w:rPr>
                <w:rFonts w:ascii="Arial" w:hAnsi="Arial" w:cs="Arial"/>
                <w:sz w:val="24"/>
                <w:szCs w:val="24"/>
              </w:rPr>
              <w:t xml:space="preserve">Wólka </w:t>
            </w:r>
            <w:proofErr w:type="spellStart"/>
            <w:r w:rsidRPr="00971A62">
              <w:rPr>
                <w:rFonts w:ascii="Arial" w:hAnsi="Arial" w:cs="Arial"/>
                <w:sz w:val="24"/>
                <w:szCs w:val="24"/>
              </w:rPr>
              <w:t>Kozodawska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19BC86B0" w14:textId="77777777" w:rsidR="00971A62" w:rsidRPr="00986737" w:rsidRDefault="00971A62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1A62">
              <w:rPr>
                <w:rFonts w:ascii="Arial" w:hAnsi="Arial" w:cs="Arial"/>
                <w:sz w:val="24"/>
                <w:szCs w:val="24"/>
              </w:rPr>
              <w:t>115 200.00 zł</w:t>
            </w:r>
          </w:p>
        </w:tc>
      </w:tr>
    </w:tbl>
    <w:p w14:paraId="26F0A4B2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8EAF5A3" w14:textId="77777777" w:rsidR="00C236D3" w:rsidRPr="00BB547B" w:rsidRDefault="00971A62" w:rsidP="00173B20">
      <w:pPr>
        <w:jc w:val="right"/>
        <w:rPr>
          <w:rFonts w:ascii="Arial" w:hAnsi="Arial" w:cs="Arial"/>
          <w:sz w:val="22"/>
          <w:szCs w:val="22"/>
        </w:rPr>
      </w:pPr>
      <w:r w:rsidRPr="00971A62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971A62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84912" w14:textId="77777777" w:rsidR="00CE6DF6" w:rsidRDefault="00CE6DF6">
      <w:r>
        <w:separator/>
      </w:r>
    </w:p>
  </w:endnote>
  <w:endnote w:type="continuationSeparator" w:id="0">
    <w:p w14:paraId="060582E1" w14:textId="77777777" w:rsidR="00CE6DF6" w:rsidRDefault="00CE6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96E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C055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FC36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20E501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980F2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162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AAB384" w14:textId="77777777" w:rsidR="009F189D" w:rsidRDefault="009F189D">
    <w:pPr>
      <w:pStyle w:val="Stopka"/>
      <w:tabs>
        <w:tab w:val="clear" w:pos="4536"/>
      </w:tabs>
      <w:jc w:val="center"/>
    </w:pPr>
  </w:p>
  <w:p w14:paraId="2EB58B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57B1A" w14:textId="77777777" w:rsidR="00CE6DF6" w:rsidRDefault="00CE6DF6">
      <w:r>
        <w:separator/>
      </w:r>
    </w:p>
  </w:footnote>
  <w:footnote w:type="continuationSeparator" w:id="0">
    <w:p w14:paraId="7BD6F97B" w14:textId="77777777" w:rsidR="00CE6DF6" w:rsidRDefault="00CE6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B1FCE" w14:textId="77777777" w:rsidR="00971A62" w:rsidRDefault="00971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2012D" w14:textId="77777777" w:rsidR="00971A62" w:rsidRDefault="00971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E4B9F" w14:textId="77777777" w:rsidR="00971A62" w:rsidRDefault="00971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DF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71A62"/>
    <w:rsid w:val="00986737"/>
    <w:rsid w:val="009B4CF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6DF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63786"/>
  <w15:chartTrackingRefBased/>
  <w15:docId w15:val="{EEFCA9F9-786C-4561-A1D3-B8D55C13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2024-09-26T10:44:00Z</dcterms:created>
  <dcterms:modified xsi:type="dcterms:W3CDTF">2024-09-26T10:44:00Z</dcterms:modified>
</cp:coreProperties>
</file>