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A18A9" w14:textId="77777777" w:rsidR="00FB7F50" w:rsidRPr="002245BE" w:rsidRDefault="006F4A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F4A2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F4A2F">
        <w:rPr>
          <w:sz w:val="22"/>
          <w:szCs w:val="22"/>
        </w:rPr>
        <w:t>2024-09-26</w:t>
      </w:r>
    </w:p>
    <w:p w14:paraId="6AA0F0B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3ECCAF" w14:textId="77777777" w:rsidR="006F4A2F" w:rsidRPr="006F4A2F" w:rsidRDefault="006F4A2F" w:rsidP="00FB7F50">
      <w:pPr>
        <w:spacing w:after="40"/>
        <w:rPr>
          <w:b/>
          <w:bCs/>
          <w:sz w:val="22"/>
          <w:szCs w:val="22"/>
        </w:rPr>
      </w:pPr>
      <w:r w:rsidRPr="006F4A2F">
        <w:rPr>
          <w:b/>
          <w:bCs/>
          <w:sz w:val="22"/>
          <w:szCs w:val="22"/>
        </w:rPr>
        <w:t>Akademia Górniczo - Hutnicza</w:t>
      </w:r>
    </w:p>
    <w:p w14:paraId="733F1E40" w14:textId="77777777" w:rsidR="006F4A2F" w:rsidRPr="006F4A2F" w:rsidRDefault="006F4A2F" w:rsidP="00FB7F50">
      <w:pPr>
        <w:spacing w:after="40"/>
        <w:rPr>
          <w:b/>
          <w:bCs/>
          <w:sz w:val="22"/>
          <w:szCs w:val="22"/>
        </w:rPr>
      </w:pPr>
      <w:r w:rsidRPr="006F4A2F">
        <w:rPr>
          <w:b/>
          <w:bCs/>
          <w:sz w:val="22"/>
          <w:szCs w:val="22"/>
        </w:rPr>
        <w:t>im. Stanisława Staszica w Krakowie</w:t>
      </w:r>
    </w:p>
    <w:p w14:paraId="577884CB" w14:textId="77777777" w:rsidR="00FB7F50" w:rsidRPr="002245BE" w:rsidRDefault="006F4A2F" w:rsidP="00FB7F50">
      <w:pPr>
        <w:spacing w:after="40"/>
        <w:rPr>
          <w:b/>
          <w:bCs/>
          <w:sz w:val="22"/>
          <w:szCs w:val="22"/>
        </w:rPr>
      </w:pPr>
      <w:r w:rsidRPr="006F4A2F">
        <w:rPr>
          <w:b/>
          <w:bCs/>
          <w:sz w:val="22"/>
          <w:szCs w:val="22"/>
        </w:rPr>
        <w:t>Dział Zamówień Publicznych</w:t>
      </w:r>
    </w:p>
    <w:p w14:paraId="458B5037" w14:textId="77777777" w:rsidR="00FB7F50" w:rsidRPr="002245BE" w:rsidRDefault="006F4A2F" w:rsidP="00FB7F50">
      <w:pPr>
        <w:rPr>
          <w:sz w:val="22"/>
          <w:szCs w:val="22"/>
        </w:rPr>
      </w:pPr>
      <w:r w:rsidRPr="006F4A2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F4A2F">
        <w:rPr>
          <w:sz w:val="22"/>
          <w:szCs w:val="22"/>
        </w:rPr>
        <w:t>30</w:t>
      </w:r>
    </w:p>
    <w:p w14:paraId="0C911A1C" w14:textId="77777777" w:rsidR="00FB7F50" w:rsidRPr="002245BE" w:rsidRDefault="006F4A2F" w:rsidP="00FB7F50">
      <w:pPr>
        <w:rPr>
          <w:sz w:val="22"/>
          <w:szCs w:val="22"/>
        </w:rPr>
      </w:pPr>
      <w:r w:rsidRPr="006F4A2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F4A2F">
        <w:rPr>
          <w:sz w:val="22"/>
          <w:szCs w:val="22"/>
        </w:rPr>
        <w:t>Kraków</w:t>
      </w:r>
    </w:p>
    <w:p w14:paraId="35A36CA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98B28C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F4A2F" w:rsidRPr="00607F9B" w14:paraId="3A9E368A" w14:textId="77777777" w:rsidTr="00540E9F">
        <w:trPr>
          <w:trHeight w:val="638"/>
        </w:trPr>
        <w:tc>
          <w:tcPr>
            <w:tcW w:w="959" w:type="dxa"/>
            <w:shd w:val="clear" w:color="auto" w:fill="auto"/>
          </w:tcPr>
          <w:p w14:paraId="4AA7BD98" w14:textId="77777777" w:rsidR="006F4A2F" w:rsidRPr="00607F9B" w:rsidRDefault="006F4A2F" w:rsidP="00540E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215A9F" w14:textId="023BA0E8" w:rsidR="006F4A2F" w:rsidRPr="00607F9B" w:rsidRDefault="006F4A2F" w:rsidP="00540E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F4A2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F4A2F">
              <w:rPr>
                <w:b/>
                <w:bCs/>
                <w:sz w:val="22"/>
                <w:szCs w:val="22"/>
              </w:rPr>
              <w:t xml:space="preserve">dostawa mikroskopu metalograficznego wraz z wyposażeniem dla </w:t>
            </w:r>
            <w:proofErr w:type="spellStart"/>
            <w:r w:rsidRPr="006F4A2F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F4A2F">
              <w:rPr>
                <w:b/>
                <w:bCs/>
                <w:sz w:val="22"/>
                <w:szCs w:val="22"/>
              </w:rPr>
              <w:t xml:space="preserve"> - DE-dzp.272-362/24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29F2F7C" w14:textId="449889F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ACFE951" w14:textId="77777777" w:rsidR="009C1956" w:rsidRDefault="009C195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F4A2F" w14:paraId="2CD2BE59" w14:textId="77777777" w:rsidTr="00540E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EDA2B5" w14:textId="77777777" w:rsidR="006F4A2F" w:rsidRPr="00D26ED6" w:rsidRDefault="006F4A2F" w:rsidP="00540E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F4A2F">
              <w:rPr>
                <w:b/>
                <w:sz w:val="22"/>
                <w:szCs w:val="22"/>
              </w:rPr>
              <w:t>DPIdea</w:t>
            </w:r>
            <w:proofErr w:type="spellEnd"/>
            <w:r w:rsidRPr="006F4A2F">
              <w:rPr>
                <w:b/>
                <w:sz w:val="22"/>
                <w:szCs w:val="22"/>
              </w:rPr>
              <w:t xml:space="preserve"> Dariusz </w:t>
            </w:r>
            <w:proofErr w:type="spellStart"/>
            <w:r w:rsidRPr="006F4A2F">
              <w:rPr>
                <w:b/>
                <w:sz w:val="22"/>
                <w:szCs w:val="22"/>
              </w:rPr>
              <w:t>Kuchnowski</w:t>
            </w:r>
            <w:proofErr w:type="spellEnd"/>
            <w:r w:rsidRPr="006F4A2F">
              <w:rPr>
                <w:b/>
                <w:sz w:val="22"/>
                <w:szCs w:val="22"/>
              </w:rPr>
              <w:t xml:space="preserve"> Tomasz </w:t>
            </w:r>
            <w:proofErr w:type="spellStart"/>
            <w:r w:rsidRPr="006F4A2F">
              <w:rPr>
                <w:b/>
                <w:sz w:val="22"/>
                <w:szCs w:val="22"/>
              </w:rPr>
              <w:t>Ferek</w:t>
            </w:r>
            <w:proofErr w:type="spellEnd"/>
            <w:r w:rsidRPr="006F4A2F">
              <w:rPr>
                <w:b/>
                <w:sz w:val="22"/>
                <w:szCs w:val="22"/>
              </w:rPr>
              <w:t xml:space="preserve"> spółka cywilna</w:t>
            </w:r>
          </w:p>
          <w:p w14:paraId="2A87BA7E" w14:textId="77777777" w:rsidR="006F4A2F" w:rsidRPr="009F0E5C" w:rsidRDefault="006F4A2F" w:rsidP="00540E9F">
            <w:pPr>
              <w:jc w:val="both"/>
              <w:rPr>
                <w:bCs/>
                <w:sz w:val="22"/>
                <w:szCs w:val="22"/>
              </w:rPr>
            </w:pPr>
            <w:r w:rsidRPr="006F4A2F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4A2F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40A4B37" w14:textId="77777777" w:rsidR="006F4A2F" w:rsidRPr="009F0E5C" w:rsidRDefault="006F4A2F" w:rsidP="00540E9F">
            <w:pPr>
              <w:jc w:val="both"/>
              <w:rPr>
                <w:bCs/>
                <w:sz w:val="22"/>
                <w:szCs w:val="22"/>
              </w:rPr>
            </w:pPr>
            <w:r w:rsidRPr="006F4A2F">
              <w:rPr>
                <w:bCs/>
                <w:sz w:val="22"/>
                <w:szCs w:val="22"/>
              </w:rPr>
              <w:t>81-549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4A2F">
              <w:rPr>
                <w:bCs/>
                <w:sz w:val="22"/>
                <w:szCs w:val="22"/>
              </w:rPr>
              <w:t>Gdynia</w:t>
            </w:r>
          </w:p>
          <w:p w14:paraId="09F455D9" w14:textId="77777777" w:rsidR="006F4A2F" w:rsidRPr="00D26ED6" w:rsidRDefault="006F4A2F" w:rsidP="00540E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8E29A4" w14:textId="77777777" w:rsidR="006F4A2F" w:rsidRDefault="006F4A2F" w:rsidP="00540E9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F4A2F">
              <w:rPr>
                <w:sz w:val="22"/>
                <w:szCs w:val="22"/>
              </w:rPr>
              <w:t xml:space="preserve">dostawa mikroskopu metalograficznego wraz z wyposażeniem dla </w:t>
            </w:r>
            <w:proofErr w:type="spellStart"/>
            <w:r w:rsidRPr="006F4A2F">
              <w:rPr>
                <w:sz w:val="22"/>
                <w:szCs w:val="22"/>
              </w:rPr>
              <w:t>WEiP</w:t>
            </w:r>
            <w:proofErr w:type="spellEnd"/>
            <w:r w:rsidRPr="006F4A2F">
              <w:rPr>
                <w:sz w:val="22"/>
                <w:szCs w:val="22"/>
              </w:rPr>
              <w:t xml:space="preserve"> - DE-dzp.272-362/24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1E0612D" w14:textId="77777777" w:rsidR="006F4A2F" w:rsidRPr="00D26ED6" w:rsidRDefault="006F4A2F" w:rsidP="00540E9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F4A2F">
              <w:rPr>
                <w:b/>
                <w:sz w:val="22"/>
                <w:szCs w:val="22"/>
              </w:rPr>
              <w:t>19 926.00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7FCEB11" w14:textId="77777777" w:rsidR="006F4A2F" w:rsidRDefault="006F4A2F" w:rsidP="00540E9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BDD27A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E03B390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E4660B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CFA52A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A40E320" w14:textId="77777777" w:rsidR="002B6761" w:rsidRPr="008567C7" w:rsidRDefault="006F4A2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6560708" w14:textId="77777777" w:rsidR="002B6761" w:rsidRPr="008567C7" w:rsidRDefault="006F4A2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0D58B7E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93749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EC27E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C4D15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59EF40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F4A2F" w:rsidRPr="008567C7" w14:paraId="51C8DE2A" w14:textId="77777777" w:rsidTr="00540E9F">
        <w:tc>
          <w:tcPr>
            <w:tcW w:w="709" w:type="dxa"/>
            <w:vAlign w:val="center"/>
          </w:tcPr>
          <w:p w14:paraId="2F0C760D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C19A94B" w14:textId="77777777" w:rsidR="006F4A2F" w:rsidRPr="002B6761" w:rsidRDefault="006F4A2F" w:rsidP="00540E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>DPIdea</w:t>
            </w:r>
            <w:proofErr w:type="spellEnd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Dariusz </w:t>
            </w:r>
            <w:proofErr w:type="spellStart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>Kuchnowski</w:t>
            </w:r>
            <w:proofErr w:type="spellEnd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</w:t>
            </w:r>
            <w:proofErr w:type="spellStart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>Ferek</w:t>
            </w:r>
            <w:proofErr w:type="spellEnd"/>
            <w:r w:rsidRPr="006F4A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cywilna</w:t>
            </w:r>
          </w:p>
          <w:p w14:paraId="4F804A2F" w14:textId="77777777" w:rsidR="006F4A2F" w:rsidRPr="008567C7" w:rsidRDefault="006F4A2F" w:rsidP="00540E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AABFCC" w14:textId="77777777" w:rsidR="006F4A2F" w:rsidRPr="001B7815" w:rsidRDefault="006F4A2F" w:rsidP="00540E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81-549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F4A2F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134" w:type="dxa"/>
            <w:vAlign w:val="center"/>
          </w:tcPr>
          <w:p w14:paraId="3C8CBCF7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E3A30FC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9762AE9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58EDC1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A5FF66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E43B051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5CFD91C" w14:textId="77777777" w:rsidR="006F4A2F" w:rsidRPr="008567C7" w:rsidRDefault="006F4A2F" w:rsidP="00540E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4A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21FFC6A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C75B76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B0910F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8626F" w14:textId="77777777" w:rsidR="00C432FC" w:rsidRDefault="00C432FC">
      <w:r>
        <w:separator/>
      </w:r>
    </w:p>
  </w:endnote>
  <w:endnote w:type="continuationSeparator" w:id="0">
    <w:p w14:paraId="686BA090" w14:textId="77777777" w:rsidR="00C432FC" w:rsidRDefault="00C4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6A72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755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32102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A27AB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EA1F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9AA23D" w14:textId="77777777" w:rsidR="00C432FC" w:rsidRDefault="00C432FC">
      <w:r>
        <w:separator/>
      </w:r>
    </w:p>
  </w:footnote>
  <w:footnote w:type="continuationSeparator" w:id="0">
    <w:p w14:paraId="3C929DC7" w14:textId="77777777" w:rsidR="00C432FC" w:rsidRDefault="00C43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92F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294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812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2F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4A2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195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32FC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3BC4C"/>
  <w15:chartTrackingRefBased/>
  <w15:docId w15:val="{98B91A09-AC98-4AAD-A968-0A89C5A6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2024-09-26T09:31:00Z</dcterms:created>
  <dcterms:modified xsi:type="dcterms:W3CDTF">2024-09-26T09:31:00Z</dcterms:modified>
</cp:coreProperties>
</file>