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E1DB0" w14:textId="77777777" w:rsidR="00986737" w:rsidRPr="009432A1" w:rsidRDefault="006237C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237CB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237CB">
        <w:rPr>
          <w:rFonts w:ascii="Arial" w:hAnsi="Arial" w:cs="Arial"/>
          <w:sz w:val="24"/>
          <w:szCs w:val="24"/>
        </w:rPr>
        <w:t>2024-09-26</w:t>
      </w:r>
    </w:p>
    <w:p w14:paraId="5975D548" w14:textId="77777777" w:rsidR="00986737" w:rsidRPr="009432A1" w:rsidRDefault="006237C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37CB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18841E06" w14:textId="77777777" w:rsidR="00986737" w:rsidRPr="009432A1" w:rsidRDefault="006237C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237CB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237CB">
        <w:rPr>
          <w:rFonts w:ascii="Arial" w:hAnsi="Arial" w:cs="Arial"/>
          <w:sz w:val="24"/>
          <w:szCs w:val="24"/>
        </w:rPr>
        <w:t>137</w:t>
      </w:r>
    </w:p>
    <w:p w14:paraId="1F80911E" w14:textId="77777777" w:rsidR="00986737" w:rsidRPr="009432A1" w:rsidRDefault="006237CB" w:rsidP="00986737">
      <w:pPr>
        <w:rPr>
          <w:rFonts w:ascii="Arial" w:hAnsi="Arial" w:cs="Arial"/>
          <w:sz w:val="24"/>
          <w:szCs w:val="24"/>
        </w:rPr>
      </w:pPr>
      <w:r w:rsidRPr="006237CB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237CB">
        <w:rPr>
          <w:rFonts w:ascii="Arial" w:hAnsi="Arial" w:cs="Arial"/>
          <w:sz w:val="24"/>
          <w:szCs w:val="24"/>
        </w:rPr>
        <w:t>Warszawa</w:t>
      </w:r>
    </w:p>
    <w:p w14:paraId="224BE393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66304E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CFD23D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57F92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65468B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F42E3A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0ED847B" w14:textId="77777777" w:rsidTr="005A632E">
        <w:tc>
          <w:tcPr>
            <w:tcW w:w="2269" w:type="dxa"/>
            <w:shd w:val="clear" w:color="auto" w:fill="auto"/>
          </w:tcPr>
          <w:p w14:paraId="2423E14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85F3FA" w14:textId="0B8E792C" w:rsidR="00986737" w:rsidRPr="004E4B64" w:rsidRDefault="006237C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37CB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ratownictwa medycznego.</w:t>
            </w:r>
          </w:p>
        </w:tc>
      </w:tr>
      <w:tr w:rsidR="006237CB" w:rsidRPr="004E4B64" w14:paraId="394805FE" w14:textId="77777777" w:rsidTr="00FF7176">
        <w:tc>
          <w:tcPr>
            <w:tcW w:w="2269" w:type="dxa"/>
            <w:shd w:val="clear" w:color="auto" w:fill="auto"/>
          </w:tcPr>
          <w:p w14:paraId="5300212C" w14:textId="77777777" w:rsidR="006237CB" w:rsidRPr="004E4B64" w:rsidRDefault="006237CB" w:rsidP="00FF71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05818E" w14:textId="77777777" w:rsidR="006237CB" w:rsidRPr="004E4B64" w:rsidRDefault="006237CB" w:rsidP="00FF71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37CB">
              <w:rPr>
                <w:rFonts w:ascii="Arial" w:hAnsi="Arial" w:cs="Arial"/>
                <w:bCs/>
                <w:sz w:val="24"/>
                <w:szCs w:val="24"/>
              </w:rPr>
              <w:t>PIM-SK-2375/56/24</w:t>
            </w:r>
          </w:p>
        </w:tc>
      </w:tr>
    </w:tbl>
    <w:p w14:paraId="1B1AC03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C4C9069" w14:textId="73CB4328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237CB" w:rsidRPr="006237CB">
        <w:rPr>
          <w:rFonts w:ascii="Arial" w:hAnsi="Arial" w:cs="Arial"/>
          <w:sz w:val="24"/>
          <w:szCs w:val="24"/>
        </w:rPr>
        <w:t>(</w:t>
      </w:r>
      <w:proofErr w:type="spellStart"/>
      <w:r w:rsidR="006237CB" w:rsidRPr="006237CB">
        <w:rPr>
          <w:rFonts w:ascii="Arial" w:hAnsi="Arial" w:cs="Arial"/>
          <w:sz w:val="24"/>
          <w:szCs w:val="24"/>
        </w:rPr>
        <w:t>t.j</w:t>
      </w:r>
      <w:proofErr w:type="spellEnd"/>
      <w:r w:rsidR="006237CB" w:rsidRPr="006237CB">
        <w:rPr>
          <w:rFonts w:ascii="Arial" w:hAnsi="Arial" w:cs="Arial"/>
          <w:sz w:val="24"/>
          <w:szCs w:val="24"/>
        </w:rPr>
        <w:t>. Dz. U. z 2023</w:t>
      </w:r>
      <w:r w:rsidR="001E3F55">
        <w:rPr>
          <w:rFonts w:ascii="Arial" w:hAnsi="Arial" w:cs="Arial"/>
          <w:sz w:val="24"/>
          <w:szCs w:val="24"/>
        </w:rPr>
        <w:t xml:space="preserve"> </w:t>
      </w:r>
      <w:r w:rsidR="006237CB" w:rsidRPr="006237CB">
        <w:rPr>
          <w:rFonts w:ascii="Arial" w:hAnsi="Arial" w:cs="Arial"/>
          <w:sz w:val="24"/>
          <w:szCs w:val="24"/>
        </w:rPr>
        <w:t>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04D0035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237CB" w:rsidRPr="006237CB">
        <w:rPr>
          <w:rFonts w:ascii="Arial" w:hAnsi="Arial" w:cs="Arial"/>
          <w:sz w:val="24"/>
          <w:szCs w:val="24"/>
        </w:rPr>
        <w:t>26/09/2024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237CB" w:rsidRPr="006237C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D2D1FCB" w14:textId="77777777" w:rsidTr="005A632E">
        <w:tc>
          <w:tcPr>
            <w:tcW w:w="1276" w:type="dxa"/>
            <w:shd w:val="clear" w:color="auto" w:fill="F2F2F2"/>
            <w:vAlign w:val="center"/>
          </w:tcPr>
          <w:p w14:paraId="350DD90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F4BD15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AAAAA61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05738DD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237CB" w:rsidRPr="00BB547B" w14:paraId="74493388" w14:textId="77777777" w:rsidTr="00FF7176">
        <w:tc>
          <w:tcPr>
            <w:tcW w:w="1276" w:type="dxa"/>
            <w:shd w:val="clear" w:color="auto" w:fill="auto"/>
            <w:vAlign w:val="center"/>
          </w:tcPr>
          <w:p w14:paraId="4729A0B6" w14:textId="77777777" w:rsidR="006237CB" w:rsidRPr="00986737" w:rsidRDefault="006237CB" w:rsidP="00FF71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074A99" w14:textId="77777777" w:rsidR="006237CB" w:rsidRPr="00986737" w:rsidRDefault="006237CB" w:rsidP="00FF71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9C5994F" w14:textId="77777777" w:rsidR="006237CB" w:rsidRPr="00986737" w:rsidRDefault="006237CB" w:rsidP="00FF71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Kamil Kalbarczyk</w:t>
            </w:r>
          </w:p>
          <w:p w14:paraId="5C9761B6" w14:textId="77777777" w:rsidR="006237CB" w:rsidRPr="00986737" w:rsidRDefault="006237CB" w:rsidP="00FF7176">
            <w:pPr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Wincentów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37CB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8C602E" w14:textId="77777777" w:rsidR="006237CB" w:rsidRPr="00986737" w:rsidRDefault="006237CB" w:rsidP="00FF71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26-706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37CB">
              <w:rPr>
                <w:rFonts w:ascii="Arial" w:hAnsi="Arial" w:cs="Arial"/>
                <w:sz w:val="24"/>
                <w:szCs w:val="24"/>
              </w:rPr>
              <w:t>Wincentów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528F1D" w14:textId="77777777" w:rsidR="006237CB" w:rsidRPr="00986737" w:rsidRDefault="006237CB" w:rsidP="00FF71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172 800.00 zł</w:t>
            </w:r>
          </w:p>
        </w:tc>
      </w:tr>
      <w:tr w:rsidR="006237CB" w:rsidRPr="00BB547B" w14:paraId="27B8358C" w14:textId="77777777" w:rsidTr="00FF7176">
        <w:tc>
          <w:tcPr>
            <w:tcW w:w="1276" w:type="dxa"/>
            <w:shd w:val="clear" w:color="auto" w:fill="auto"/>
            <w:vAlign w:val="center"/>
          </w:tcPr>
          <w:p w14:paraId="374AED1B" w14:textId="77777777" w:rsidR="006237CB" w:rsidRPr="00986737" w:rsidRDefault="006237CB" w:rsidP="00FF71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76F2A9" w14:textId="77777777" w:rsidR="006237CB" w:rsidRPr="00986737" w:rsidRDefault="006237CB" w:rsidP="00FF71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E480CAA" w14:textId="77777777" w:rsidR="006237CB" w:rsidRPr="00986737" w:rsidRDefault="006237CB" w:rsidP="00FF71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Natalia Psarska</w:t>
            </w:r>
          </w:p>
          <w:p w14:paraId="2D1ADCB5" w14:textId="77777777" w:rsidR="006237CB" w:rsidRPr="00986737" w:rsidRDefault="006237CB" w:rsidP="00FF7176">
            <w:pPr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Pawińskiego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37CB">
              <w:rPr>
                <w:rFonts w:ascii="Arial" w:hAnsi="Arial" w:cs="Arial"/>
                <w:sz w:val="24"/>
                <w:szCs w:val="24"/>
              </w:rPr>
              <w:t>29/4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91C479" w14:textId="77777777" w:rsidR="006237CB" w:rsidRPr="00986737" w:rsidRDefault="006237CB" w:rsidP="00FF71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02-106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37C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2B430D" w14:textId="77777777" w:rsidR="006237CB" w:rsidRPr="00986737" w:rsidRDefault="006237CB" w:rsidP="00FF71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37CB">
              <w:rPr>
                <w:rFonts w:ascii="Arial" w:hAnsi="Arial" w:cs="Arial"/>
                <w:sz w:val="24"/>
                <w:szCs w:val="24"/>
              </w:rPr>
              <w:t>172 800.00 zł</w:t>
            </w:r>
          </w:p>
        </w:tc>
      </w:tr>
    </w:tbl>
    <w:p w14:paraId="60EAFDF2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21D0EB2" w14:textId="77777777" w:rsidR="00C236D3" w:rsidRPr="00BB547B" w:rsidRDefault="006237CB" w:rsidP="00173B20">
      <w:pPr>
        <w:jc w:val="right"/>
        <w:rPr>
          <w:rFonts w:ascii="Arial" w:hAnsi="Arial" w:cs="Arial"/>
          <w:sz w:val="22"/>
          <w:szCs w:val="22"/>
        </w:rPr>
      </w:pPr>
      <w:r w:rsidRPr="006237CB">
        <w:rPr>
          <w:rFonts w:ascii="Arial" w:hAnsi="Arial" w:cs="Arial"/>
          <w:sz w:val="24"/>
          <w:szCs w:val="24"/>
        </w:rPr>
        <w:t xml:space="preserve">  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6237CB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49346" w14:textId="77777777" w:rsidR="00495528" w:rsidRDefault="00495528">
      <w:r>
        <w:separator/>
      </w:r>
    </w:p>
  </w:endnote>
  <w:endnote w:type="continuationSeparator" w:id="0">
    <w:p w14:paraId="1F4DE643" w14:textId="77777777" w:rsidR="00495528" w:rsidRDefault="00495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1C3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83C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FA96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EB7553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3137B7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168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9998DA" w14:textId="77777777" w:rsidR="009F189D" w:rsidRDefault="009F189D">
    <w:pPr>
      <w:pStyle w:val="Stopka"/>
      <w:tabs>
        <w:tab w:val="clear" w:pos="4536"/>
      </w:tabs>
      <w:jc w:val="center"/>
    </w:pPr>
  </w:p>
  <w:p w14:paraId="358993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AEC2C" w14:textId="77777777" w:rsidR="00495528" w:rsidRDefault="00495528">
      <w:r>
        <w:separator/>
      </w:r>
    </w:p>
  </w:footnote>
  <w:footnote w:type="continuationSeparator" w:id="0">
    <w:p w14:paraId="4723AA5C" w14:textId="77777777" w:rsidR="00495528" w:rsidRDefault="00495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0CA4A" w14:textId="77777777" w:rsidR="006237CB" w:rsidRDefault="006237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AE4CD" w14:textId="77777777" w:rsidR="006237CB" w:rsidRDefault="006237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30B38" w14:textId="77777777" w:rsidR="006237CB" w:rsidRDefault="006237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528"/>
    <w:rsid w:val="00007727"/>
    <w:rsid w:val="00017720"/>
    <w:rsid w:val="00035488"/>
    <w:rsid w:val="000D7F25"/>
    <w:rsid w:val="000E00E5"/>
    <w:rsid w:val="00173B20"/>
    <w:rsid w:val="001C69FF"/>
    <w:rsid w:val="001E3F55"/>
    <w:rsid w:val="0023318D"/>
    <w:rsid w:val="003D72FD"/>
    <w:rsid w:val="00423179"/>
    <w:rsid w:val="00490DC0"/>
    <w:rsid w:val="00493F8C"/>
    <w:rsid w:val="00495528"/>
    <w:rsid w:val="004C7E9B"/>
    <w:rsid w:val="005614F2"/>
    <w:rsid w:val="00577BC6"/>
    <w:rsid w:val="005A632E"/>
    <w:rsid w:val="006237CB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04377"/>
  <w15:chartTrackingRefBased/>
  <w15:docId w15:val="{CBF6ED23-A4AD-47C3-B553-C2D8B1FA8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2024-09-26T09:16:00Z</dcterms:created>
  <dcterms:modified xsi:type="dcterms:W3CDTF">2024-09-26T09:16:00Z</dcterms:modified>
</cp:coreProperties>
</file>