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8E154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152B" w:rsidRPr="00B9152B">
        <w:rPr>
          <w:rFonts w:ascii="Arial" w:hAnsi="Arial" w:cs="Arial"/>
          <w:bCs/>
          <w:i w:val="0"/>
          <w:szCs w:val="24"/>
        </w:rPr>
        <w:t>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992A49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16F7F309" w14:textId="77777777" w:rsidR="00B95C96" w:rsidRPr="0012157F" w:rsidRDefault="00B9152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Gmina Gnojnik</w:t>
      </w:r>
    </w:p>
    <w:p w14:paraId="413362CE" w14:textId="77777777" w:rsidR="00B95C96" w:rsidRPr="0012157F" w:rsidRDefault="00B9152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B9152B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14:paraId="6B625E10" w14:textId="77777777" w:rsidR="00B95C96" w:rsidRDefault="00B9152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9152B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B9152B">
        <w:rPr>
          <w:rFonts w:ascii="Arial" w:hAnsi="Arial" w:cs="Arial"/>
        </w:rPr>
        <w:t>Gnojnik</w:t>
      </w:r>
    </w:p>
    <w:p w14:paraId="759C5F8A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E65FD16" w14:textId="77777777" w:rsidTr="006C3667">
        <w:tc>
          <w:tcPr>
            <w:tcW w:w="2800" w:type="dxa"/>
            <w:shd w:val="clear" w:color="auto" w:fill="auto"/>
          </w:tcPr>
          <w:p w14:paraId="0B0A1CC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FFE56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1513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65F49D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525E3400" w14:textId="77777777" w:rsidTr="006C3667">
        <w:tc>
          <w:tcPr>
            <w:tcW w:w="2800" w:type="dxa"/>
            <w:shd w:val="clear" w:color="auto" w:fill="auto"/>
          </w:tcPr>
          <w:p w14:paraId="79AAE47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0CBC1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9BEF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3FCB11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FDC244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9152B" w:rsidRPr="0012157F" w14:paraId="67DB997A" w14:textId="77777777" w:rsidTr="00074B28">
        <w:tc>
          <w:tcPr>
            <w:tcW w:w="9104" w:type="dxa"/>
            <w:shd w:val="clear" w:color="auto" w:fill="D9D9D9"/>
          </w:tcPr>
          <w:p w14:paraId="5C124B25" w14:textId="77777777" w:rsidR="00B9152B" w:rsidRPr="0012157F" w:rsidRDefault="00B9152B" w:rsidP="00074B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4D9BD3C" w14:textId="77777777" w:rsidR="00B9152B" w:rsidRPr="00094F76" w:rsidRDefault="00B9152B" w:rsidP="00074B2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9152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152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152B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703D7BC3" w14:textId="77777777" w:rsidR="00B9152B" w:rsidRPr="0017574D" w:rsidRDefault="00B9152B" w:rsidP="00074B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1C1E74C" w14:textId="77777777" w:rsidR="00B9152B" w:rsidRDefault="00B9152B" w:rsidP="00074B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6D3010A" w14:textId="77777777" w:rsidR="00B9152B" w:rsidRPr="002C3302" w:rsidRDefault="00B9152B" w:rsidP="00074B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E9BBAAB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552F79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9839168" w14:textId="77777777" w:rsidTr="006C3667">
        <w:tc>
          <w:tcPr>
            <w:tcW w:w="2269" w:type="dxa"/>
            <w:shd w:val="clear" w:color="auto" w:fill="auto"/>
          </w:tcPr>
          <w:p w14:paraId="4A0B30D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5C7F12" w14:textId="77777777" w:rsidR="00B95C96" w:rsidRPr="00A2540E" w:rsidRDefault="00B9152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15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152B" w:rsidRPr="00A2540E" w14:paraId="48791F63" w14:textId="77777777" w:rsidTr="00074B28">
        <w:tc>
          <w:tcPr>
            <w:tcW w:w="2269" w:type="dxa"/>
            <w:shd w:val="clear" w:color="auto" w:fill="auto"/>
          </w:tcPr>
          <w:p w14:paraId="076E21A5" w14:textId="77777777" w:rsidR="00B9152B" w:rsidRPr="00A2540E" w:rsidRDefault="00B9152B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0D68C5" w14:textId="77777777" w:rsidR="00B9152B" w:rsidRPr="00A2540E" w:rsidRDefault="00B9152B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9152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RIiD.271.18.2024</w:t>
            </w:r>
          </w:p>
        </w:tc>
      </w:tr>
    </w:tbl>
    <w:p w14:paraId="69B6004A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636033C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B9152B" w:rsidRPr="00B9152B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126BAEF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5DE4E20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C67D94C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0810E1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B7C3A2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7D0407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B45DB96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205F8D5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A280095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BAB420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411B21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5EA974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BAD7CA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1F5151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CDE7C7E" w14:textId="77777777" w:rsidR="00701945" w:rsidRDefault="00701945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208C780" w14:textId="77777777" w:rsidTr="006C3667">
        <w:tc>
          <w:tcPr>
            <w:tcW w:w="2660" w:type="dxa"/>
            <w:shd w:val="clear" w:color="auto" w:fill="auto"/>
          </w:tcPr>
          <w:p w14:paraId="3235AE8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A939925" w14:textId="3C78E17D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B66F78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00E973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9152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DA7AD3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BB38A" w14:textId="77777777" w:rsidR="00893C3D" w:rsidRDefault="00893C3D" w:rsidP="0038231F">
      <w:pPr>
        <w:spacing w:after="0" w:line="240" w:lineRule="auto"/>
      </w:pPr>
      <w:r>
        <w:separator/>
      </w:r>
    </w:p>
  </w:endnote>
  <w:endnote w:type="continuationSeparator" w:id="0">
    <w:p w14:paraId="4F018B87" w14:textId="77777777" w:rsidR="00893C3D" w:rsidRDefault="00893C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A6C5E" w14:textId="77777777" w:rsidR="00B9152B" w:rsidRDefault="00B91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DECA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BDF6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51E9B" w14:textId="77777777" w:rsidR="00B9152B" w:rsidRDefault="00B91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580BE" w14:textId="77777777" w:rsidR="00893C3D" w:rsidRDefault="00893C3D" w:rsidP="0038231F">
      <w:pPr>
        <w:spacing w:after="0" w:line="240" w:lineRule="auto"/>
      </w:pPr>
      <w:r>
        <w:separator/>
      </w:r>
    </w:p>
  </w:footnote>
  <w:footnote w:type="continuationSeparator" w:id="0">
    <w:p w14:paraId="3CDBC1A9" w14:textId="77777777" w:rsidR="00893C3D" w:rsidRDefault="00893C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5900C" w14:textId="77777777" w:rsidR="00B9152B" w:rsidRDefault="00B91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8F98F" w14:textId="77777777" w:rsidR="00B9152B" w:rsidRDefault="00B91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41B75" w14:textId="77777777" w:rsidR="00B9152B" w:rsidRDefault="00B91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545642">
    <w:abstractNumId w:val="12"/>
  </w:num>
  <w:num w:numId="2" w16cid:durableId="1984506687">
    <w:abstractNumId w:val="0"/>
  </w:num>
  <w:num w:numId="3" w16cid:durableId="1552352301">
    <w:abstractNumId w:val="11"/>
  </w:num>
  <w:num w:numId="4" w16cid:durableId="1381635485">
    <w:abstractNumId w:val="16"/>
  </w:num>
  <w:num w:numId="5" w16cid:durableId="1426151608">
    <w:abstractNumId w:val="13"/>
  </w:num>
  <w:num w:numId="6" w16cid:durableId="1619722722">
    <w:abstractNumId w:val="10"/>
  </w:num>
  <w:num w:numId="7" w16cid:durableId="1770005977">
    <w:abstractNumId w:val="1"/>
  </w:num>
  <w:num w:numId="8" w16cid:durableId="1100640328">
    <w:abstractNumId w:val="6"/>
  </w:num>
  <w:num w:numId="9" w16cid:durableId="1476606314">
    <w:abstractNumId w:val="4"/>
  </w:num>
  <w:num w:numId="10" w16cid:durableId="1144010338">
    <w:abstractNumId w:val="7"/>
  </w:num>
  <w:num w:numId="11" w16cid:durableId="506790270">
    <w:abstractNumId w:val="5"/>
  </w:num>
  <w:num w:numId="12" w16cid:durableId="2091736017">
    <w:abstractNumId w:val="9"/>
  </w:num>
  <w:num w:numId="13" w16cid:durableId="686711804">
    <w:abstractNumId w:val="3"/>
  </w:num>
  <w:num w:numId="14" w16cid:durableId="155849761">
    <w:abstractNumId w:val="2"/>
  </w:num>
  <w:num w:numId="15" w16cid:durableId="1651253836">
    <w:abstractNumId w:val="15"/>
  </w:num>
  <w:num w:numId="16" w16cid:durableId="76051416">
    <w:abstractNumId w:val="8"/>
  </w:num>
  <w:num w:numId="17" w16cid:durableId="20843772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3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1945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3C3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152B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2D634"/>
  <w15:docId w15:val="{A9C4ECD2-83E0-4726-8A4E-9354C3558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2024-09-17T07:00:00Z</dcterms:created>
  <dcterms:modified xsi:type="dcterms:W3CDTF">2024-09-17T07:00:00Z</dcterms:modified>
</cp:coreProperties>
</file>