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72DC70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4308A9" w:rsidRPr="004308A9">
        <w:rPr>
          <w:rFonts w:ascii="Arial" w:eastAsia="Times New Roman" w:hAnsi="Arial" w:cs="Arial"/>
          <w:bCs/>
          <w:sz w:val="24"/>
          <w:szCs w:val="20"/>
          <w:lang w:eastAsia="pl-PL"/>
        </w:rPr>
        <w:t>9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504B9733" w14:textId="77777777" w:rsidTr="00D62E6E">
        <w:tc>
          <w:tcPr>
            <w:tcW w:w="2800" w:type="dxa"/>
            <w:shd w:val="clear" w:color="auto" w:fill="auto"/>
          </w:tcPr>
          <w:p w14:paraId="037F9F3D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20CA5E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A445D7D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BC35974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708E127A" w14:textId="77777777" w:rsidTr="00D62E6E">
        <w:tc>
          <w:tcPr>
            <w:tcW w:w="2800" w:type="dxa"/>
            <w:shd w:val="clear" w:color="auto" w:fill="auto"/>
          </w:tcPr>
          <w:p w14:paraId="7EF4541E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E4C05D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58A2955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607C51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567D779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4308A9" w:rsidRPr="00C14101" w14:paraId="3B265A67" w14:textId="77777777" w:rsidTr="00074B2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BC1E7E4" w14:textId="77777777" w:rsidR="004308A9" w:rsidRPr="00C14101" w:rsidRDefault="004308A9" w:rsidP="00074B28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8E9F2BD" w14:textId="77777777" w:rsidR="004308A9" w:rsidRPr="00C14101" w:rsidRDefault="004308A9" w:rsidP="00074B28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308A9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72121F7D" w14:textId="77777777" w:rsidR="004308A9" w:rsidRPr="00C14101" w:rsidRDefault="004308A9" w:rsidP="00074B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C4EEEA7" w14:textId="77777777" w:rsidR="004308A9" w:rsidRPr="00C14101" w:rsidRDefault="004308A9" w:rsidP="00074B2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967042C" w14:textId="77777777" w:rsidR="00BC121E" w:rsidRPr="00C14101" w:rsidRDefault="004308A9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715AFC04" w14:textId="77777777" w:rsidTr="00D62E6E">
        <w:tc>
          <w:tcPr>
            <w:tcW w:w="2269" w:type="dxa"/>
            <w:shd w:val="clear" w:color="auto" w:fill="auto"/>
          </w:tcPr>
          <w:p w14:paraId="1017F543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228C6B0" w14:textId="77777777" w:rsidR="00D62E6E" w:rsidRPr="00D62E6E" w:rsidRDefault="004308A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308A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Odbiór, transport i zagospodarowanie odpadów komunalnych z terenu Gminy Gnojnik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308A9" w:rsidRPr="00D62E6E" w14:paraId="5E6BDC3D" w14:textId="77777777" w:rsidTr="00074B28">
        <w:tc>
          <w:tcPr>
            <w:tcW w:w="2269" w:type="dxa"/>
            <w:shd w:val="clear" w:color="auto" w:fill="auto"/>
          </w:tcPr>
          <w:p w14:paraId="4A831A7E" w14:textId="77777777" w:rsidR="004308A9" w:rsidRPr="00D62E6E" w:rsidRDefault="004308A9" w:rsidP="00074B2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29C3A0D" w14:textId="77777777" w:rsidR="004308A9" w:rsidRPr="00D62E6E" w:rsidRDefault="004308A9" w:rsidP="00074B2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308A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RIiD.271.18.2024</w:t>
            </w:r>
          </w:p>
        </w:tc>
      </w:tr>
    </w:tbl>
    <w:p w14:paraId="6AECEFFE" w14:textId="77777777" w:rsidR="00BC121E" w:rsidRDefault="004308A9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4308A9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1EBFC954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7FF333F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E9B5E47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301D0F27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697C9D90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4147EF11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579F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61FE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39D5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3B6BA7A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B3E8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BD68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2E0E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08B4B38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CB86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BC48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F38D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757FB98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255BA204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47634097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5B1CDD7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2CD0E1F0" w14:textId="77777777" w:rsidTr="00620E37">
        <w:tc>
          <w:tcPr>
            <w:tcW w:w="2660" w:type="dxa"/>
            <w:shd w:val="clear" w:color="auto" w:fill="auto"/>
          </w:tcPr>
          <w:p w14:paraId="51327F54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70431D5" w14:textId="7DE62BDE" w:rsidR="00BC121E" w:rsidRPr="00844A96" w:rsidRDefault="00BC121E" w:rsidP="00C517D5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46F872E6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3C1CC8C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308A9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4788E2D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1C2015" w14:textId="77777777" w:rsidR="00CF2580" w:rsidRDefault="00CF2580">
      <w:r>
        <w:separator/>
      </w:r>
    </w:p>
  </w:endnote>
  <w:endnote w:type="continuationSeparator" w:id="0">
    <w:p w14:paraId="15A5A2F3" w14:textId="77777777" w:rsidR="00CF2580" w:rsidRDefault="00CF2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A490F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55ACE5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78C7D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1988297" w14:textId="45E2C6E3" w:rsidR="009A4CD3" w:rsidRDefault="00C517D5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F0BA43C" wp14:editId="734F57A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99367601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5DB91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2D6A6E9" w14:textId="73AECF64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F6A620" w14:textId="77777777" w:rsidR="004308A9" w:rsidRDefault="004308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F72DA6" w14:textId="77777777" w:rsidR="00CF2580" w:rsidRDefault="00CF2580">
      <w:r>
        <w:separator/>
      </w:r>
    </w:p>
  </w:footnote>
  <w:footnote w:type="continuationSeparator" w:id="0">
    <w:p w14:paraId="23D7DE63" w14:textId="77777777" w:rsidR="00CF2580" w:rsidRDefault="00CF25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55DD4" w14:textId="77777777" w:rsidR="004308A9" w:rsidRDefault="004308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3BA29C" w14:textId="77777777" w:rsidR="004308A9" w:rsidRDefault="004308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01BAC0" w14:textId="77777777" w:rsidR="004308A9" w:rsidRDefault="004308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02024495">
    <w:abstractNumId w:val="13"/>
  </w:num>
  <w:num w:numId="2" w16cid:durableId="1927642781">
    <w:abstractNumId w:val="0"/>
  </w:num>
  <w:num w:numId="3" w16cid:durableId="620187164">
    <w:abstractNumId w:val="11"/>
  </w:num>
  <w:num w:numId="4" w16cid:durableId="1393119478">
    <w:abstractNumId w:val="8"/>
  </w:num>
  <w:num w:numId="5" w16cid:durableId="554242910">
    <w:abstractNumId w:val="7"/>
  </w:num>
  <w:num w:numId="6" w16cid:durableId="556284526">
    <w:abstractNumId w:val="1"/>
  </w:num>
  <w:num w:numId="7" w16cid:durableId="1600405272">
    <w:abstractNumId w:val="6"/>
  </w:num>
  <w:num w:numId="8" w16cid:durableId="1189755235">
    <w:abstractNumId w:val="3"/>
  </w:num>
  <w:num w:numId="9" w16cid:durableId="1240139763">
    <w:abstractNumId w:val="2"/>
  </w:num>
  <w:num w:numId="10" w16cid:durableId="390811759">
    <w:abstractNumId w:val="5"/>
  </w:num>
  <w:num w:numId="11" w16cid:durableId="1927029365">
    <w:abstractNumId w:val="10"/>
  </w:num>
  <w:num w:numId="12" w16cid:durableId="699208288">
    <w:abstractNumId w:val="4"/>
  </w:num>
  <w:num w:numId="13" w16cid:durableId="332226829">
    <w:abstractNumId w:val="9"/>
  </w:num>
  <w:num w:numId="14" w16cid:durableId="196472466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580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401D5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08A9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17D5"/>
    <w:rsid w:val="00C527C7"/>
    <w:rsid w:val="00C606B9"/>
    <w:rsid w:val="00C65401"/>
    <w:rsid w:val="00C93F0A"/>
    <w:rsid w:val="00CB6204"/>
    <w:rsid w:val="00CC527A"/>
    <w:rsid w:val="00CF2580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4CB4EB"/>
  <w15:chartTrackingRefBased/>
  <w15:docId w15:val="{8A88B403-B0E1-4EA1-9CC6-DE500FC35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246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Sabina Gagatek</cp:lastModifiedBy>
  <cp:revision>2</cp:revision>
  <cp:lastPrinted>2010-01-07T09:39:00Z</cp:lastPrinted>
  <dcterms:created xsi:type="dcterms:W3CDTF">2024-09-17T06:59:00Z</dcterms:created>
  <dcterms:modified xsi:type="dcterms:W3CDTF">2024-09-17T06:59:00Z</dcterms:modified>
</cp:coreProperties>
</file>