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CB0CB" w14:textId="17795D2D" w:rsidR="00B049E0" w:rsidRPr="00FB6AAA" w:rsidRDefault="00B049E0" w:rsidP="00FB6AAA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0D7C35" w:rsidRPr="000D7C35">
        <w:rPr>
          <w:rFonts w:ascii="Arial" w:hAnsi="Arial" w:cs="Arial"/>
          <w:bCs/>
          <w:i w:val="0"/>
          <w:szCs w:val="24"/>
        </w:rPr>
        <w:t>4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6D570F38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FEFCF62" w14:textId="77777777" w:rsidR="00B049E0" w:rsidRPr="0012157F" w:rsidRDefault="000D7C35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7C35">
        <w:rPr>
          <w:rFonts w:ascii="Arial" w:hAnsi="Arial" w:cs="Arial"/>
        </w:rPr>
        <w:t>Gmina Gnojnik</w:t>
      </w:r>
    </w:p>
    <w:p w14:paraId="6DF3ACB4" w14:textId="77777777" w:rsidR="00B049E0" w:rsidRPr="0012157F" w:rsidRDefault="000D7C35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7C35">
        <w:rPr>
          <w:rFonts w:ascii="Arial" w:hAnsi="Arial" w:cs="Arial"/>
        </w:rPr>
        <w:t>Gnojnik</w:t>
      </w:r>
      <w:r w:rsidR="00B049E0" w:rsidRPr="0012157F">
        <w:rPr>
          <w:rFonts w:ascii="Arial" w:hAnsi="Arial" w:cs="Arial"/>
        </w:rPr>
        <w:t xml:space="preserve"> </w:t>
      </w:r>
      <w:r w:rsidRPr="000D7C35">
        <w:rPr>
          <w:rFonts w:ascii="Arial" w:hAnsi="Arial" w:cs="Arial"/>
        </w:rPr>
        <w:t>363</w:t>
      </w:r>
      <w:r w:rsidR="00B049E0" w:rsidRPr="0012157F">
        <w:rPr>
          <w:rFonts w:ascii="Arial" w:hAnsi="Arial" w:cs="Arial"/>
        </w:rPr>
        <w:t xml:space="preserve"> </w:t>
      </w:r>
    </w:p>
    <w:p w14:paraId="383567E2" w14:textId="77777777" w:rsidR="00B049E0" w:rsidRDefault="000D7C35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0D7C35">
        <w:rPr>
          <w:rFonts w:ascii="Arial" w:hAnsi="Arial" w:cs="Arial"/>
        </w:rPr>
        <w:t>32-864</w:t>
      </w:r>
      <w:r w:rsidR="00B049E0" w:rsidRPr="0012157F">
        <w:rPr>
          <w:rFonts w:ascii="Arial" w:hAnsi="Arial" w:cs="Arial"/>
        </w:rPr>
        <w:t xml:space="preserve"> </w:t>
      </w:r>
      <w:r w:rsidRPr="000D7C35">
        <w:rPr>
          <w:rFonts w:ascii="Arial" w:hAnsi="Arial" w:cs="Arial"/>
        </w:rPr>
        <w:t>Gnojnik</w:t>
      </w:r>
    </w:p>
    <w:p w14:paraId="4FB1673A" w14:textId="4FE469BD" w:rsidR="00B049E0" w:rsidRPr="00AD04E8" w:rsidRDefault="00B049E0" w:rsidP="00FB6AAA">
      <w:pPr>
        <w:pStyle w:val="Tekstpodstawowy"/>
        <w:spacing w:after="480" w:line="360" w:lineRule="auto"/>
        <w:rPr>
          <w:rFonts w:ascii="Arial" w:hAnsi="Arial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7EA9CCAE" w14:textId="77777777" w:rsidTr="00B475B8">
        <w:tc>
          <w:tcPr>
            <w:tcW w:w="2800" w:type="dxa"/>
            <w:shd w:val="clear" w:color="auto" w:fill="auto"/>
          </w:tcPr>
          <w:p w14:paraId="63D1F29C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55430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F872A0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B52483A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533A3AEF" w14:textId="77777777" w:rsidTr="00B475B8">
        <w:tc>
          <w:tcPr>
            <w:tcW w:w="2800" w:type="dxa"/>
            <w:shd w:val="clear" w:color="auto" w:fill="auto"/>
          </w:tcPr>
          <w:p w14:paraId="531E39D4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99D555A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E047A5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E2958A3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F3B4DE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7C35" w:rsidRPr="0012157F" w14:paraId="5D956329" w14:textId="77777777" w:rsidTr="00B068F7">
        <w:tc>
          <w:tcPr>
            <w:tcW w:w="9104" w:type="dxa"/>
            <w:shd w:val="clear" w:color="auto" w:fill="D9D9D9"/>
          </w:tcPr>
          <w:p w14:paraId="4F6EA4E1" w14:textId="77777777" w:rsidR="000D7C35" w:rsidRPr="00B049E0" w:rsidRDefault="000D7C35" w:rsidP="00B068F7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62B82BDF" w14:textId="77777777" w:rsidR="000D7C35" w:rsidRDefault="000D7C35" w:rsidP="00B068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D7C3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D7C3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D7C3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4E77E593" w14:textId="77777777" w:rsidR="000D7C35" w:rsidRPr="00C86421" w:rsidRDefault="000D7C35" w:rsidP="00B068F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8AF10E4" w14:textId="77777777" w:rsidR="000D7C35" w:rsidRDefault="000D7C35" w:rsidP="00B068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27E887" w14:textId="77777777" w:rsidR="000D7C35" w:rsidRPr="00B049E0" w:rsidRDefault="000D7C35" w:rsidP="00B068F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59103385" w14:textId="77777777" w:rsidR="000D7C35" w:rsidRPr="00B049E0" w:rsidRDefault="000D7C35" w:rsidP="00B068F7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0A00AC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3CD3A5E0" w14:textId="77777777" w:rsidTr="00B475B8">
        <w:tc>
          <w:tcPr>
            <w:tcW w:w="2269" w:type="dxa"/>
            <w:shd w:val="clear" w:color="auto" w:fill="auto"/>
          </w:tcPr>
          <w:p w14:paraId="65C8AC16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7EAD85" w14:textId="77777777" w:rsidR="00B049E0" w:rsidRPr="00A2540E" w:rsidRDefault="000D7C35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7C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7C35" w:rsidRPr="00A2540E" w14:paraId="5FF65E27" w14:textId="77777777" w:rsidTr="00B068F7">
        <w:tc>
          <w:tcPr>
            <w:tcW w:w="2269" w:type="dxa"/>
            <w:shd w:val="clear" w:color="auto" w:fill="auto"/>
          </w:tcPr>
          <w:p w14:paraId="1E8F650F" w14:textId="77777777" w:rsidR="000D7C35" w:rsidRPr="00A2540E" w:rsidRDefault="000D7C35" w:rsidP="00B068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24AC63" w14:textId="77777777" w:rsidR="000D7C35" w:rsidRPr="00A2540E" w:rsidRDefault="000D7C35" w:rsidP="00B068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7C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RIiD.271.18.2024</w:t>
            </w:r>
          </w:p>
        </w:tc>
      </w:tr>
    </w:tbl>
    <w:p w14:paraId="0986F8AE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9FEDE04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7C35" w:rsidRPr="000D7C3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E2F9C0C" w14:textId="77777777" w:rsidTr="00650D6C">
        <w:tc>
          <w:tcPr>
            <w:tcW w:w="9104" w:type="dxa"/>
            <w:shd w:val="clear" w:color="auto" w:fill="D9D9D9"/>
          </w:tcPr>
          <w:p w14:paraId="6197F8C6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23824337" w14:textId="77777777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57595A10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2D758B" w:rsidRPr="002D758B">
        <w:rPr>
          <w:rFonts w:ascii="Arial" w:hAnsi="Arial" w:cs="Arial"/>
          <w:sz w:val="24"/>
          <w:szCs w:val="24"/>
        </w:rPr>
        <w:t>t.j. Dz. U. z 2023r. poz. 1</w:t>
      </w:r>
      <w:r w:rsidR="000F1E1B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85B060A" w14:textId="77777777" w:rsidTr="00CD4DD1">
        <w:tc>
          <w:tcPr>
            <w:tcW w:w="9104" w:type="dxa"/>
            <w:shd w:val="clear" w:color="auto" w:fill="D9D9D9"/>
          </w:tcPr>
          <w:p w14:paraId="19E103C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689C479" w14:textId="435B7C09" w:rsidR="00524951" w:rsidRDefault="00E426EB" w:rsidP="00FB6AAA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5D00A1E" w14:textId="77777777" w:rsidR="00FB6AAA" w:rsidRPr="00FB6AAA" w:rsidRDefault="00FB6AAA" w:rsidP="00FB6AAA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178FCFA5" w14:textId="77777777" w:rsidTr="00B475B8">
        <w:tc>
          <w:tcPr>
            <w:tcW w:w="2660" w:type="dxa"/>
            <w:shd w:val="clear" w:color="auto" w:fill="auto"/>
          </w:tcPr>
          <w:p w14:paraId="112CB52C" w14:textId="77777777" w:rsidR="00FB6AAA" w:rsidRPr="008B745A" w:rsidRDefault="00FB6AAA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CF8D31" w14:textId="78A55735" w:rsidR="002D758B" w:rsidRPr="008B745A" w:rsidRDefault="002D758B" w:rsidP="00FB6AAA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9687BF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570E862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31DB0D5" w14:textId="77777777" w:rsidR="00484F88" w:rsidRPr="0012157F" w:rsidRDefault="00484F88" w:rsidP="00FB6A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93A00" w14:textId="77777777" w:rsidR="00F40B8A" w:rsidRDefault="00F40B8A" w:rsidP="0038231F">
      <w:pPr>
        <w:spacing w:after="0" w:line="240" w:lineRule="auto"/>
      </w:pPr>
      <w:r>
        <w:separator/>
      </w:r>
    </w:p>
  </w:endnote>
  <w:endnote w:type="continuationSeparator" w:id="0">
    <w:p w14:paraId="2A38BDD8" w14:textId="77777777" w:rsidR="00F40B8A" w:rsidRDefault="00F40B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EE142" w14:textId="77777777" w:rsidR="000D7C35" w:rsidRDefault="000D7C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5F2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E1437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60D72" w14:textId="77777777" w:rsidR="000D7C35" w:rsidRDefault="000D7C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14039" w14:textId="77777777" w:rsidR="00F40B8A" w:rsidRDefault="00F40B8A" w:rsidP="0038231F">
      <w:pPr>
        <w:spacing w:after="0" w:line="240" w:lineRule="auto"/>
      </w:pPr>
      <w:r>
        <w:separator/>
      </w:r>
    </w:p>
  </w:footnote>
  <w:footnote w:type="continuationSeparator" w:id="0">
    <w:p w14:paraId="6181700C" w14:textId="77777777" w:rsidR="00F40B8A" w:rsidRDefault="00F40B8A" w:rsidP="0038231F">
      <w:pPr>
        <w:spacing w:after="0" w:line="240" w:lineRule="auto"/>
      </w:pPr>
      <w:r>
        <w:continuationSeparator/>
      </w:r>
    </w:p>
  </w:footnote>
  <w:footnote w:id="1">
    <w:p w14:paraId="5C7CCB62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3A9357A7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41966E78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4318D267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2A4C86F8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54E2B1DB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E0FA1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3A4AA2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4E1D10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8D21E" w14:textId="77777777" w:rsidR="000D7C35" w:rsidRDefault="000D7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2F3FC" w14:textId="77777777" w:rsidR="000D7C35" w:rsidRDefault="000D7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7E56B" w14:textId="77777777" w:rsidR="000D7C35" w:rsidRDefault="000D7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71042">
    <w:abstractNumId w:val="12"/>
  </w:num>
  <w:num w:numId="2" w16cid:durableId="1238906481">
    <w:abstractNumId w:val="0"/>
  </w:num>
  <w:num w:numId="3" w16cid:durableId="1232812634">
    <w:abstractNumId w:val="11"/>
  </w:num>
  <w:num w:numId="4" w16cid:durableId="1035278486">
    <w:abstractNumId w:val="14"/>
  </w:num>
  <w:num w:numId="5" w16cid:durableId="1720519684">
    <w:abstractNumId w:val="13"/>
  </w:num>
  <w:num w:numId="6" w16cid:durableId="812916486">
    <w:abstractNumId w:val="10"/>
  </w:num>
  <w:num w:numId="7" w16cid:durableId="1920212058">
    <w:abstractNumId w:val="1"/>
  </w:num>
  <w:num w:numId="8" w16cid:durableId="1792043913">
    <w:abstractNumId w:val="6"/>
  </w:num>
  <w:num w:numId="9" w16cid:durableId="907374959">
    <w:abstractNumId w:val="4"/>
  </w:num>
  <w:num w:numId="10" w16cid:durableId="2005888329">
    <w:abstractNumId w:val="7"/>
  </w:num>
  <w:num w:numId="11" w16cid:durableId="1767455680">
    <w:abstractNumId w:val="5"/>
  </w:num>
  <w:num w:numId="12" w16cid:durableId="48774522">
    <w:abstractNumId w:val="9"/>
  </w:num>
  <w:num w:numId="13" w16cid:durableId="796335151">
    <w:abstractNumId w:val="3"/>
  </w:num>
  <w:num w:numId="14" w16cid:durableId="2095584577">
    <w:abstractNumId w:val="2"/>
  </w:num>
  <w:num w:numId="15" w16cid:durableId="135689154">
    <w:abstractNumId w:val="8"/>
  </w:num>
  <w:num w:numId="16" w16cid:durableId="5065298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B8A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C35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27C01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0B8A"/>
    <w:rsid w:val="00F43919"/>
    <w:rsid w:val="00F66810"/>
    <w:rsid w:val="00F8042D"/>
    <w:rsid w:val="00F8636A"/>
    <w:rsid w:val="00F90CD1"/>
    <w:rsid w:val="00F92B90"/>
    <w:rsid w:val="00FA038E"/>
    <w:rsid w:val="00FA2CAA"/>
    <w:rsid w:val="00FB6A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EADDF"/>
  <w15:docId w15:val="{1CC2904B-9F47-41C0-8A96-C28A6523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2024-09-17T06:52:00Z</dcterms:created>
  <dcterms:modified xsi:type="dcterms:W3CDTF">2024-09-17T06:52:00Z</dcterms:modified>
</cp:coreProperties>
</file>