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6A658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84C7B" w:rsidRPr="00184C7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509B250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8677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83636D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E2C48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AE81BD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F3B2B7E" w14:textId="77777777" w:rsidTr="004F10A0">
        <w:tc>
          <w:tcPr>
            <w:tcW w:w="2269" w:type="dxa"/>
            <w:shd w:val="clear" w:color="auto" w:fill="auto"/>
          </w:tcPr>
          <w:p w14:paraId="657FFA1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AA2430" w14:textId="77777777" w:rsidR="00A137C9" w:rsidRPr="00A2540E" w:rsidRDefault="00184C7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C7B" w:rsidRPr="00A2540E" w14:paraId="646D34F8" w14:textId="77777777" w:rsidTr="0044332F">
        <w:tc>
          <w:tcPr>
            <w:tcW w:w="2269" w:type="dxa"/>
            <w:shd w:val="clear" w:color="auto" w:fill="auto"/>
          </w:tcPr>
          <w:p w14:paraId="6C004388" w14:textId="77777777" w:rsidR="00184C7B" w:rsidRPr="00A2540E" w:rsidRDefault="00184C7B" w:rsidP="004433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2BB28A" w14:textId="77777777" w:rsidR="00184C7B" w:rsidRPr="00A2540E" w:rsidRDefault="00184C7B" w:rsidP="004433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RIiD.271.18.2024</w:t>
            </w:r>
          </w:p>
        </w:tc>
      </w:tr>
    </w:tbl>
    <w:p w14:paraId="4C95E9F5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E3D2A0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C7B" w:rsidRPr="00184C7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B81459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F8A8CA5" w14:textId="77777777" w:rsidTr="00A137C9">
        <w:tc>
          <w:tcPr>
            <w:tcW w:w="617" w:type="dxa"/>
            <w:shd w:val="clear" w:color="auto" w:fill="auto"/>
            <w:vAlign w:val="center"/>
          </w:tcPr>
          <w:p w14:paraId="2956F0B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75E88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0B51F9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DAE6C2F" w14:textId="77777777" w:rsidTr="00A137C9">
        <w:tc>
          <w:tcPr>
            <w:tcW w:w="617" w:type="dxa"/>
            <w:shd w:val="clear" w:color="auto" w:fill="auto"/>
            <w:vAlign w:val="center"/>
          </w:tcPr>
          <w:p w14:paraId="1142822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F875D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72050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6E28EFA" w14:textId="77777777" w:rsidTr="00A137C9">
        <w:tc>
          <w:tcPr>
            <w:tcW w:w="617" w:type="dxa"/>
            <w:shd w:val="clear" w:color="auto" w:fill="auto"/>
            <w:vAlign w:val="center"/>
          </w:tcPr>
          <w:p w14:paraId="6779266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C259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3E658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C93BDAD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84C7B" w:rsidRPr="00184C7B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6ED56ED4" w14:textId="77777777" w:rsidTr="00A137C9">
        <w:tc>
          <w:tcPr>
            <w:tcW w:w="617" w:type="dxa"/>
            <w:shd w:val="clear" w:color="auto" w:fill="auto"/>
            <w:vAlign w:val="center"/>
          </w:tcPr>
          <w:p w14:paraId="0AE059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BE22A5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E8065F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935D330" w14:textId="77777777" w:rsidTr="00A137C9">
        <w:tc>
          <w:tcPr>
            <w:tcW w:w="617" w:type="dxa"/>
            <w:shd w:val="clear" w:color="auto" w:fill="auto"/>
            <w:vAlign w:val="center"/>
          </w:tcPr>
          <w:p w14:paraId="0D09A5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6244A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944A33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D416302" w14:textId="77777777" w:rsidTr="00A137C9">
        <w:tc>
          <w:tcPr>
            <w:tcW w:w="617" w:type="dxa"/>
            <w:shd w:val="clear" w:color="auto" w:fill="auto"/>
            <w:vAlign w:val="center"/>
          </w:tcPr>
          <w:p w14:paraId="00F3B5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083DA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D50510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07FFD5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9270CF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1EEB78C" w14:textId="77777777" w:rsidTr="004F10A0">
        <w:tc>
          <w:tcPr>
            <w:tcW w:w="2660" w:type="dxa"/>
            <w:shd w:val="clear" w:color="auto" w:fill="auto"/>
          </w:tcPr>
          <w:p w14:paraId="1A28F3B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480869" w14:textId="7F8981AD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7776E7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BDE45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84C7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E04682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B70C79" w14:textId="77777777" w:rsidR="005812B8" w:rsidRPr="005812B8" w:rsidRDefault="005812B8" w:rsidP="005812B8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3A42A7D6" w14:textId="77777777" w:rsidR="005812B8" w:rsidRPr="005812B8" w:rsidRDefault="005812B8" w:rsidP="005812B8">
      <w:pPr>
        <w:rPr>
          <w:rFonts w:ascii="Arial" w:eastAsia="Times New Roman" w:hAnsi="Arial" w:cs="Arial"/>
          <w:sz w:val="18"/>
          <w:szCs w:val="19"/>
          <w:lang w:eastAsia="pl-PL"/>
        </w:rPr>
      </w:pPr>
    </w:p>
    <w:p w14:paraId="32416070" w14:textId="111D8A06" w:rsidR="005812B8" w:rsidRPr="005812B8" w:rsidRDefault="005812B8" w:rsidP="005812B8">
      <w:pPr>
        <w:tabs>
          <w:tab w:val="left" w:pos="1425"/>
        </w:tabs>
        <w:rPr>
          <w:rFonts w:ascii="Arial" w:eastAsia="Times New Roman" w:hAnsi="Arial" w:cs="Arial"/>
          <w:sz w:val="18"/>
          <w:szCs w:val="19"/>
          <w:lang w:eastAsia="pl-PL"/>
        </w:rPr>
      </w:pPr>
      <w:r>
        <w:rPr>
          <w:rFonts w:ascii="Arial" w:eastAsia="Times New Roman" w:hAnsi="Arial" w:cs="Arial"/>
          <w:sz w:val="18"/>
          <w:szCs w:val="19"/>
          <w:lang w:eastAsia="pl-PL"/>
        </w:rPr>
        <w:tab/>
      </w:r>
    </w:p>
    <w:sectPr w:rsidR="005812B8" w:rsidRPr="005812B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3BC90" w14:textId="77777777" w:rsidR="00713C14" w:rsidRDefault="00713C14" w:rsidP="00025386">
      <w:pPr>
        <w:spacing w:after="0" w:line="240" w:lineRule="auto"/>
      </w:pPr>
      <w:r>
        <w:separator/>
      </w:r>
    </w:p>
  </w:endnote>
  <w:endnote w:type="continuationSeparator" w:id="0">
    <w:p w14:paraId="7C0F6776" w14:textId="77777777" w:rsidR="00713C14" w:rsidRDefault="00713C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A77F1" w14:textId="77777777" w:rsidR="00184C7B" w:rsidRDefault="00184C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38E3F" w14:textId="47E19F98" w:rsidR="00025386" w:rsidRDefault="009606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139751" wp14:editId="1F1D736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B4692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54CC31" w14:textId="3544B9C8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2A74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6BC94" w14:textId="77777777" w:rsidR="00184C7B" w:rsidRDefault="00184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8C6DC" w14:textId="77777777" w:rsidR="00713C14" w:rsidRDefault="00713C14" w:rsidP="00025386">
      <w:pPr>
        <w:spacing w:after="0" w:line="240" w:lineRule="auto"/>
      </w:pPr>
      <w:r>
        <w:separator/>
      </w:r>
    </w:p>
  </w:footnote>
  <w:footnote w:type="continuationSeparator" w:id="0">
    <w:p w14:paraId="67C93CD4" w14:textId="77777777" w:rsidR="00713C14" w:rsidRDefault="00713C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B186E" w14:textId="77777777" w:rsidR="00184C7B" w:rsidRDefault="00184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D622E" w14:textId="77777777" w:rsidR="00184C7B" w:rsidRDefault="00184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717AC" w14:textId="77777777" w:rsidR="00184C7B" w:rsidRDefault="00184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948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14"/>
    <w:rsid w:val="00025386"/>
    <w:rsid w:val="000423B9"/>
    <w:rsid w:val="00053927"/>
    <w:rsid w:val="00084786"/>
    <w:rsid w:val="0016158F"/>
    <w:rsid w:val="00184C7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812B8"/>
    <w:rsid w:val="00620476"/>
    <w:rsid w:val="00657A47"/>
    <w:rsid w:val="00713C1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06C7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BD2F6"/>
  <w15:chartTrackingRefBased/>
  <w15:docId w15:val="{5D7BBEE1-2A16-4C67-845F-80AE3866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2024-09-13T10:44:00Z</dcterms:created>
  <dcterms:modified xsi:type="dcterms:W3CDTF">2024-09-13T10:44:00Z</dcterms:modified>
</cp:coreProperties>
</file>