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D191F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3560F" w:rsidRPr="0063560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729E00E" w14:textId="77777777" w:rsidTr="00467CA2">
        <w:tc>
          <w:tcPr>
            <w:tcW w:w="2800" w:type="dxa"/>
            <w:shd w:val="clear" w:color="auto" w:fill="auto"/>
          </w:tcPr>
          <w:p w14:paraId="5979608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79D41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CA728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97E49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0F465A8" w14:textId="77777777" w:rsidTr="00467CA2">
        <w:tc>
          <w:tcPr>
            <w:tcW w:w="2800" w:type="dxa"/>
            <w:shd w:val="clear" w:color="auto" w:fill="auto"/>
          </w:tcPr>
          <w:p w14:paraId="2C85598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C8146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C3085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23941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ECC64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44C57BA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7E9EE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CA3D8E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2565B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3560F" w:rsidRPr="0063560F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1D5C7FE" w14:textId="77777777" w:rsidTr="00467CA2">
        <w:tc>
          <w:tcPr>
            <w:tcW w:w="2269" w:type="dxa"/>
            <w:shd w:val="clear" w:color="auto" w:fill="auto"/>
          </w:tcPr>
          <w:p w14:paraId="20BB481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C864F4" w14:textId="77777777" w:rsidR="00D520D3" w:rsidRPr="00A2540E" w:rsidRDefault="0063560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6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560F" w:rsidRPr="00A2540E" w14:paraId="2266D5C2" w14:textId="77777777" w:rsidTr="00F04521">
        <w:tc>
          <w:tcPr>
            <w:tcW w:w="2269" w:type="dxa"/>
            <w:shd w:val="clear" w:color="auto" w:fill="auto"/>
          </w:tcPr>
          <w:p w14:paraId="616655EE" w14:textId="77777777" w:rsidR="0063560F" w:rsidRPr="00A2540E" w:rsidRDefault="0063560F" w:rsidP="00F045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FB7290" w14:textId="77777777" w:rsidR="0063560F" w:rsidRPr="00A2540E" w:rsidRDefault="0063560F" w:rsidP="00F045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6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RIiD.271.18.2024</w:t>
            </w:r>
          </w:p>
        </w:tc>
      </w:tr>
    </w:tbl>
    <w:p w14:paraId="5E2325FA" w14:textId="77777777" w:rsidR="00DC652A" w:rsidRPr="00053927" w:rsidRDefault="0063560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574D1F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DA8E5D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3878BB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08582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52BAEF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7E4BDF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D584AA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F33C82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09316F9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5E54A3D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85DE2B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4CEAD05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7D050F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DBDE2E5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8B677FB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B25BDB7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1EBCDC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0B67FA9" w14:textId="77777777" w:rsidTr="00467CA2">
        <w:tc>
          <w:tcPr>
            <w:tcW w:w="2660" w:type="dxa"/>
            <w:shd w:val="clear" w:color="auto" w:fill="auto"/>
          </w:tcPr>
          <w:p w14:paraId="0E41286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CA9D5D" w14:textId="2B5577DD" w:rsidR="00D520D3" w:rsidRPr="008B745A" w:rsidRDefault="00D520D3" w:rsidP="00F83B3E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903C956" w14:textId="77777777" w:rsidR="00D520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3D0A52" w14:textId="77777777" w:rsidR="00F83B3E" w:rsidRPr="008B745A" w:rsidRDefault="00F83B3E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99C20F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3560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44C316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8B4474" w14:textId="77777777" w:rsidR="00B5539F" w:rsidRDefault="00B5539F" w:rsidP="00025386">
      <w:pPr>
        <w:spacing w:after="0" w:line="240" w:lineRule="auto"/>
      </w:pPr>
      <w:r>
        <w:separator/>
      </w:r>
    </w:p>
  </w:endnote>
  <w:endnote w:type="continuationSeparator" w:id="0">
    <w:p w14:paraId="086A5498" w14:textId="77777777" w:rsidR="00B5539F" w:rsidRDefault="00B553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01D3B" w14:textId="77777777" w:rsidR="0063560F" w:rsidRDefault="00635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EFE96" w14:textId="297158F6" w:rsidR="00025386" w:rsidRDefault="00F83B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8700CE3" wp14:editId="6879F32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6EA3F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19ACC3" w14:textId="75710E0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F05A0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64C6C" w14:textId="77777777" w:rsidR="0063560F" w:rsidRDefault="00635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584D1" w14:textId="77777777" w:rsidR="00B5539F" w:rsidRDefault="00B5539F" w:rsidP="00025386">
      <w:pPr>
        <w:spacing w:after="0" w:line="240" w:lineRule="auto"/>
      </w:pPr>
      <w:r>
        <w:separator/>
      </w:r>
    </w:p>
  </w:footnote>
  <w:footnote w:type="continuationSeparator" w:id="0">
    <w:p w14:paraId="07034332" w14:textId="77777777" w:rsidR="00B5539F" w:rsidRDefault="00B553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5AA7A" w14:textId="77777777" w:rsidR="0063560F" w:rsidRDefault="00635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EAD5F" w14:textId="77777777" w:rsidR="0063560F" w:rsidRDefault="00635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3B924" w14:textId="77777777" w:rsidR="0063560F" w:rsidRDefault="00635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936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39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3560F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539F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83B3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01E88"/>
  <w15:chartTrackingRefBased/>
  <w15:docId w15:val="{D4B5DC29-F3AE-4A5F-877A-9DCAA460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2024-09-13T08:40:00Z</dcterms:created>
  <dcterms:modified xsi:type="dcterms:W3CDTF">2024-09-13T08:40:00Z</dcterms:modified>
</cp:coreProperties>
</file>