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5B0EB6" w14:textId="77777777" w:rsidR="00D34297" w:rsidRPr="002C46F9" w:rsidRDefault="009F1BE8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C46F9">
        <w:rPr>
          <w:rFonts w:ascii="Arial Narrow" w:hAnsi="Arial Narrow" w:cs="Arial"/>
          <w:sz w:val="22"/>
          <w:szCs w:val="22"/>
        </w:rPr>
        <w:t>Bydgoszcz</w:t>
      </w:r>
      <w:r w:rsidR="00D34297" w:rsidRPr="002C46F9">
        <w:rPr>
          <w:rFonts w:ascii="Arial Narrow" w:hAnsi="Arial Narrow" w:cs="Arial"/>
          <w:sz w:val="22"/>
          <w:szCs w:val="22"/>
        </w:rPr>
        <w:t xml:space="preserve"> dnia: </w:t>
      </w:r>
      <w:r w:rsidRPr="002C46F9">
        <w:rPr>
          <w:rFonts w:ascii="Arial Narrow" w:hAnsi="Arial Narrow" w:cs="Arial"/>
          <w:sz w:val="22"/>
          <w:szCs w:val="22"/>
        </w:rPr>
        <w:t>2024-09-25</w:t>
      </w:r>
    </w:p>
    <w:p w14:paraId="2B5050B5" w14:textId="77777777" w:rsidR="00D34297" w:rsidRPr="002C46F9" w:rsidRDefault="009F1BE8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C46F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34FB82" w14:textId="77777777" w:rsidR="00D34297" w:rsidRPr="002C46F9" w:rsidRDefault="009F1BE8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C46F9">
        <w:rPr>
          <w:rFonts w:ascii="Arial Narrow" w:hAnsi="Arial Narrow" w:cs="Arial"/>
          <w:sz w:val="22"/>
          <w:szCs w:val="22"/>
        </w:rPr>
        <w:t>Powstańców Warszawy</w:t>
      </w:r>
      <w:r w:rsidR="00D34297" w:rsidRPr="002C46F9">
        <w:rPr>
          <w:rFonts w:ascii="Arial Narrow" w:hAnsi="Arial Narrow" w:cs="Arial"/>
          <w:sz w:val="22"/>
          <w:szCs w:val="22"/>
        </w:rPr>
        <w:t xml:space="preserve"> </w:t>
      </w:r>
      <w:r w:rsidRPr="002C46F9">
        <w:rPr>
          <w:rFonts w:ascii="Arial Narrow" w:hAnsi="Arial Narrow" w:cs="Arial"/>
          <w:sz w:val="22"/>
          <w:szCs w:val="22"/>
        </w:rPr>
        <w:t>5</w:t>
      </w:r>
    </w:p>
    <w:p w14:paraId="62A17634" w14:textId="77777777" w:rsidR="00D34297" w:rsidRPr="002C46F9" w:rsidRDefault="009F1BE8" w:rsidP="00D34297">
      <w:pPr>
        <w:rPr>
          <w:rFonts w:ascii="Arial Narrow" w:hAnsi="Arial Narrow" w:cs="Arial"/>
          <w:sz w:val="22"/>
          <w:szCs w:val="22"/>
        </w:rPr>
      </w:pPr>
      <w:r w:rsidRPr="002C46F9">
        <w:rPr>
          <w:rFonts w:ascii="Arial Narrow" w:hAnsi="Arial Narrow" w:cs="Arial"/>
          <w:sz w:val="22"/>
          <w:szCs w:val="22"/>
        </w:rPr>
        <w:t>85-681</w:t>
      </w:r>
      <w:r w:rsidR="00D34297" w:rsidRPr="002C46F9">
        <w:rPr>
          <w:rFonts w:ascii="Arial Narrow" w:hAnsi="Arial Narrow" w:cs="Arial"/>
          <w:sz w:val="22"/>
          <w:szCs w:val="22"/>
        </w:rPr>
        <w:t xml:space="preserve"> </w:t>
      </w:r>
      <w:r w:rsidRPr="002C46F9">
        <w:rPr>
          <w:rFonts w:ascii="Arial Narrow" w:hAnsi="Arial Narrow" w:cs="Arial"/>
          <w:sz w:val="22"/>
          <w:szCs w:val="22"/>
        </w:rPr>
        <w:t>Bydgoszcz</w:t>
      </w:r>
    </w:p>
    <w:p w14:paraId="674089C5" w14:textId="77777777" w:rsidR="00D34297" w:rsidRPr="002C46F9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2C46F9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1F24573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2C46F9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207DE26" w14:textId="2DCCF204" w:rsidR="002C46F9" w:rsidRPr="0040485A" w:rsidRDefault="002C46F9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C46F9">
        <w:rPr>
          <w:rFonts w:ascii="Arial Narrow" w:hAnsi="Arial Narrow" w:cs="Arial"/>
          <w:bCs/>
          <w:sz w:val="22"/>
          <w:szCs w:val="22"/>
        </w:rPr>
        <w:t>Pismo nr:</w:t>
      </w:r>
      <w:r w:rsidR="0040485A">
        <w:rPr>
          <w:rFonts w:ascii="Arial Narrow" w:hAnsi="Arial Narrow" w:cs="Arial"/>
          <w:bCs/>
          <w:sz w:val="22"/>
          <w:szCs w:val="22"/>
        </w:rPr>
        <w:t xml:space="preserve"> </w:t>
      </w:r>
      <w:r w:rsidR="0040485A">
        <w:rPr>
          <w:rFonts w:ascii="Arial Narrow" w:hAnsi="Arial Narrow" w:cs="Arial"/>
          <w:b/>
          <w:sz w:val="22"/>
          <w:szCs w:val="22"/>
        </w:rPr>
        <w:t>7452/24</w:t>
      </w:r>
    </w:p>
    <w:p w14:paraId="365F226C" w14:textId="77777777" w:rsidR="00D34297" w:rsidRPr="002C46F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2C46F9">
        <w:rPr>
          <w:rFonts w:ascii="Arial Narrow" w:hAnsi="Arial Narrow" w:cs="Arial"/>
          <w:b/>
          <w:sz w:val="22"/>
          <w:szCs w:val="22"/>
        </w:rPr>
        <w:t>WYKONAWCY</w:t>
      </w:r>
    </w:p>
    <w:p w14:paraId="7AB8544F" w14:textId="77777777" w:rsidR="00D34297" w:rsidRPr="002C46F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2C46F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C46F9" w14:paraId="4C202AE6" w14:textId="77777777" w:rsidTr="00D34297">
        <w:tc>
          <w:tcPr>
            <w:tcW w:w="9180" w:type="dxa"/>
            <w:shd w:val="clear" w:color="auto" w:fill="F2F2F2"/>
            <w:hideMark/>
          </w:tcPr>
          <w:p w14:paraId="0C875B0E" w14:textId="77777777" w:rsidR="00D34297" w:rsidRPr="002C46F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C46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FBCE168" w14:textId="77777777" w:rsidR="00D34297" w:rsidRPr="002C46F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2C46F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091A8469" w14:textId="77777777" w:rsidR="00D34297" w:rsidRPr="002C46F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5956753A" w14:textId="77777777" w:rsidR="00D34297" w:rsidRPr="002C46F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C46F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C46F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C46F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C46F9" w14:paraId="29CC055B" w14:textId="77777777" w:rsidTr="00310284">
        <w:tc>
          <w:tcPr>
            <w:tcW w:w="2269" w:type="dxa"/>
            <w:shd w:val="clear" w:color="auto" w:fill="auto"/>
          </w:tcPr>
          <w:p w14:paraId="64DC1E0A" w14:textId="77777777" w:rsidR="00D34297" w:rsidRPr="002C46F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795C04" w14:textId="77777777" w:rsidR="00D34297" w:rsidRPr="002C46F9" w:rsidRDefault="009F1BE8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bCs/>
                <w:sz w:val="22"/>
                <w:szCs w:val="22"/>
              </w:rPr>
              <w:t>Dostawa produktów leczniczych w szpitalnych programach lekowych oraz chemioterapii na 24 miesiące z prawem opcji na 6 miesięcy</w:t>
            </w:r>
          </w:p>
        </w:tc>
      </w:tr>
      <w:tr w:rsidR="009F1BE8" w:rsidRPr="002C46F9" w14:paraId="7621C0F5" w14:textId="77777777" w:rsidTr="00D217A5">
        <w:tc>
          <w:tcPr>
            <w:tcW w:w="2269" w:type="dxa"/>
            <w:shd w:val="clear" w:color="auto" w:fill="auto"/>
          </w:tcPr>
          <w:p w14:paraId="12F6504C" w14:textId="77777777" w:rsidR="009F1BE8" w:rsidRPr="002C46F9" w:rsidRDefault="009F1BE8" w:rsidP="00D217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733E17" w14:textId="77777777" w:rsidR="009F1BE8" w:rsidRPr="002C46F9" w:rsidRDefault="009F1BE8" w:rsidP="00D217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bCs/>
                <w:sz w:val="22"/>
                <w:szCs w:val="22"/>
              </w:rPr>
              <w:t>97/2024</w:t>
            </w:r>
          </w:p>
        </w:tc>
      </w:tr>
    </w:tbl>
    <w:p w14:paraId="07F47796" w14:textId="77777777" w:rsidR="00010B31" w:rsidRPr="002C46F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489C5D47" w14:textId="77777777" w:rsidR="00010B31" w:rsidRPr="002C46F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2C46F9">
        <w:rPr>
          <w:rFonts w:ascii="Arial Narrow" w:hAnsi="Arial Narrow" w:cs="Arial"/>
          <w:sz w:val="22"/>
          <w:szCs w:val="22"/>
        </w:rPr>
        <w:t xml:space="preserve">Zamawiający, </w:t>
      </w:r>
      <w:r w:rsidR="009F1BE8" w:rsidRPr="002C46F9">
        <w:rPr>
          <w:rFonts w:ascii="Arial Narrow" w:hAnsi="Arial Narrow" w:cs="Arial"/>
          <w:b/>
          <w:sz w:val="22"/>
          <w:szCs w:val="22"/>
        </w:rPr>
        <w:t>10WSzKzP SPZOZ</w:t>
      </w:r>
      <w:r w:rsidRPr="002C46F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9F1BE8" w:rsidRPr="002C46F9">
        <w:rPr>
          <w:rFonts w:ascii="Arial Narrow" w:hAnsi="Arial Narrow" w:cs="Arial"/>
          <w:sz w:val="22"/>
          <w:szCs w:val="22"/>
        </w:rPr>
        <w:t>(</w:t>
      </w:r>
      <w:proofErr w:type="spellStart"/>
      <w:r w:rsidR="009F1BE8" w:rsidRPr="002C46F9">
        <w:rPr>
          <w:rFonts w:ascii="Arial Narrow" w:hAnsi="Arial Narrow" w:cs="Arial"/>
          <w:sz w:val="22"/>
          <w:szCs w:val="22"/>
        </w:rPr>
        <w:t>t.j</w:t>
      </w:r>
      <w:proofErr w:type="spellEnd"/>
      <w:r w:rsidR="009F1BE8" w:rsidRPr="002C46F9">
        <w:rPr>
          <w:rFonts w:ascii="Arial Narrow" w:hAnsi="Arial Narrow" w:cs="Arial"/>
          <w:sz w:val="22"/>
          <w:szCs w:val="22"/>
        </w:rPr>
        <w:t>. Dz. U. z 2023r. poz. 1605)</w:t>
      </w:r>
      <w:r w:rsidRPr="002C46F9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2C46F9">
        <w:rPr>
          <w:rFonts w:ascii="Arial Narrow" w:hAnsi="Arial Narrow" w:cs="Arial"/>
          <w:sz w:val="22"/>
          <w:szCs w:val="22"/>
        </w:rPr>
        <w:t>na</w:t>
      </w:r>
      <w:r w:rsidRPr="002C46F9">
        <w:rPr>
          <w:rFonts w:ascii="Arial Narrow" w:hAnsi="Arial Narrow" w:cs="Arial"/>
          <w:sz w:val="22"/>
          <w:szCs w:val="22"/>
        </w:rPr>
        <w:t xml:space="preserve"> </w:t>
      </w:r>
      <w:r w:rsidR="00D8293D" w:rsidRPr="002C46F9">
        <w:rPr>
          <w:rFonts w:ascii="Arial Narrow" w:hAnsi="Arial Narrow" w:cs="Arial"/>
          <w:sz w:val="22"/>
          <w:szCs w:val="22"/>
        </w:rPr>
        <w:t>na</w:t>
      </w:r>
      <w:r w:rsidR="00010B31" w:rsidRPr="002C46F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C46F9" w14:paraId="273E8B9B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57F1" w14:textId="77777777" w:rsidR="00D44D12" w:rsidRPr="002C46F9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88A6" w14:textId="77777777" w:rsidR="00D44D12" w:rsidRPr="002C46F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152428D1" w14:textId="77777777" w:rsidR="00D44D12" w:rsidRPr="002C46F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9F1BE8" w:rsidRPr="002C46F9" w14:paraId="27F367FC" w14:textId="77777777" w:rsidTr="00D217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7D32" w14:textId="77777777" w:rsidR="009F1BE8" w:rsidRPr="002C46F9" w:rsidRDefault="009F1BE8" w:rsidP="00D217A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B060" w14:textId="77777777" w:rsidR="009F1BE8" w:rsidRPr="002C46F9" w:rsidRDefault="009F1BE8" w:rsidP="00D217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>Immunoglobulinum</w:t>
            </w:r>
            <w:proofErr w:type="spellEnd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>humanum</w:t>
            </w:r>
            <w:proofErr w:type="spellEnd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 xml:space="preserve"> 5%</w:t>
            </w:r>
          </w:p>
          <w:p w14:paraId="099BF1C0" w14:textId="77777777" w:rsidR="009F1BE8" w:rsidRPr="002C46F9" w:rsidRDefault="009F1BE8" w:rsidP="00D217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C46F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E95FFEF" w14:textId="77777777" w:rsidR="009F1BE8" w:rsidRPr="002C46F9" w:rsidRDefault="009F1BE8" w:rsidP="00D217A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2C46F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C46F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B88471C" w14:textId="77777777" w:rsidR="009F1BE8" w:rsidRPr="002C46F9" w:rsidRDefault="009F1BE8" w:rsidP="00D217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2C46F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1CBFB5" w14:textId="77777777" w:rsidR="009F1BE8" w:rsidRPr="002C46F9" w:rsidRDefault="009F1BE8" w:rsidP="00D217A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Do dnia składnia ofert tj. do 19.09.2024 r. do godz. 8:00 w zadaniu nie złożono żadnej oferty.</w:t>
            </w:r>
          </w:p>
        </w:tc>
      </w:tr>
      <w:tr w:rsidR="009F1BE8" w:rsidRPr="002C46F9" w14:paraId="6FC85A2F" w14:textId="77777777" w:rsidTr="00D217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8F13C" w14:textId="77777777" w:rsidR="009F1BE8" w:rsidRPr="002C46F9" w:rsidRDefault="009F1BE8" w:rsidP="00D217A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5799" w14:textId="77777777" w:rsidR="009F1BE8" w:rsidRPr="002C46F9" w:rsidRDefault="009F1BE8" w:rsidP="00D217A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>Peginterferonum</w:t>
            </w:r>
            <w:proofErr w:type="spellEnd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 xml:space="preserve"> alfa-2a - </w:t>
            </w:r>
            <w:proofErr w:type="spellStart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>amp.strzyk</w:t>
            </w:r>
            <w:proofErr w:type="spellEnd"/>
            <w:r w:rsidRPr="002C46F9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14:paraId="24DC6964" w14:textId="77777777" w:rsidR="009F1BE8" w:rsidRPr="002C46F9" w:rsidRDefault="009F1BE8" w:rsidP="00D217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2C46F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6C3EEE1" w14:textId="77777777" w:rsidR="009F1BE8" w:rsidRPr="002C46F9" w:rsidRDefault="009F1BE8" w:rsidP="00D217A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2C46F9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2C46F9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15B00781" w14:textId="77777777" w:rsidR="009F1BE8" w:rsidRPr="002C46F9" w:rsidRDefault="009F1BE8" w:rsidP="00D217A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2C46F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D1CAA92" w14:textId="77777777" w:rsidR="009F1BE8" w:rsidRPr="002C46F9" w:rsidRDefault="009F1BE8" w:rsidP="00D217A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C46F9">
              <w:rPr>
                <w:rFonts w:ascii="Arial Narrow" w:hAnsi="Arial Narrow" w:cs="Arial"/>
                <w:sz w:val="22"/>
                <w:szCs w:val="22"/>
              </w:rPr>
              <w:t>Do dnia składnia ofert tj. do 19.09.2024 r. do godz. 8:00 w zadaniu nie złożono żadnej oferty.</w:t>
            </w:r>
          </w:p>
        </w:tc>
      </w:tr>
    </w:tbl>
    <w:p w14:paraId="7438B149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C46F9">
        <w:rPr>
          <w:rFonts w:ascii="Arial Narrow" w:hAnsi="Arial Narrow" w:cs="Arial"/>
          <w:i/>
          <w:sz w:val="22"/>
          <w:szCs w:val="22"/>
        </w:rPr>
        <w:lastRenderedPageBreak/>
        <w:t>Zamawiający</w:t>
      </w:r>
    </w:p>
    <w:p w14:paraId="4261B4FA" w14:textId="77777777" w:rsidR="002C46F9" w:rsidRPr="002C46F9" w:rsidRDefault="002C46F9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68DDA326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9893275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AC80F5C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16ACD8B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AD49429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4E34A71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18A30B9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6B0B603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5DAC722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BB2F1F9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76FE200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40E444F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C14A82F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699372F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1F68417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DDFB728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CFA4EEF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646A7BD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19586E2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85C8C90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BA2021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CB10AE6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070957D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5479B9E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64FAA69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9D8DD39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A4FCCF6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12485DD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FCC2ED6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3A6F1DE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A920E6D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D418506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A9970BA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9902BFB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DEFD908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C032290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2EDAA16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96084B5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E3A3BA9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4DA6E3A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72CF3BA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FCB1374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7E161AA4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42C6470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7A0C65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79C5179" w14:textId="77777777" w:rsid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0B9D9FC" w14:textId="3C3A675E" w:rsidR="002C46F9" w:rsidRPr="002C46F9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2C46F9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34EC5D08" w14:textId="77777777" w:rsidR="002C46F9" w:rsidRPr="0040485A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0485A">
        <w:rPr>
          <w:rFonts w:ascii="Arial Narrow" w:hAnsi="Arial Narrow"/>
          <w:sz w:val="18"/>
          <w:szCs w:val="20"/>
        </w:rPr>
        <w:t xml:space="preserve">Egz. 1 – a/a kancelaria  </w:t>
      </w:r>
    </w:p>
    <w:p w14:paraId="6AB9D67E" w14:textId="77777777" w:rsidR="002C46F9" w:rsidRPr="0040485A" w:rsidRDefault="002C46F9" w:rsidP="002C46F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40485A">
        <w:rPr>
          <w:rFonts w:ascii="Arial Narrow" w:hAnsi="Arial Narrow"/>
          <w:b/>
          <w:bCs/>
          <w:sz w:val="18"/>
          <w:szCs w:val="20"/>
        </w:rPr>
        <w:t xml:space="preserve">Egz. 2 – uczestnicy postępowania str. </w:t>
      </w:r>
      <w:proofErr w:type="spellStart"/>
      <w:r w:rsidRPr="0040485A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40485A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40485A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766690C3" w14:textId="77777777" w:rsidR="002C46F9" w:rsidRPr="000605ED" w:rsidRDefault="002C46F9" w:rsidP="002C46F9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F29FD1C" w14:textId="32EE5E02" w:rsidR="002C46F9" w:rsidRPr="002C46F9" w:rsidRDefault="002C46F9" w:rsidP="002C46F9">
      <w:pPr>
        <w:rPr>
          <w:rFonts w:ascii="Arial Narrow" w:hAnsi="Arial Narrow" w:cs="Arial"/>
          <w:i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25.09.2024 r.</w:t>
      </w:r>
    </w:p>
    <w:sectPr w:rsidR="002C46F9" w:rsidRPr="002C46F9" w:rsidSect="002C46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BB8DC" w14:textId="77777777" w:rsidR="00481BA1" w:rsidRDefault="00481BA1" w:rsidP="00D34297">
      <w:r>
        <w:separator/>
      </w:r>
    </w:p>
  </w:endnote>
  <w:endnote w:type="continuationSeparator" w:id="0">
    <w:p w14:paraId="301F874F" w14:textId="77777777" w:rsidR="00481BA1" w:rsidRDefault="00481BA1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7FD8C" w14:textId="77777777" w:rsidR="009F1BE8" w:rsidRDefault="009F1B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6097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56EB8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73398" w14:textId="77777777" w:rsidR="009F1BE8" w:rsidRDefault="009F1B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DCC82" w14:textId="77777777" w:rsidR="00481BA1" w:rsidRDefault="00481BA1" w:rsidP="00D34297">
      <w:r>
        <w:separator/>
      </w:r>
    </w:p>
  </w:footnote>
  <w:footnote w:type="continuationSeparator" w:id="0">
    <w:p w14:paraId="1A4113B8" w14:textId="77777777" w:rsidR="00481BA1" w:rsidRDefault="00481BA1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B3F19" w14:textId="77777777" w:rsidR="009F1BE8" w:rsidRDefault="009F1B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13BBF" w14:textId="77777777" w:rsidR="009F1BE8" w:rsidRDefault="009F1B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6759C" w14:textId="77777777" w:rsidR="009F1BE8" w:rsidRDefault="009F1B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BA1"/>
    <w:rsid w:val="00010B31"/>
    <w:rsid w:val="00104963"/>
    <w:rsid w:val="00150F65"/>
    <w:rsid w:val="002A7DFF"/>
    <w:rsid w:val="002C46F9"/>
    <w:rsid w:val="00310284"/>
    <w:rsid w:val="0040485A"/>
    <w:rsid w:val="00435923"/>
    <w:rsid w:val="00481BA1"/>
    <w:rsid w:val="004E2226"/>
    <w:rsid w:val="005464E2"/>
    <w:rsid w:val="00823326"/>
    <w:rsid w:val="00856A3E"/>
    <w:rsid w:val="00894412"/>
    <w:rsid w:val="009462DF"/>
    <w:rsid w:val="009500EB"/>
    <w:rsid w:val="00993EFC"/>
    <w:rsid w:val="009F1BE8"/>
    <w:rsid w:val="00AB3E72"/>
    <w:rsid w:val="00AC1A4B"/>
    <w:rsid w:val="00D34297"/>
    <w:rsid w:val="00D41670"/>
    <w:rsid w:val="00D44D12"/>
    <w:rsid w:val="00D8293D"/>
    <w:rsid w:val="00E403D2"/>
    <w:rsid w:val="00E504ED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C3357"/>
  <w15:chartTrackingRefBased/>
  <w15:docId w15:val="{31A395A5-3AE1-4585-B76A-706283332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2C46F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C46F9"/>
    <w:rPr>
      <w:b/>
      <w:bCs/>
    </w:rPr>
  </w:style>
  <w:style w:type="character" w:styleId="Hipercze">
    <w:name w:val="Hyperlink"/>
    <w:uiPriority w:val="99"/>
    <w:unhideWhenUsed/>
    <w:rsid w:val="002C46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227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2024-09-25T10:04:00Z</cp:lastPrinted>
  <dcterms:created xsi:type="dcterms:W3CDTF">2024-09-25T10:05:00Z</dcterms:created>
  <dcterms:modified xsi:type="dcterms:W3CDTF">2024-09-25T10:05:00Z</dcterms:modified>
</cp:coreProperties>
</file>