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B4A9D6" w14:textId="4C634850" w:rsidR="00B36EDA" w:rsidRPr="00BC2C85" w:rsidRDefault="004C542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C2C85">
        <w:rPr>
          <w:rFonts w:ascii="Arial Narrow" w:hAnsi="Arial Narrow" w:cs="Arial"/>
          <w:sz w:val="22"/>
          <w:szCs w:val="22"/>
        </w:rPr>
        <w:t>Bydgoszcz</w:t>
      </w:r>
      <w:r w:rsidR="00B36EDA" w:rsidRPr="00BC2C85">
        <w:rPr>
          <w:rFonts w:ascii="Arial Narrow" w:hAnsi="Arial Narrow" w:cs="Arial"/>
          <w:sz w:val="22"/>
          <w:szCs w:val="22"/>
        </w:rPr>
        <w:t xml:space="preserve"> dnia: </w:t>
      </w:r>
      <w:r w:rsidRPr="00BC2C85">
        <w:rPr>
          <w:rFonts w:ascii="Arial Narrow" w:hAnsi="Arial Narrow" w:cs="Arial"/>
          <w:sz w:val="22"/>
          <w:szCs w:val="22"/>
        </w:rPr>
        <w:t>2024-09-25</w:t>
      </w:r>
    </w:p>
    <w:p w14:paraId="13E42D85" w14:textId="204E5E84" w:rsidR="00B36EDA" w:rsidRPr="00BC2C85" w:rsidRDefault="004C542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C2C8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B2F254" w14:textId="62EA3C2F" w:rsidR="00B36EDA" w:rsidRPr="00BC2C85" w:rsidRDefault="004C542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C2C85">
        <w:rPr>
          <w:rFonts w:ascii="Arial Narrow" w:hAnsi="Arial Narrow" w:cs="Arial"/>
          <w:sz w:val="22"/>
          <w:szCs w:val="22"/>
        </w:rPr>
        <w:t>Powstańców Warszawy</w:t>
      </w:r>
      <w:r w:rsidR="00B36EDA" w:rsidRPr="00BC2C85">
        <w:rPr>
          <w:rFonts w:ascii="Arial Narrow" w:hAnsi="Arial Narrow" w:cs="Arial"/>
          <w:sz w:val="22"/>
          <w:szCs w:val="22"/>
        </w:rPr>
        <w:t xml:space="preserve"> </w:t>
      </w:r>
      <w:r w:rsidRPr="00BC2C85">
        <w:rPr>
          <w:rFonts w:ascii="Arial Narrow" w:hAnsi="Arial Narrow" w:cs="Arial"/>
          <w:sz w:val="22"/>
          <w:szCs w:val="22"/>
        </w:rPr>
        <w:t>5</w:t>
      </w:r>
    </w:p>
    <w:p w14:paraId="73073E07" w14:textId="06F5DE42" w:rsidR="00B36EDA" w:rsidRPr="00BC2C85" w:rsidRDefault="004C542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C2C85">
        <w:rPr>
          <w:rFonts w:ascii="Arial Narrow" w:hAnsi="Arial Narrow" w:cs="Arial"/>
          <w:sz w:val="22"/>
          <w:szCs w:val="22"/>
        </w:rPr>
        <w:t>85-681</w:t>
      </w:r>
      <w:r w:rsidR="00B36EDA" w:rsidRPr="00BC2C85">
        <w:rPr>
          <w:rFonts w:ascii="Arial Narrow" w:hAnsi="Arial Narrow" w:cs="Arial"/>
          <w:sz w:val="22"/>
          <w:szCs w:val="22"/>
        </w:rPr>
        <w:t xml:space="preserve"> </w:t>
      </w:r>
      <w:r w:rsidRPr="00BC2C85">
        <w:rPr>
          <w:rFonts w:ascii="Arial Narrow" w:hAnsi="Arial Narrow" w:cs="Arial"/>
          <w:sz w:val="22"/>
          <w:szCs w:val="22"/>
        </w:rPr>
        <w:t>Bydgoszcz</w:t>
      </w:r>
    </w:p>
    <w:p w14:paraId="77E3979D" w14:textId="77777777" w:rsidR="00B36EDA" w:rsidRPr="00BC2C85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C2C8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13C52A6" w14:textId="77777777" w:rsidR="00B36EDA" w:rsidRPr="00BC2C8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C2C8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23BAACF" w14:textId="77777777" w:rsidR="00B36EDA" w:rsidRPr="00BC2C8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C2C85" w14:paraId="0B2ACAD8" w14:textId="77777777" w:rsidTr="00B36EDA">
        <w:tc>
          <w:tcPr>
            <w:tcW w:w="9923" w:type="dxa"/>
            <w:shd w:val="clear" w:color="auto" w:fill="F2F2F2"/>
            <w:hideMark/>
          </w:tcPr>
          <w:p w14:paraId="36148E75" w14:textId="480548C8" w:rsidR="00B36EDA" w:rsidRPr="00BC2C85" w:rsidRDefault="00BC2C8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C2C8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</w:t>
            </w:r>
            <w:r w:rsidRPr="00BC2C85">
              <w:rPr>
                <w:rFonts w:ascii="Arial Narrow" w:hAnsi="Arial Narrow"/>
                <w:b/>
                <w:spacing w:val="50"/>
                <w:kern w:val="28"/>
                <w:sz w:val="32"/>
                <w:szCs w:val="32"/>
              </w:rPr>
              <w:t>GŁOSZENIE</w:t>
            </w:r>
          </w:p>
          <w:p w14:paraId="4DA9EE61" w14:textId="77777777" w:rsidR="00B36EDA" w:rsidRPr="00BC2C8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C2C8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3B47E83" w14:textId="77777777" w:rsidR="00B36EDA" w:rsidRPr="00BC2C85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E662A5A" w14:textId="77777777" w:rsidR="00B36EDA" w:rsidRPr="00BC2C8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C2C8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C2C8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C2C8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C2C85" w14:paraId="0F23F460" w14:textId="77777777" w:rsidTr="00B36EDA">
        <w:tc>
          <w:tcPr>
            <w:tcW w:w="2269" w:type="dxa"/>
            <w:shd w:val="clear" w:color="auto" w:fill="auto"/>
          </w:tcPr>
          <w:p w14:paraId="70739276" w14:textId="77777777" w:rsidR="00B36EDA" w:rsidRPr="00BC2C8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CC6BBEB" w14:textId="6AE7DA39" w:rsidR="00B36EDA" w:rsidRPr="00BC2C85" w:rsidRDefault="004C542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w szpitalnych programach lekowych oraz chemioterapii na 24 miesiące z prawem opcji na 6 miesięcy</w:t>
            </w:r>
          </w:p>
        </w:tc>
      </w:tr>
      <w:tr w:rsidR="004C5423" w:rsidRPr="00BC2C85" w14:paraId="4BF21BF9" w14:textId="77777777" w:rsidTr="00D217A5">
        <w:tc>
          <w:tcPr>
            <w:tcW w:w="2269" w:type="dxa"/>
            <w:shd w:val="clear" w:color="auto" w:fill="auto"/>
          </w:tcPr>
          <w:p w14:paraId="175F8D80" w14:textId="77777777" w:rsidR="004C5423" w:rsidRPr="00BC2C85" w:rsidRDefault="004C5423" w:rsidP="00D217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7C42CA9" w14:textId="5FEA3471" w:rsidR="004C5423" w:rsidRPr="00BC2C85" w:rsidRDefault="004C5423" w:rsidP="00D217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97/2024</w:t>
            </w:r>
          </w:p>
        </w:tc>
      </w:tr>
    </w:tbl>
    <w:p w14:paraId="134C286E" w14:textId="77777777" w:rsidR="00B36EDA" w:rsidRPr="00BC2C8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BB7CD9D" w14:textId="4BFDAD6A" w:rsidR="00B36EDA" w:rsidRPr="00BC2C8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C2C85">
        <w:rPr>
          <w:rFonts w:ascii="Arial Narrow" w:hAnsi="Arial Narrow" w:cs="Arial"/>
          <w:sz w:val="22"/>
          <w:szCs w:val="22"/>
        </w:rPr>
        <w:t xml:space="preserve">Zamawiający, </w:t>
      </w:r>
      <w:r w:rsidR="004C5423" w:rsidRPr="00BC2C85">
        <w:rPr>
          <w:rFonts w:ascii="Arial Narrow" w:hAnsi="Arial Narrow" w:cs="Arial"/>
          <w:b/>
          <w:sz w:val="22"/>
          <w:szCs w:val="22"/>
        </w:rPr>
        <w:t>10WSzKzP SPZOZ</w:t>
      </w:r>
      <w:r w:rsidRPr="00BC2C85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C5423" w:rsidRPr="00BC2C85">
        <w:rPr>
          <w:rFonts w:ascii="Arial Narrow" w:hAnsi="Arial Narrow" w:cs="Arial"/>
          <w:sz w:val="22"/>
          <w:szCs w:val="22"/>
        </w:rPr>
        <w:t>(</w:t>
      </w:r>
      <w:proofErr w:type="spellStart"/>
      <w:r w:rsidR="004C5423" w:rsidRPr="00BC2C85">
        <w:rPr>
          <w:rFonts w:ascii="Arial Narrow" w:hAnsi="Arial Narrow" w:cs="Arial"/>
          <w:sz w:val="22"/>
          <w:szCs w:val="22"/>
        </w:rPr>
        <w:t>t.j</w:t>
      </w:r>
      <w:proofErr w:type="spellEnd"/>
      <w:r w:rsidR="004C5423" w:rsidRPr="00BC2C85">
        <w:rPr>
          <w:rFonts w:ascii="Arial Narrow" w:hAnsi="Arial Narrow" w:cs="Arial"/>
          <w:sz w:val="22"/>
          <w:szCs w:val="22"/>
        </w:rPr>
        <w:t>. Dz. U. z 2023r. poz. 1605)</w:t>
      </w:r>
      <w:r w:rsidRPr="00BC2C8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C5423" w:rsidRPr="00BC2C85" w14:paraId="442D1BB4" w14:textId="77777777" w:rsidTr="004C542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FCC4F" w14:textId="461D96DE" w:rsidR="004C5423" w:rsidRPr="00BC2C85" w:rsidRDefault="004C5423" w:rsidP="00D217A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C2C85">
              <w:rPr>
                <w:rFonts w:ascii="Arial Narrow" w:hAnsi="Arial Narrow" w:cs="Arial"/>
                <w:sz w:val="22"/>
                <w:szCs w:val="22"/>
              </w:rPr>
              <w:t>Nusinersenum</w:t>
            </w:r>
            <w:proofErr w:type="spellEnd"/>
          </w:p>
          <w:p w14:paraId="5F7DE0C4" w14:textId="203C50E1" w:rsidR="004C5423" w:rsidRPr="00BC2C85" w:rsidRDefault="004C5423" w:rsidP="00D217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7B24B8E2" w14:textId="5F20FC8B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Szopienicka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77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AD5B5B4" w14:textId="7394EFC6" w:rsidR="004C5423" w:rsidRPr="00BC2C85" w:rsidRDefault="004C5423" w:rsidP="00D217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40-431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03A8A11F" w14:textId="5593E07A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11 471 988.05 zł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39D6DC" w14:textId="77777777" w:rsidR="004C5423" w:rsidRPr="00BC2C85" w:rsidRDefault="004C5423" w:rsidP="00D217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C2C8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0F4A365" w14:textId="152DAAEF" w:rsidR="004C5423" w:rsidRPr="00BC2C85" w:rsidRDefault="004C5423" w:rsidP="00D217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C5423" w:rsidRPr="00BC2C85" w14:paraId="5A3DA90A" w14:textId="77777777" w:rsidTr="004C542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6240" w14:textId="79B1CDE2" w:rsidR="004C5423" w:rsidRPr="00BC2C85" w:rsidRDefault="004C5423" w:rsidP="00D217A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C2C85">
              <w:rPr>
                <w:rFonts w:ascii="Arial Narrow" w:hAnsi="Arial Narrow" w:cs="Arial"/>
                <w:sz w:val="22"/>
                <w:szCs w:val="22"/>
              </w:rPr>
              <w:t>Efgartigimod</w:t>
            </w:r>
            <w:proofErr w:type="spellEnd"/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  <w:p w14:paraId="60DCF967" w14:textId="348D3715" w:rsidR="004C5423" w:rsidRPr="00BC2C85" w:rsidRDefault="004C5423" w:rsidP="00D217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858E18D" w14:textId="68EB06D2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Krzemieniecka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120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4D19EBD" w14:textId="7064CEEF" w:rsidR="004C5423" w:rsidRPr="00BC2C85" w:rsidRDefault="004C5423" w:rsidP="00D217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54-640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18C37B33" w14:textId="183F46F7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4 049 414.06 zł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5A1265" w14:textId="77777777" w:rsidR="004C5423" w:rsidRPr="00BC2C85" w:rsidRDefault="004C5423" w:rsidP="00D217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C2C8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0806F62" w14:textId="59060447" w:rsidR="004C5423" w:rsidRPr="00BC2C85" w:rsidRDefault="004C5423" w:rsidP="00D217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C5423" w:rsidRPr="00BC2C85" w14:paraId="15C8ED5C" w14:textId="77777777" w:rsidTr="004C542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F142" w14:textId="1900854A" w:rsidR="004C5423" w:rsidRPr="00BC2C85" w:rsidRDefault="004C5423" w:rsidP="00D217A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C2C85">
              <w:rPr>
                <w:rFonts w:ascii="Arial Narrow" w:hAnsi="Arial Narrow" w:cs="Arial"/>
                <w:sz w:val="22"/>
                <w:szCs w:val="22"/>
              </w:rPr>
              <w:t>Cannabidiolum</w:t>
            </w:r>
            <w:proofErr w:type="spellEnd"/>
          </w:p>
          <w:p w14:paraId="41DA462C" w14:textId="3BD84D20" w:rsidR="004C5423" w:rsidRPr="00BC2C85" w:rsidRDefault="004C5423" w:rsidP="00D217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Komtur Polska Sp. z o.o.</w:t>
            </w:r>
          </w:p>
          <w:p w14:paraId="6DC2CD9D" w14:textId="7F9A96D3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Plac Farmacji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56F2C0" w14:textId="5EAAB8F2" w:rsidR="004C5423" w:rsidRPr="00BC2C85" w:rsidRDefault="004C5423" w:rsidP="00D217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02-699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3AB8D2F" w14:textId="6E230869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1 875 182.40 zł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543151" w14:textId="77777777" w:rsidR="004C5423" w:rsidRPr="00BC2C85" w:rsidRDefault="004C5423" w:rsidP="00D217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C2C8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3F4EA2E" w14:textId="036F039A" w:rsidR="004C5423" w:rsidRPr="00BC2C85" w:rsidRDefault="004C5423" w:rsidP="00D217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C5423" w:rsidRPr="00BC2C85" w14:paraId="4B5F9ABB" w14:textId="77777777" w:rsidTr="004C542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E2D7" w14:textId="295C5141" w:rsidR="004C5423" w:rsidRPr="00BC2C85" w:rsidRDefault="004C5423" w:rsidP="00D217A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C2C85">
              <w:rPr>
                <w:rFonts w:ascii="Arial Narrow" w:hAnsi="Arial Narrow" w:cs="Arial"/>
                <w:sz w:val="22"/>
                <w:szCs w:val="22"/>
              </w:rPr>
              <w:t>Ibrutinibum</w:t>
            </w:r>
            <w:proofErr w:type="spellEnd"/>
          </w:p>
          <w:p w14:paraId="2BB03F47" w14:textId="58C158F5" w:rsidR="004C5423" w:rsidRPr="00BC2C85" w:rsidRDefault="004C5423" w:rsidP="00D217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Janssen</w:t>
            </w:r>
            <w:proofErr w:type="spellEnd"/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 xml:space="preserve"> - </w:t>
            </w:r>
            <w:proofErr w:type="spellStart"/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Cilag</w:t>
            </w:r>
            <w:proofErr w:type="spellEnd"/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23785339" w14:textId="6CF01208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Iłżecka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/budynek F</w:t>
            </w:r>
          </w:p>
          <w:p w14:paraId="5A1D6FAC" w14:textId="36F299CE" w:rsidR="004C5423" w:rsidRPr="00BC2C85" w:rsidRDefault="004C5423" w:rsidP="00D217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02-135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651FBA4" w14:textId="5A21818D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411 505.92 zł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22F9A79" w14:textId="77777777" w:rsidR="004C5423" w:rsidRPr="00BC2C85" w:rsidRDefault="004C5423" w:rsidP="00D217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C2C8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745C9E7" w14:textId="40A21615" w:rsidR="004C5423" w:rsidRPr="00BC2C85" w:rsidRDefault="004C5423" w:rsidP="00D217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C5423" w:rsidRPr="00BC2C85" w14:paraId="78DE983E" w14:textId="77777777" w:rsidTr="004C542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5E904" w14:textId="75F19A00" w:rsidR="004C5423" w:rsidRPr="00BC2C85" w:rsidRDefault="004C5423" w:rsidP="00D217A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C2C85">
              <w:rPr>
                <w:rFonts w:ascii="Arial Narrow" w:hAnsi="Arial Narrow" w:cs="Arial"/>
                <w:sz w:val="22"/>
                <w:szCs w:val="22"/>
              </w:rPr>
              <w:t>Ruxolitinibum</w:t>
            </w:r>
            <w:proofErr w:type="spellEnd"/>
          </w:p>
          <w:p w14:paraId="2038F993" w14:textId="3D9316CE" w:rsidR="004C5423" w:rsidRPr="00BC2C85" w:rsidRDefault="004C5423" w:rsidP="00D217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4CB3BF1" w14:textId="5A62C835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Krzemieniecka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120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3C76797" w14:textId="33138272" w:rsidR="004C5423" w:rsidRPr="00BC2C85" w:rsidRDefault="004C5423" w:rsidP="00D217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54-640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53DDD9EE" w14:textId="61D3214A" w:rsidR="004C5423" w:rsidRPr="00BC2C85" w:rsidRDefault="004C5423" w:rsidP="00D217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C2C85">
              <w:rPr>
                <w:rFonts w:ascii="Arial Narrow" w:hAnsi="Arial Narrow" w:cs="Arial"/>
                <w:b/>
                <w:sz w:val="22"/>
                <w:szCs w:val="22"/>
              </w:rPr>
              <w:t>190 264.14 zł</w:t>
            </w:r>
            <w:r w:rsidRPr="00BC2C8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C2C8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0FE63A5" w14:textId="77777777" w:rsidR="004C5423" w:rsidRPr="00BC2C85" w:rsidRDefault="004C5423" w:rsidP="00D217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C2C8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A415ECC" w14:textId="4FBECB4E" w:rsidR="004C5423" w:rsidRPr="00BC2C85" w:rsidRDefault="004C5423" w:rsidP="00D217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4DD12CEE" w14:textId="77777777" w:rsidR="00B36EDA" w:rsidRPr="00BC2C8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C2C8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C2C8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C2C85" w14:paraId="1FDE8FD0" w14:textId="77777777" w:rsidTr="004C54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B58D2F" w14:textId="77777777" w:rsidR="00B36EDA" w:rsidRPr="00BC2C8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F64567" w14:textId="77777777" w:rsidR="00B36EDA" w:rsidRPr="00BC2C8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D147AE" w14:textId="77777777" w:rsidR="00B36EDA" w:rsidRPr="00BC2C8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B787B8" w14:textId="77777777" w:rsidR="00B36EDA" w:rsidRPr="00BC2C8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C2C8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C5423" w:rsidRPr="00BC2C85" w14:paraId="01F22C92" w14:textId="77777777" w:rsidTr="004C54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F39B" w14:textId="3DB5122C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BC2C85">
              <w:rPr>
                <w:rFonts w:ascii="Arial Narrow" w:hAnsi="Arial Narrow" w:cs="Arial"/>
                <w:sz w:val="20"/>
                <w:szCs w:val="20"/>
              </w:rPr>
              <w:t>Nusinersenum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615F" w14:textId="620D6F9E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14:paraId="00B127BF" w14:textId="690B1198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Szopienicka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77</w:t>
            </w:r>
          </w:p>
          <w:p w14:paraId="274E80A3" w14:textId="1E34E281" w:rsidR="004C5423" w:rsidRPr="00BC2C85" w:rsidRDefault="004C5423" w:rsidP="00D217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40-431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B42D" w14:textId="1A45F302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E1D9" w14:textId="7222C4E7" w:rsidR="004C5423" w:rsidRPr="00BC2C85" w:rsidRDefault="004C5423" w:rsidP="00D217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5423" w:rsidRPr="00BC2C85" w14:paraId="1E8E40DB" w14:textId="77777777" w:rsidTr="004C54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B366" w14:textId="2D4161F9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BC2C85">
              <w:rPr>
                <w:rFonts w:ascii="Arial Narrow" w:hAnsi="Arial Narrow" w:cs="Arial"/>
                <w:sz w:val="20"/>
                <w:szCs w:val="20"/>
              </w:rPr>
              <w:t>Efgartigimod</w:t>
            </w:r>
            <w:proofErr w:type="spellEnd"/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alfa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73609" w14:textId="1968CCD4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</w:t>
            </w:r>
            <w:proofErr w:type="spellEnd"/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D20B2EA" w14:textId="5F04C8D5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Krzemieniecka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120</w:t>
            </w:r>
          </w:p>
          <w:p w14:paraId="2A7C84F7" w14:textId="148576E1" w:rsidR="004C5423" w:rsidRPr="00BC2C85" w:rsidRDefault="004C5423" w:rsidP="00D217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54-640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5B5ED" w14:textId="0D5CB8EC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0EF6F" w14:textId="5AC64AFB" w:rsidR="004C5423" w:rsidRPr="00BC2C85" w:rsidRDefault="004C5423" w:rsidP="00D217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5423" w:rsidRPr="00BC2C85" w14:paraId="12280E32" w14:textId="77777777" w:rsidTr="004C54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726D" w14:textId="3297431C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BC2C85">
              <w:rPr>
                <w:rFonts w:ascii="Arial Narrow" w:hAnsi="Arial Narrow" w:cs="Arial"/>
                <w:sz w:val="20"/>
                <w:szCs w:val="20"/>
              </w:rPr>
              <w:t>Cannabidiolum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8102" w14:textId="593E8766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14:paraId="12BB1986" w14:textId="4F687583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Plac Farmacji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14:paraId="2ECEDD75" w14:textId="60F0ACBC" w:rsidR="004C5423" w:rsidRPr="00BC2C85" w:rsidRDefault="004C5423" w:rsidP="00D217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02-699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298AF" w14:textId="309F4114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860D8" w14:textId="04C5ACE3" w:rsidR="004C5423" w:rsidRPr="00BC2C85" w:rsidRDefault="004C5423" w:rsidP="00D217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5423" w:rsidRPr="00BC2C85" w14:paraId="119C3CEA" w14:textId="77777777" w:rsidTr="004C54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34D7" w14:textId="2CD71B91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BC2C85">
              <w:rPr>
                <w:rFonts w:ascii="Arial Narrow" w:hAnsi="Arial Narrow" w:cs="Arial"/>
                <w:sz w:val="20"/>
                <w:szCs w:val="20"/>
              </w:rPr>
              <w:t>Ibrutinibum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5F4AB" w14:textId="3D45A11F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>Janssen</w:t>
            </w:r>
            <w:proofErr w:type="spellEnd"/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>Cilag</w:t>
            </w:r>
            <w:proofErr w:type="spellEnd"/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12A838CA" w14:textId="46B4DC26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Iłżecka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24/budynek F</w:t>
            </w:r>
          </w:p>
          <w:p w14:paraId="5A9749D0" w14:textId="1FFC011B" w:rsidR="004C5423" w:rsidRPr="00BC2C85" w:rsidRDefault="004C5423" w:rsidP="00D217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02-135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5BF" w14:textId="5876A7C8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93E3" w14:textId="7CC9DD3F" w:rsidR="004C5423" w:rsidRPr="00BC2C85" w:rsidRDefault="004C5423" w:rsidP="00D217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5423" w:rsidRPr="00BC2C85" w14:paraId="5E6D729A" w14:textId="77777777" w:rsidTr="004C54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9A1E3" w14:textId="4E57FEBC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BC2C85">
              <w:rPr>
                <w:rFonts w:ascii="Arial Narrow" w:hAnsi="Arial Narrow" w:cs="Arial"/>
                <w:sz w:val="20"/>
                <w:szCs w:val="20"/>
              </w:rPr>
              <w:t>Ruxolitinibum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45FCD" w14:textId="0C9EDF33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</w:t>
            </w:r>
            <w:proofErr w:type="spellEnd"/>
            <w:r w:rsidRPr="00BC2C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7DC0940" w14:textId="5ADE776B" w:rsidR="004C5423" w:rsidRPr="00BC2C85" w:rsidRDefault="004C5423" w:rsidP="00D217A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Krzemieniecka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120</w:t>
            </w:r>
          </w:p>
          <w:p w14:paraId="3F5BA48E" w14:textId="303934D2" w:rsidR="004C5423" w:rsidRPr="00BC2C85" w:rsidRDefault="004C5423" w:rsidP="00D217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54-640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C2C85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C04A" w14:textId="6FE52158" w:rsidR="004C5423" w:rsidRPr="00BC2C85" w:rsidRDefault="004C5423" w:rsidP="00D217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1B584" w14:textId="75FE5090" w:rsidR="004C5423" w:rsidRPr="00BC2C85" w:rsidRDefault="004C5423" w:rsidP="00D217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2C8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42A49A08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C2C85">
        <w:rPr>
          <w:rFonts w:ascii="Arial Narrow" w:hAnsi="Arial Narrow" w:cs="Arial"/>
          <w:i/>
          <w:sz w:val="22"/>
          <w:szCs w:val="22"/>
        </w:rPr>
        <w:t>Zamawiający</w:t>
      </w:r>
    </w:p>
    <w:p w14:paraId="0C1761D2" w14:textId="77777777" w:rsidR="00BC2C85" w:rsidRDefault="00BC2C85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ED8288B" w14:textId="77777777" w:rsidR="00BC2C85" w:rsidRDefault="00BC2C85" w:rsidP="00BC2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CCE953" w14:textId="77777777" w:rsidR="00BC2C85" w:rsidRDefault="00BC2C85" w:rsidP="00BC2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7EDA7B" w14:textId="77777777" w:rsidR="00BC2C85" w:rsidRDefault="00BC2C85" w:rsidP="00BC2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0F9FFC" w14:textId="77777777" w:rsidR="00BC2C85" w:rsidRDefault="00BC2C85" w:rsidP="00BC2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AF2909" w14:textId="55429D53" w:rsidR="00BC2C85" w:rsidRPr="000605ED" w:rsidRDefault="00BC2C85" w:rsidP="00BC2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2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71C5EBC0" w14:textId="77777777" w:rsidR="00BC2C85" w:rsidRPr="000605ED" w:rsidRDefault="00BC2C85" w:rsidP="00BC2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50F20867" w14:textId="77777777" w:rsidR="00BC2C85" w:rsidRPr="000605ED" w:rsidRDefault="00BC2C85" w:rsidP="00BC2C85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8F85955" w14:textId="50A5B209" w:rsidR="00BC2C85" w:rsidRPr="00BC2C85" w:rsidRDefault="00BC2C85" w:rsidP="00BC2C85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25.09.2024 r.</w:t>
      </w:r>
    </w:p>
    <w:bookmarkEnd w:id="0"/>
    <w:sectPr w:rsidR="00BC2C85" w:rsidRPr="00BC2C8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A3F7E" w14:textId="77777777" w:rsidR="00E22899" w:rsidRDefault="00E22899">
      <w:r>
        <w:separator/>
      </w:r>
    </w:p>
  </w:endnote>
  <w:endnote w:type="continuationSeparator" w:id="0">
    <w:p w14:paraId="06084781" w14:textId="77777777" w:rsidR="00E22899" w:rsidRDefault="00E2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5744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84F6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5B6A8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1383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3B6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F93E8" w14:textId="77777777" w:rsidR="00E22899" w:rsidRDefault="00E22899">
      <w:r>
        <w:separator/>
      </w:r>
    </w:p>
  </w:footnote>
  <w:footnote w:type="continuationSeparator" w:id="0">
    <w:p w14:paraId="1CBC27DD" w14:textId="77777777" w:rsidR="00E22899" w:rsidRDefault="00E22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6AEE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052B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0A3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89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5423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2C8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289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7135C"/>
  <w15:chartTrackingRefBased/>
  <w15:docId w15:val="{05AB8519-0C66-4A8D-A5C8-3B3F519C0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C2C85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C2C85"/>
    <w:rPr>
      <w:b/>
      <w:bCs/>
    </w:rPr>
  </w:style>
  <w:style w:type="character" w:styleId="Hipercze">
    <w:name w:val="Hyperlink"/>
    <w:uiPriority w:val="99"/>
    <w:unhideWhenUsed/>
    <w:rsid w:val="00BC2C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541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2024-09-25T09:39:00Z</dcterms:created>
  <dcterms:modified xsi:type="dcterms:W3CDTF">2024-09-25T09:39:00Z</dcterms:modified>
</cp:coreProperties>
</file>