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900415" w14:textId="77777777" w:rsidR="00FB7F50" w:rsidRPr="002245BE" w:rsidRDefault="0086282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6282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62821">
        <w:rPr>
          <w:sz w:val="22"/>
          <w:szCs w:val="22"/>
        </w:rPr>
        <w:t>2024-09-25</w:t>
      </w:r>
    </w:p>
    <w:p w14:paraId="6CF983C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B423813" w14:textId="77777777" w:rsidR="00862821" w:rsidRPr="00862821" w:rsidRDefault="00862821" w:rsidP="00FB7F50">
      <w:pPr>
        <w:spacing w:after="40"/>
        <w:rPr>
          <w:b/>
          <w:bCs/>
          <w:sz w:val="22"/>
          <w:szCs w:val="22"/>
        </w:rPr>
      </w:pPr>
      <w:r w:rsidRPr="00862821">
        <w:rPr>
          <w:b/>
          <w:bCs/>
          <w:sz w:val="22"/>
          <w:szCs w:val="22"/>
        </w:rPr>
        <w:t>Akademia Górniczo - Hutnicza</w:t>
      </w:r>
    </w:p>
    <w:p w14:paraId="766DFA41" w14:textId="77777777" w:rsidR="00862821" w:rsidRPr="00862821" w:rsidRDefault="00862821" w:rsidP="00FB7F50">
      <w:pPr>
        <w:spacing w:after="40"/>
        <w:rPr>
          <w:b/>
          <w:bCs/>
          <w:sz w:val="22"/>
          <w:szCs w:val="22"/>
        </w:rPr>
      </w:pPr>
      <w:r w:rsidRPr="00862821">
        <w:rPr>
          <w:b/>
          <w:bCs/>
          <w:sz w:val="22"/>
          <w:szCs w:val="22"/>
        </w:rPr>
        <w:t>im. Stanisława Staszica w Krakowie</w:t>
      </w:r>
    </w:p>
    <w:p w14:paraId="74268925" w14:textId="77777777" w:rsidR="00FB7F50" w:rsidRPr="002245BE" w:rsidRDefault="00862821" w:rsidP="00FB7F50">
      <w:pPr>
        <w:spacing w:after="40"/>
        <w:rPr>
          <w:b/>
          <w:bCs/>
          <w:sz w:val="22"/>
          <w:szCs w:val="22"/>
        </w:rPr>
      </w:pPr>
      <w:r w:rsidRPr="00862821">
        <w:rPr>
          <w:b/>
          <w:bCs/>
          <w:sz w:val="22"/>
          <w:szCs w:val="22"/>
        </w:rPr>
        <w:t>Dział Zamówień Publicznych</w:t>
      </w:r>
    </w:p>
    <w:p w14:paraId="05684243" w14:textId="77777777" w:rsidR="00FB7F50" w:rsidRPr="002245BE" w:rsidRDefault="00862821" w:rsidP="00FB7F50">
      <w:pPr>
        <w:rPr>
          <w:sz w:val="22"/>
          <w:szCs w:val="22"/>
        </w:rPr>
      </w:pPr>
      <w:r w:rsidRPr="0086282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62821">
        <w:rPr>
          <w:sz w:val="22"/>
          <w:szCs w:val="22"/>
        </w:rPr>
        <w:t>30</w:t>
      </w:r>
    </w:p>
    <w:p w14:paraId="0BC2B486" w14:textId="77777777" w:rsidR="00FB7F50" w:rsidRPr="002245BE" w:rsidRDefault="00862821" w:rsidP="00FB7F50">
      <w:pPr>
        <w:rPr>
          <w:sz w:val="22"/>
          <w:szCs w:val="22"/>
        </w:rPr>
      </w:pPr>
      <w:r w:rsidRPr="0086282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62821">
        <w:rPr>
          <w:sz w:val="22"/>
          <w:szCs w:val="22"/>
        </w:rPr>
        <w:t>Kraków</w:t>
      </w:r>
    </w:p>
    <w:p w14:paraId="4794244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940F9C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62821" w:rsidRPr="00607F9B" w14:paraId="4F181DAF" w14:textId="77777777" w:rsidTr="00A85A3D">
        <w:trPr>
          <w:trHeight w:val="638"/>
        </w:trPr>
        <w:tc>
          <w:tcPr>
            <w:tcW w:w="959" w:type="dxa"/>
            <w:shd w:val="clear" w:color="auto" w:fill="auto"/>
          </w:tcPr>
          <w:p w14:paraId="6CBB51C2" w14:textId="77777777" w:rsidR="00862821" w:rsidRPr="00607F9B" w:rsidRDefault="00862821" w:rsidP="00A85A3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93C7317" w14:textId="17BA3470" w:rsidR="00862821" w:rsidRPr="00607F9B" w:rsidRDefault="00862821" w:rsidP="00A85A3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6282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62821">
              <w:rPr>
                <w:b/>
                <w:bCs/>
                <w:sz w:val="22"/>
                <w:szCs w:val="22"/>
              </w:rPr>
              <w:t xml:space="preserve">Dostawa zestawu fotometrów  (spektrofotometr 1 szt., fotometry 3 szt.) dla </w:t>
            </w:r>
            <w:proofErr w:type="spellStart"/>
            <w:r w:rsidRPr="00862821">
              <w:rPr>
                <w:b/>
                <w:bCs/>
                <w:sz w:val="22"/>
                <w:szCs w:val="22"/>
              </w:rPr>
              <w:t>WILiGZ</w:t>
            </w:r>
            <w:proofErr w:type="spellEnd"/>
            <w:r w:rsidRPr="00862821">
              <w:rPr>
                <w:b/>
                <w:bCs/>
                <w:sz w:val="22"/>
                <w:szCs w:val="22"/>
              </w:rPr>
              <w:t xml:space="preserve"> - DE.dzp.272-354/24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6B37A4BA" w14:textId="5D7A6F4C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62821" w14:paraId="0A33F6CE" w14:textId="77777777" w:rsidTr="00A85A3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0B771D3" w14:textId="52057964" w:rsidR="00862821" w:rsidRPr="00D26ED6" w:rsidRDefault="00862821" w:rsidP="00A85A3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62821">
              <w:rPr>
                <w:b/>
                <w:sz w:val="22"/>
                <w:szCs w:val="22"/>
              </w:rPr>
              <w:t>AQUA LAB A.</w:t>
            </w:r>
            <w:r w:rsidR="00CE4FD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CE4FD3">
              <w:rPr>
                <w:b/>
                <w:sz w:val="22"/>
                <w:szCs w:val="22"/>
              </w:rPr>
              <w:t>S</w:t>
            </w:r>
            <w:r w:rsidRPr="00862821">
              <w:rPr>
                <w:b/>
                <w:sz w:val="22"/>
                <w:szCs w:val="22"/>
              </w:rPr>
              <w:t>ierzputowski</w:t>
            </w:r>
            <w:proofErr w:type="spellEnd"/>
            <w:r w:rsidRPr="00862821">
              <w:rPr>
                <w:b/>
                <w:sz w:val="22"/>
                <w:szCs w:val="22"/>
              </w:rPr>
              <w:t xml:space="preserve"> i Wspólnicy Sp. j.</w:t>
            </w:r>
          </w:p>
          <w:p w14:paraId="2896880A" w14:textId="77777777" w:rsidR="00862821" w:rsidRPr="009F0E5C" w:rsidRDefault="00862821" w:rsidP="00A85A3D">
            <w:pPr>
              <w:jc w:val="both"/>
              <w:rPr>
                <w:bCs/>
                <w:sz w:val="22"/>
                <w:szCs w:val="22"/>
              </w:rPr>
            </w:pPr>
            <w:r w:rsidRPr="00862821">
              <w:rPr>
                <w:bCs/>
                <w:sz w:val="22"/>
                <w:szCs w:val="22"/>
              </w:rPr>
              <w:t>Zabłocka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62821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1EDC00D" w14:textId="77777777" w:rsidR="00862821" w:rsidRPr="009F0E5C" w:rsidRDefault="00862821" w:rsidP="00A85A3D">
            <w:pPr>
              <w:jc w:val="both"/>
              <w:rPr>
                <w:bCs/>
                <w:sz w:val="22"/>
                <w:szCs w:val="22"/>
              </w:rPr>
            </w:pPr>
            <w:r w:rsidRPr="00862821">
              <w:rPr>
                <w:bCs/>
                <w:sz w:val="22"/>
                <w:szCs w:val="22"/>
              </w:rPr>
              <w:t>03-194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62821">
              <w:rPr>
                <w:bCs/>
                <w:sz w:val="22"/>
                <w:szCs w:val="22"/>
              </w:rPr>
              <w:t>Warszawa</w:t>
            </w:r>
          </w:p>
          <w:p w14:paraId="08ED7317" w14:textId="77777777" w:rsidR="00862821" w:rsidRPr="00D26ED6" w:rsidRDefault="00862821" w:rsidP="00A85A3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864EDF5" w14:textId="77777777" w:rsidR="00862821" w:rsidRDefault="00862821" w:rsidP="00A85A3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62821">
              <w:rPr>
                <w:sz w:val="22"/>
                <w:szCs w:val="22"/>
              </w:rPr>
              <w:t xml:space="preserve">Dostawa zestawu fotometrów  (spektrofotometr 1 szt., fotometry 3 szt.) dla </w:t>
            </w:r>
            <w:proofErr w:type="spellStart"/>
            <w:r w:rsidRPr="00862821">
              <w:rPr>
                <w:sz w:val="22"/>
                <w:szCs w:val="22"/>
              </w:rPr>
              <w:t>WILiGZ</w:t>
            </w:r>
            <w:proofErr w:type="spellEnd"/>
            <w:r w:rsidRPr="00862821">
              <w:rPr>
                <w:sz w:val="22"/>
                <w:szCs w:val="22"/>
              </w:rPr>
              <w:t xml:space="preserve"> - DE.dzp.272-354/24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309971C" w14:textId="77777777" w:rsidR="00862821" w:rsidRPr="00D26ED6" w:rsidRDefault="00862821" w:rsidP="00A85A3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62821">
              <w:rPr>
                <w:b/>
                <w:sz w:val="22"/>
                <w:szCs w:val="22"/>
              </w:rPr>
              <w:t>31 826.25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1F6F579" w14:textId="77777777" w:rsidR="00862821" w:rsidRDefault="00862821" w:rsidP="00A85A3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68FFA2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CE4FD3" w:rsidRPr="008567C7" w14:paraId="34FCB4A3" w14:textId="77777777" w:rsidTr="00CE4FD3">
        <w:trPr>
          <w:trHeight w:val="510"/>
        </w:trPr>
        <w:tc>
          <w:tcPr>
            <w:tcW w:w="500" w:type="pct"/>
            <w:vAlign w:val="center"/>
          </w:tcPr>
          <w:p w14:paraId="5C7B8DCB" w14:textId="77777777" w:rsidR="00CE4FD3" w:rsidRPr="008567C7" w:rsidRDefault="00CE4FD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0AFB7B5E" w14:textId="77777777" w:rsidR="00CE4FD3" w:rsidRPr="008567C7" w:rsidRDefault="00CE4FD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6CB877B9" w14:textId="77777777" w:rsidR="00CE4FD3" w:rsidRPr="008567C7" w:rsidRDefault="00CE4FD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282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7BD5E558" w14:textId="77777777" w:rsidR="00CE4FD3" w:rsidRPr="008567C7" w:rsidRDefault="00CE4FD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2821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800" w:type="pct"/>
            <w:vAlign w:val="center"/>
          </w:tcPr>
          <w:p w14:paraId="57CC6BF6" w14:textId="77777777" w:rsidR="00CE4FD3" w:rsidRPr="008567C7" w:rsidRDefault="00CE4FD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2821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600" w:type="pct"/>
            <w:vAlign w:val="center"/>
          </w:tcPr>
          <w:p w14:paraId="228DCCF6" w14:textId="77777777" w:rsidR="00CE4FD3" w:rsidRPr="008567C7" w:rsidRDefault="00CE4FD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E4FD3" w:rsidRPr="008567C7" w14:paraId="32140D07" w14:textId="77777777" w:rsidTr="00CE4FD3">
        <w:tc>
          <w:tcPr>
            <w:tcW w:w="500" w:type="pct"/>
            <w:vAlign w:val="center"/>
          </w:tcPr>
          <w:p w14:paraId="5DAA9EB0" w14:textId="77777777" w:rsidR="00CE4FD3" w:rsidRPr="008567C7" w:rsidRDefault="00CE4FD3" w:rsidP="00A85A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82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626562AF" w14:textId="77777777" w:rsidR="00CE4FD3" w:rsidRDefault="00CE4FD3" w:rsidP="00A85A3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6282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AQUA LAB </w:t>
            </w:r>
          </w:p>
          <w:p w14:paraId="7596BF18" w14:textId="57F4B8E1" w:rsidR="00CE4FD3" w:rsidRPr="002B6761" w:rsidRDefault="00CE4FD3" w:rsidP="00A85A3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62821">
              <w:rPr>
                <w:rFonts w:ascii="Times New Roman" w:hAnsi="Times New Roman" w:cs="Times New Roman"/>
                <w:b/>
                <w:sz w:val="18"/>
                <w:szCs w:val="18"/>
              </w:rPr>
              <w:t>A.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</w:t>
            </w:r>
            <w:r w:rsidRPr="00862821">
              <w:rPr>
                <w:rFonts w:ascii="Times New Roman" w:hAnsi="Times New Roman" w:cs="Times New Roman"/>
                <w:b/>
                <w:sz w:val="18"/>
                <w:szCs w:val="18"/>
              </w:rPr>
              <w:t>ierzputowski</w:t>
            </w:r>
            <w:proofErr w:type="spellEnd"/>
            <w:r w:rsidRPr="0086282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 Wspólnicy Sp. j.</w:t>
            </w:r>
          </w:p>
          <w:p w14:paraId="332DF0E8" w14:textId="77777777" w:rsidR="00CE4FD3" w:rsidRPr="008567C7" w:rsidRDefault="00CE4FD3" w:rsidP="00A85A3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2821">
              <w:rPr>
                <w:rFonts w:ascii="Times New Roman" w:hAnsi="Times New Roman" w:cs="Times New Roman"/>
                <w:bCs/>
                <w:sz w:val="18"/>
                <w:szCs w:val="18"/>
              </w:rPr>
              <w:t>Zabłocka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2821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47FD16C" w14:textId="77777777" w:rsidR="00CE4FD3" w:rsidRPr="001B7815" w:rsidRDefault="00CE4FD3" w:rsidP="00A85A3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2821">
              <w:rPr>
                <w:rFonts w:ascii="Times New Roman" w:hAnsi="Times New Roman" w:cs="Times New Roman"/>
                <w:bCs/>
                <w:sz w:val="18"/>
                <w:szCs w:val="18"/>
              </w:rPr>
              <w:t>03-194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282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800" w:type="pct"/>
            <w:vAlign w:val="center"/>
          </w:tcPr>
          <w:p w14:paraId="3691C73E" w14:textId="77777777" w:rsidR="00CE4FD3" w:rsidRPr="008567C7" w:rsidRDefault="00CE4FD3" w:rsidP="00A85A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821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800" w:type="pct"/>
            <w:vAlign w:val="center"/>
          </w:tcPr>
          <w:p w14:paraId="11957968" w14:textId="77777777" w:rsidR="00CE4FD3" w:rsidRPr="008567C7" w:rsidRDefault="00CE4FD3" w:rsidP="00A85A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82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00" w:type="pct"/>
            <w:vAlign w:val="center"/>
          </w:tcPr>
          <w:p w14:paraId="2E5F4321" w14:textId="77777777" w:rsidR="00CE4FD3" w:rsidRPr="008567C7" w:rsidRDefault="00CE4FD3" w:rsidP="00A85A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821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600" w:type="pct"/>
            <w:vAlign w:val="center"/>
          </w:tcPr>
          <w:p w14:paraId="16395F91" w14:textId="77777777" w:rsidR="00CE4FD3" w:rsidRPr="008567C7" w:rsidRDefault="00CE4FD3" w:rsidP="00A85A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82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E4FD3" w:rsidRPr="008567C7" w14:paraId="39193D91" w14:textId="77777777" w:rsidTr="00CE4FD3">
        <w:tc>
          <w:tcPr>
            <w:tcW w:w="500" w:type="pct"/>
            <w:vAlign w:val="center"/>
          </w:tcPr>
          <w:p w14:paraId="464486BB" w14:textId="77777777" w:rsidR="00CE4FD3" w:rsidRPr="008567C7" w:rsidRDefault="00CE4FD3" w:rsidP="00A85A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82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00" w:type="pct"/>
            <w:vAlign w:val="center"/>
          </w:tcPr>
          <w:p w14:paraId="4DF18ED2" w14:textId="77777777" w:rsidR="00CE4FD3" w:rsidRPr="002B6761" w:rsidRDefault="00CE4FD3" w:rsidP="00A85A3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62821">
              <w:rPr>
                <w:rFonts w:ascii="Times New Roman" w:hAnsi="Times New Roman" w:cs="Times New Roman"/>
                <w:b/>
                <w:sz w:val="18"/>
                <w:szCs w:val="18"/>
              </w:rPr>
              <w:t>Th.Geyer</w:t>
            </w:r>
            <w:proofErr w:type="spellEnd"/>
            <w:r w:rsidRPr="0086282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</w:t>
            </w:r>
            <w:proofErr w:type="spellStart"/>
            <w:r w:rsidRPr="00862821">
              <w:rPr>
                <w:rFonts w:ascii="Times New Roman" w:hAnsi="Times New Roman" w:cs="Times New Roman"/>
                <w:b/>
                <w:sz w:val="18"/>
                <w:szCs w:val="18"/>
              </w:rPr>
              <w:t>Sp.z</w:t>
            </w:r>
            <w:proofErr w:type="spellEnd"/>
            <w:r w:rsidRPr="0086282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o.o.</w:t>
            </w:r>
          </w:p>
          <w:p w14:paraId="4700F4CA" w14:textId="77777777" w:rsidR="00CE4FD3" w:rsidRPr="008567C7" w:rsidRDefault="00CE4FD3" w:rsidP="00A85A3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2821">
              <w:rPr>
                <w:rFonts w:ascii="Times New Roman" w:hAnsi="Times New Roman" w:cs="Times New Roman"/>
                <w:bCs/>
                <w:sz w:val="18"/>
                <w:szCs w:val="18"/>
              </w:rPr>
              <w:t>Czeska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2821">
              <w:rPr>
                <w:rFonts w:ascii="Times New Roman" w:hAnsi="Times New Roman" w:cs="Times New Roman"/>
                <w:bCs/>
                <w:sz w:val="18"/>
                <w:szCs w:val="18"/>
              </w:rPr>
              <w:t>22a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ABBD5CF" w14:textId="77777777" w:rsidR="00CE4FD3" w:rsidRPr="001B7815" w:rsidRDefault="00CE4FD3" w:rsidP="00A85A3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2821">
              <w:rPr>
                <w:rFonts w:ascii="Times New Roman" w:hAnsi="Times New Roman" w:cs="Times New Roman"/>
                <w:bCs/>
                <w:sz w:val="18"/>
                <w:szCs w:val="18"/>
              </w:rPr>
              <w:t>03-902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282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800" w:type="pct"/>
            <w:vAlign w:val="center"/>
          </w:tcPr>
          <w:p w14:paraId="6306134E" w14:textId="77777777" w:rsidR="00CE4FD3" w:rsidRPr="008567C7" w:rsidRDefault="00CE4FD3" w:rsidP="00A85A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821">
              <w:rPr>
                <w:rFonts w:ascii="Times New Roman" w:hAnsi="Times New Roman" w:cs="Times New Roman"/>
                <w:sz w:val="18"/>
                <w:szCs w:val="18"/>
              </w:rPr>
              <w:t xml:space="preserve">  49,41</w:t>
            </w:r>
          </w:p>
        </w:tc>
        <w:tc>
          <w:tcPr>
            <w:tcW w:w="800" w:type="pct"/>
            <w:vAlign w:val="center"/>
          </w:tcPr>
          <w:p w14:paraId="7B1F7E82" w14:textId="77777777" w:rsidR="00CE4FD3" w:rsidRPr="008567C7" w:rsidRDefault="00CE4FD3" w:rsidP="00A85A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82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00" w:type="pct"/>
            <w:vAlign w:val="center"/>
          </w:tcPr>
          <w:p w14:paraId="02454601" w14:textId="77777777" w:rsidR="00CE4FD3" w:rsidRPr="008567C7" w:rsidRDefault="00CE4FD3" w:rsidP="00A85A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821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600" w:type="pct"/>
            <w:vAlign w:val="center"/>
          </w:tcPr>
          <w:p w14:paraId="24B7C54F" w14:textId="77777777" w:rsidR="00CE4FD3" w:rsidRPr="008567C7" w:rsidRDefault="00CE4FD3" w:rsidP="00A85A3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821">
              <w:rPr>
                <w:rFonts w:ascii="Times New Roman" w:hAnsi="Times New Roman" w:cs="Times New Roman"/>
                <w:sz w:val="18"/>
                <w:szCs w:val="18"/>
              </w:rPr>
              <w:t xml:space="preserve">  97,41</w:t>
            </w:r>
          </w:p>
        </w:tc>
      </w:tr>
    </w:tbl>
    <w:p w14:paraId="185BC3A9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36DF80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CD0B88C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4A275B" w14:textId="77777777" w:rsidR="00F73EDA" w:rsidRDefault="00F73EDA">
      <w:r>
        <w:separator/>
      </w:r>
    </w:p>
  </w:endnote>
  <w:endnote w:type="continuationSeparator" w:id="0">
    <w:p w14:paraId="41C41987" w14:textId="77777777" w:rsidR="00F73EDA" w:rsidRDefault="00F73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3C0F3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14CF3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85EBEB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5C8040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8D706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DC8EFD" w14:textId="77777777" w:rsidR="00F73EDA" w:rsidRDefault="00F73EDA">
      <w:r>
        <w:separator/>
      </w:r>
    </w:p>
  </w:footnote>
  <w:footnote w:type="continuationSeparator" w:id="0">
    <w:p w14:paraId="13D266CB" w14:textId="77777777" w:rsidR="00F73EDA" w:rsidRDefault="00F73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D95AC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7B95E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443F2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3ED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2821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E4FD3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73EDA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A89DCB"/>
  <w15:chartTrackingRefBased/>
  <w15:docId w15:val="{E965F7E7-2C3B-4E27-9EA3-DBC33D792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2024-09-25T08:55:00Z</cp:lastPrinted>
  <dcterms:created xsi:type="dcterms:W3CDTF">2024-09-25T08:55:00Z</dcterms:created>
  <dcterms:modified xsi:type="dcterms:W3CDTF">2024-09-25T08:55:00Z</dcterms:modified>
</cp:coreProperties>
</file>