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23FF59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9505B" w:rsidRPr="0039505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F07A131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2BFC6E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23EF16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3C0A41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063B08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B78822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9264B8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D2CD58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C07B70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F05DA2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E8F6DC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F742492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5ABB97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7F6446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DAACBC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C597401" w14:textId="7F9E5C3A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95F2F" w:rsidRPr="00995F2F">
        <w:rPr>
          <w:rFonts w:eastAsia="Times New Roman" w:cs="Calibri"/>
          <w:b/>
          <w:lang w:eastAsia="pl-PL"/>
        </w:rPr>
        <w:t>Dostawa okularów do wirtualnej i mieszanej rzeczywistości dla CDSI - DE-dzp.272-504/24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EC41FDB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506F81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767600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3DC64D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915FDB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BB4809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B5485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3A60422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2F958D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2D28E7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2B155D0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835BE78" w14:textId="77777777" w:rsidR="005103B9" w:rsidRPr="009475A8" w:rsidRDefault="008F3D36" w:rsidP="001E79E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CC211A" w14:textId="77777777" w:rsidR="00AC00F7" w:rsidRDefault="00AC00F7" w:rsidP="0038231F">
      <w:pPr>
        <w:spacing w:after="0" w:line="240" w:lineRule="auto"/>
      </w:pPr>
      <w:r>
        <w:separator/>
      </w:r>
    </w:p>
  </w:endnote>
  <w:endnote w:type="continuationSeparator" w:id="0">
    <w:p w14:paraId="5562869E" w14:textId="77777777" w:rsidR="00AC00F7" w:rsidRDefault="00AC00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293E7" w14:textId="77777777" w:rsidR="0039505B" w:rsidRDefault="003950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298B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148846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2BA7A" w14:textId="77777777" w:rsidR="0039505B" w:rsidRDefault="003950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101EAB" w14:textId="77777777" w:rsidR="00AC00F7" w:rsidRDefault="00AC00F7" w:rsidP="0038231F">
      <w:pPr>
        <w:spacing w:after="0" w:line="240" w:lineRule="auto"/>
      </w:pPr>
      <w:r>
        <w:separator/>
      </w:r>
    </w:p>
  </w:footnote>
  <w:footnote w:type="continuationSeparator" w:id="0">
    <w:p w14:paraId="68B05767" w14:textId="77777777" w:rsidR="00AC00F7" w:rsidRDefault="00AC00F7" w:rsidP="0038231F">
      <w:pPr>
        <w:spacing w:after="0" w:line="240" w:lineRule="auto"/>
      </w:pPr>
      <w:r>
        <w:continuationSeparator/>
      </w:r>
    </w:p>
  </w:footnote>
  <w:footnote w:id="1">
    <w:p w14:paraId="475F59D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0072DA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EC5B2" w14:textId="77777777" w:rsidR="0039505B" w:rsidRDefault="003950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B8063E" w14:textId="77777777" w:rsidR="0039505B" w:rsidRDefault="003950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BE2E6" w14:textId="77777777" w:rsidR="0039505B" w:rsidRDefault="003950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3357510">
    <w:abstractNumId w:val="7"/>
  </w:num>
  <w:num w:numId="2" w16cid:durableId="15081323">
    <w:abstractNumId w:val="0"/>
  </w:num>
  <w:num w:numId="3" w16cid:durableId="2131782020">
    <w:abstractNumId w:val="6"/>
  </w:num>
  <w:num w:numId="4" w16cid:durableId="459957870">
    <w:abstractNumId w:val="9"/>
  </w:num>
  <w:num w:numId="5" w16cid:durableId="1946883731">
    <w:abstractNumId w:val="8"/>
  </w:num>
  <w:num w:numId="6" w16cid:durableId="785539658">
    <w:abstractNumId w:val="5"/>
  </w:num>
  <w:num w:numId="7" w16cid:durableId="1601833918">
    <w:abstractNumId w:val="1"/>
  </w:num>
  <w:num w:numId="8" w16cid:durableId="1297839086">
    <w:abstractNumId w:val="3"/>
  </w:num>
  <w:num w:numId="9" w16cid:durableId="437875670">
    <w:abstractNumId w:val="2"/>
  </w:num>
  <w:num w:numId="10" w16cid:durableId="521210659">
    <w:abstractNumId w:val="4"/>
  </w:num>
  <w:num w:numId="11" w16cid:durableId="6362549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38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E79EA"/>
    <w:rsid w:val="001F027E"/>
    <w:rsid w:val="001F3986"/>
    <w:rsid w:val="00203A40"/>
    <w:rsid w:val="002168A8"/>
    <w:rsid w:val="002426FF"/>
    <w:rsid w:val="0024705B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505B"/>
    <w:rsid w:val="003B2070"/>
    <w:rsid w:val="003B214C"/>
    <w:rsid w:val="003B7238"/>
    <w:rsid w:val="003C3B64"/>
    <w:rsid w:val="003F024C"/>
    <w:rsid w:val="00405994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6209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1FB9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5F2F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00F7"/>
    <w:rsid w:val="00AE6FF2"/>
    <w:rsid w:val="00B0088C"/>
    <w:rsid w:val="00B15219"/>
    <w:rsid w:val="00B15FD3"/>
    <w:rsid w:val="00B17385"/>
    <w:rsid w:val="00B34079"/>
    <w:rsid w:val="00B429E3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360"/>
    <w:rsid w:val="00D409DE"/>
    <w:rsid w:val="00D42C9B"/>
    <w:rsid w:val="00D531D5"/>
    <w:rsid w:val="00D7532C"/>
    <w:rsid w:val="00DA6EC7"/>
    <w:rsid w:val="00DD146A"/>
    <w:rsid w:val="00DD3E9D"/>
    <w:rsid w:val="00DF4BC8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FA6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BF2811"/>
  <w15:chartTrackingRefBased/>
  <w15:docId w15:val="{D81C6A40-45EA-44FE-8492-15506E8B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63CB5-8223-4A30-BDF5-59B14FD0A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2024-09-12T13:54:00Z</dcterms:created>
  <dcterms:modified xsi:type="dcterms:W3CDTF">2024-09-12T13:54:00Z</dcterms:modified>
</cp:coreProperties>
</file>