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65BA6" w14:textId="77777777" w:rsidR="008D2AB8" w:rsidRPr="000B0D2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0B0D2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B0D2C">
        <w:rPr>
          <w:rFonts w:ascii="Times New Roman" w:hAnsi="Times New Roman"/>
          <w:sz w:val="22"/>
          <w:szCs w:val="22"/>
        </w:rPr>
        <w:t>1</w:t>
      </w:r>
    </w:p>
    <w:p w14:paraId="1C36D61C" w14:textId="7EF663F9" w:rsidR="008D2AB8" w:rsidRPr="00F623BA" w:rsidRDefault="00F623BA" w:rsidP="008D2AB8">
      <w:pPr>
        <w:tabs>
          <w:tab w:val="left" w:pos="694"/>
          <w:tab w:val="right" w:pos="9000"/>
        </w:tabs>
        <w:jc w:val="center"/>
        <w:rPr>
          <w:b/>
          <w:color w:val="FF0000"/>
        </w:rPr>
      </w:pPr>
      <w:r w:rsidRPr="00F623BA">
        <w:rPr>
          <w:b/>
          <w:color w:val="FF0000"/>
        </w:rPr>
        <w:t xml:space="preserve">NOWY </w:t>
      </w:r>
      <w:r w:rsidR="008D2AB8" w:rsidRPr="00F623BA">
        <w:rPr>
          <w:b/>
          <w:color w:val="FF0000"/>
        </w:rPr>
        <w:t>FORMULARZ OFERTY</w:t>
      </w:r>
    </w:p>
    <w:p w14:paraId="7EC0ABB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895B02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7075448C" w14:textId="77777777" w:rsidR="00F468D0" w:rsidRDefault="00F468D0" w:rsidP="00F468D0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DD3B37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1D996302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077F7B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356776A8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5D3FEDEF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897E108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75A0EFBB" w14:textId="77777777" w:rsidR="00F468D0" w:rsidRDefault="00F468D0" w:rsidP="00F468D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3A19D4A4" w14:textId="77777777" w:rsidR="00F468D0" w:rsidRDefault="00F468D0" w:rsidP="00F468D0">
      <w:pPr>
        <w:spacing w:line="360" w:lineRule="auto"/>
      </w:pPr>
      <w:r>
        <w:t>Do: Nazwa i siedziba Zamawiającego:</w:t>
      </w:r>
    </w:p>
    <w:p w14:paraId="0BFF6D3A" w14:textId="77777777" w:rsidR="00F468D0" w:rsidRDefault="00F468D0" w:rsidP="00F468D0">
      <w:pPr>
        <w:ind w:right="-110"/>
        <w:rPr>
          <w:b/>
        </w:rPr>
      </w:pPr>
      <w:r>
        <w:rPr>
          <w:b/>
        </w:rPr>
        <w:t>Akademia Górniczo - Hutnicza</w:t>
      </w:r>
    </w:p>
    <w:p w14:paraId="610DEEC9" w14:textId="77777777" w:rsidR="00F468D0" w:rsidRDefault="00F468D0" w:rsidP="00F468D0">
      <w:pPr>
        <w:ind w:right="-110"/>
        <w:rPr>
          <w:b/>
        </w:rPr>
      </w:pPr>
      <w:r>
        <w:rPr>
          <w:b/>
        </w:rPr>
        <w:t>im. Stanisława Staszica w Krakowie</w:t>
      </w:r>
    </w:p>
    <w:p w14:paraId="6E8E6F02" w14:textId="77777777" w:rsidR="00F468D0" w:rsidRDefault="00F468D0" w:rsidP="00F468D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69457F55" w14:textId="77777777" w:rsidR="00F468D0" w:rsidRDefault="00F468D0" w:rsidP="00F468D0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2A32D764" w14:textId="77777777" w:rsidR="00F468D0" w:rsidRDefault="00F468D0" w:rsidP="00F468D0">
      <w:pPr>
        <w:rPr>
          <w:b/>
        </w:rPr>
      </w:pPr>
      <w:r>
        <w:rPr>
          <w:b/>
        </w:rPr>
        <w:t xml:space="preserve">30-059 Kraków,  </w:t>
      </w:r>
    </w:p>
    <w:p w14:paraId="7B7DE64D" w14:textId="77777777" w:rsidR="008D2AB8" w:rsidRDefault="008D2AB8" w:rsidP="008D2AB8">
      <w:pPr>
        <w:ind w:firstLine="3969"/>
        <w:rPr>
          <w:b/>
        </w:rPr>
      </w:pPr>
    </w:p>
    <w:p w14:paraId="27F9030C" w14:textId="5137EDC1" w:rsidR="008D2AB8" w:rsidRDefault="008D2AB8" w:rsidP="006176B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854B3" w:rsidRPr="006854B3">
        <w:rPr>
          <w:b/>
        </w:rPr>
        <w:t>Wsparcie techniczne i produkcja eleme</w:t>
      </w:r>
      <w:r w:rsidR="00F623BA">
        <w:rPr>
          <w:b/>
        </w:rPr>
        <w:t>n</w:t>
      </w:r>
      <w:r w:rsidR="006854B3" w:rsidRPr="006854B3">
        <w:rPr>
          <w:b/>
        </w:rPr>
        <w:t xml:space="preserve">tów do eksperymentu </w:t>
      </w:r>
      <w:r w:rsidR="00AC07A1" w:rsidRPr="00AC07A1">
        <w:rPr>
          <w:b/>
        </w:rPr>
        <w:t xml:space="preserve">ISS </w:t>
      </w:r>
      <w:proofErr w:type="spellStart"/>
      <w:r w:rsidR="00AC07A1" w:rsidRPr="00AC07A1">
        <w:rPr>
          <w:b/>
        </w:rPr>
        <w:t>MXene</w:t>
      </w:r>
      <w:proofErr w:type="spellEnd"/>
      <w:r w:rsidR="00AC07A1" w:rsidRPr="00AC07A1">
        <w:rPr>
          <w:b/>
        </w:rPr>
        <w:t xml:space="preserve"> in LEO</w:t>
      </w:r>
      <w:r w:rsidR="006854B3" w:rsidRPr="006854B3">
        <w:rPr>
          <w:b/>
        </w:rPr>
        <w:t>- DE-dzp.272-512/24</w:t>
      </w:r>
      <w:r w:rsidR="006854B3">
        <w:rPr>
          <w:b/>
        </w:rPr>
        <w:t xml:space="preserve">, </w:t>
      </w:r>
      <w:r>
        <w:t>oferuję realizację przedmiotu zamówienia, zgodnie z zasadami określonymi w specyfikacji istotnych warunków zamówienia.</w:t>
      </w:r>
    </w:p>
    <w:p w14:paraId="16F6AC91" w14:textId="77777777" w:rsidR="008D2AB8" w:rsidRDefault="008D2AB8" w:rsidP="008D2AB8">
      <w:pPr>
        <w:tabs>
          <w:tab w:val="right" w:pos="9000"/>
        </w:tabs>
      </w:pPr>
    </w:p>
    <w:p w14:paraId="14375157" w14:textId="77777777" w:rsidR="006854B3" w:rsidRDefault="006854B3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…………………EURO</w:t>
      </w:r>
    </w:p>
    <w:p w14:paraId="157AA9C1" w14:textId="4DED9D40" w:rsidR="006854B3" w:rsidRDefault="006854B3" w:rsidP="008D2AB8">
      <w:pPr>
        <w:widowControl w:val="0"/>
        <w:spacing w:line="264" w:lineRule="auto"/>
        <w:ind w:right="1"/>
        <w:rPr>
          <w:b/>
        </w:rPr>
      </w:pPr>
      <w:r w:rsidRPr="00F623BA">
        <w:rPr>
          <w:b/>
          <w:highlight w:val="lightGray"/>
        </w:rPr>
        <w:t xml:space="preserve">Słownie </w:t>
      </w:r>
      <w:r w:rsidR="00F623BA" w:rsidRPr="00F623BA">
        <w:rPr>
          <w:b/>
          <w:highlight w:val="lightGray"/>
        </w:rPr>
        <w:t>EURO</w:t>
      </w:r>
      <w:r>
        <w:rPr>
          <w:b/>
        </w:rPr>
        <w:t>: ……………………………………</w:t>
      </w:r>
    </w:p>
    <w:p w14:paraId="27BDFF1E" w14:textId="77777777" w:rsidR="006854B3" w:rsidRDefault="006854B3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powyższa cena zawiera podatek VAT w wysokości: ………………………..</w:t>
      </w:r>
    </w:p>
    <w:p w14:paraId="112CAC94" w14:textId="2E5FAEB4" w:rsidR="00DF6255" w:rsidRDefault="006854B3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 </w:t>
      </w:r>
    </w:p>
    <w:p w14:paraId="14F48E14" w14:textId="77777777" w:rsidR="006854B3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D913D6">
        <w:t xml:space="preserve">do </w:t>
      </w:r>
      <w:r w:rsidR="006854B3">
        <w:t>15 stycznia 2025r., w tym:</w:t>
      </w:r>
    </w:p>
    <w:p w14:paraId="6E63A545" w14:textId="3F2A8AAB" w:rsidR="00AC07A1" w:rsidRDefault="00201ED1" w:rsidP="00201ED1">
      <w:pPr>
        <w:jc w:val="both"/>
        <w:rPr>
          <w:rFonts w:ascii="Verdana" w:hAnsi="Verdana" w:cs="Arial"/>
          <w:sz w:val="18"/>
          <w:szCs w:val="18"/>
        </w:rPr>
      </w:pPr>
      <w:r w:rsidRPr="00241060">
        <w:rPr>
          <w:rFonts w:ascii="Verdana" w:hAnsi="Verdana" w:cs="Arial"/>
          <w:sz w:val="18"/>
          <w:szCs w:val="18"/>
        </w:rPr>
        <w:t xml:space="preserve">Etap 1 </w:t>
      </w:r>
      <w:r w:rsidR="00AC07A1">
        <w:rPr>
          <w:rFonts w:ascii="Verdana" w:hAnsi="Verdana" w:cs="Arial"/>
          <w:sz w:val="18"/>
          <w:szCs w:val="18"/>
        </w:rPr>
        <w:t>–</w:t>
      </w:r>
      <w:r w:rsidR="007A18BB" w:rsidRPr="007A18BB">
        <w:rPr>
          <w:rFonts w:ascii="Verdana" w:hAnsi="Verdana" w:cs="Arial"/>
          <w:sz w:val="18"/>
          <w:szCs w:val="18"/>
        </w:rPr>
        <w:t xml:space="preserve"> przeprowadzenie wstępnych konsultacji projektowych </w:t>
      </w:r>
      <w:r w:rsidR="007A18BB">
        <w:rPr>
          <w:rFonts w:ascii="Verdana" w:hAnsi="Verdana" w:cs="Arial"/>
          <w:sz w:val="18"/>
          <w:szCs w:val="18"/>
        </w:rPr>
        <w:t>-</w:t>
      </w:r>
      <w:r w:rsidR="007A18BB" w:rsidRPr="007A18BB">
        <w:rPr>
          <w:rFonts w:ascii="Verdana" w:hAnsi="Verdana" w:cs="Arial"/>
          <w:sz w:val="18"/>
          <w:szCs w:val="18"/>
        </w:rPr>
        <w:t xml:space="preserve"> do 2 tygodni od daty podpisania umowy</w:t>
      </w:r>
    </w:p>
    <w:p w14:paraId="1E260CAF" w14:textId="05C9EB15" w:rsidR="00201ED1" w:rsidRPr="00201ED1" w:rsidRDefault="00AC07A1" w:rsidP="00201ED1">
      <w:p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Etap 2 - d</w:t>
      </w:r>
      <w:r w:rsidR="00201ED1" w:rsidRPr="00241060">
        <w:rPr>
          <w:rFonts w:ascii="Verdana" w:hAnsi="Verdana" w:cs="Arial"/>
          <w:sz w:val="18"/>
          <w:szCs w:val="18"/>
        </w:rPr>
        <w:t xml:space="preserve">ostawa elementów wyposażenia </w:t>
      </w:r>
      <w:r w:rsidR="00201ED1" w:rsidRPr="00201ED1">
        <w:rPr>
          <w:rFonts w:ascii="Verdana" w:hAnsi="Verdana" w:cs="Arial"/>
          <w:sz w:val="18"/>
          <w:szCs w:val="18"/>
        </w:rPr>
        <w:t>objętego zakresem umowy – do 20.11.2024r.</w:t>
      </w:r>
    </w:p>
    <w:p w14:paraId="34C15809" w14:textId="23C3458B" w:rsidR="00201ED1" w:rsidRPr="00201ED1" w:rsidRDefault="00201ED1" w:rsidP="00201ED1">
      <w:pPr>
        <w:jc w:val="both"/>
        <w:rPr>
          <w:rFonts w:ascii="Verdana" w:hAnsi="Verdana" w:cs="Arial"/>
          <w:sz w:val="18"/>
          <w:szCs w:val="18"/>
        </w:rPr>
      </w:pPr>
      <w:r w:rsidRPr="00201ED1">
        <w:rPr>
          <w:rFonts w:ascii="Verdana" w:hAnsi="Verdana" w:cs="Arial"/>
          <w:sz w:val="18"/>
          <w:szCs w:val="18"/>
        </w:rPr>
        <w:t xml:space="preserve">Etap </w:t>
      </w:r>
      <w:r w:rsidR="007A18BB">
        <w:rPr>
          <w:rFonts w:ascii="Verdana" w:hAnsi="Verdana" w:cs="Arial"/>
          <w:sz w:val="18"/>
          <w:szCs w:val="18"/>
        </w:rPr>
        <w:t>3</w:t>
      </w:r>
      <w:r w:rsidRPr="00201ED1">
        <w:rPr>
          <w:rFonts w:ascii="Verdana" w:hAnsi="Verdana" w:cs="Arial"/>
          <w:sz w:val="18"/>
          <w:szCs w:val="18"/>
        </w:rPr>
        <w:t xml:space="preserve"> – wykonanie testów funkcjonalnych – do 15.12.2024r.</w:t>
      </w:r>
    </w:p>
    <w:p w14:paraId="79E56927" w14:textId="2AEE4BA5" w:rsidR="00F42AD9" w:rsidRPr="00201ED1" w:rsidRDefault="00201ED1" w:rsidP="00201ED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201ED1">
        <w:rPr>
          <w:rFonts w:ascii="Verdana" w:hAnsi="Verdana" w:cs="Arial"/>
          <w:sz w:val="18"/>
          <w:szCs w:val="18"/>
        </w:rPr>
        <w:t xml:space="preserve">Etap </w:t>
      </w:r>
      <w:r w:rsidR="007A18BB">
        <w:rPr>
          <w:rFonts w:ascii="Verdana" w:hAnsi="Verdana" w:cs="Arial"/>
          <w:sz w:val="18"/>
          <w:szCs w:val="18"/>
        </w:rPr>
        <w:t>4</w:t>
      </w:r>
      <w:r w:rsidRPr="00201ED1">
        <w:rPr>
          <w:rFonts w:ascii="Verdana" w:hAnsi="Verdana" w:cs="Arial"/>
          <w:sz w:val="18"/>
          <w:szCs w:val="18"/>
        </w:rPr>
        <w:t xml:space="preserve"> – wykonanie raportu finalnego</w:t>
      </w:r>
      <w:r w:rsidR="00F468D0" w:rsidRPr="00201ED1">
        <w:rPr>
          <w:rFonts w:ascii="Verdana" w:hAnsi="Verdana"/>
          <w:sz w:val="18"/>
          <w:szCs w:val="18"/>
        </w:rPr>
        <w:t xml:space="preserve"> </w:t>
      </w:r>
      <w:r w:rsidRPr="00201ED1">
        <w:rPr>
          <w:rFonts w:ascii="Verdana" w:hAnsi="Verdana"/>
          <w:sz w:val="18"/>
          <w:szCs w:val="18"/>
        </w:rPr>
        <w:t xml:space="preserve"> - do 15.01.2025r.</w:t>
      </w:r>
    </w:p>
    <w:p w14:paraId="72534AE2" w14:textId="77777777" w:rsidR="00201ED1" w:rsidRDefault="00201ED1" w:rsidP="00DF6255">
      <w:pPr>
        <w:tabs>
          <w:tab w:val="left" w:pos="426"/>
        </w:tabs>
        <w:jc w:val="both"/>
        <w:rPr>
          <w:sz w:val="22"/>
        </w:rPr>
      </w:pPr>
    </w:p>
    <w:p w14:paraId="016DB9D2" w14:textId="09147EDB" w:rsidR="008D2AB8" w:rsidRPr="00FE545C" w:rsidRDefault="008D2AB8" w:rsidP="00DF6255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97E62DC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0A38D42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</w:p>
    <w:p w14:paraId="0D6EDB2C" w14:textId="77777777"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0DAD151" w14:textId="77777777" w:rsidR="00F468D0" w:rsidRDefault="00F468D0" w:rsidP="00DF62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59D0252" w14:textId="77777777" w:rsidR="00F468D0" w:rsidRDefault="00F468D0" w:rsidP="00DF62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DE4602A" w14:textId="2DA29E81" w:rsidR="00F623BA" w:rsidRPr="00F623BA" w:rsidRDefault="00F623BA" w:rsidP="00F623BA">
      <w:pPr>
        <w:pStyle w:val="Akapitzlist"/>
        <w:numPr>
          <w:ilvl w:val="0"/>
          <w:numId w:val="1"/>
        </w:numPr>
        <w:spacing w:line="120" w:lineRule="atLeast"/>
        <w:rPr>
          <w:b/>
          <w:sz w:val="22"/>
          <w:szCs w:val="22"/>
        </w:rPr>
      </w:pPr>
      <w:r w:rsidRPr="00F623BA">
        <w:rPr>
          <w:b/>
          <w:bCs/>
          <w:color w:val="000000" w:themeColor="text1"/>
          <w:sz w:val="22"/>
          <w:szCs w:val="22"/>
          <w:highlight w:val="lightGray"/>
        </w:rPr>
        <w:t xml:space="preserve">Oświadczamy, że </w:t>
      </w:r>
      <w:r w:rsidRPr="00F623BA">
        <w:rPr>
          <w:b/>
          <w:bCs/>
          <w:color w:val="000000" w:themeColor="text1"/>
          <w:sz w:val="22"/>
          <w:szCs w:val="22"/>
          <w:highlight w:val="lightGray"/>
        </w:rPr>
        <w:t xml:space="preserve">zamówienie </w:t>
      </w:r>
      <w:r w:rsidRPr="00F623BA">
        <w:rPr>
          <w:b/>
          <w:bCs/>
          <w:color w:val="000000" w:themeColor="text1"/>
          <w:sz w:val="22"/>
          <w:szCs w:val="22"/>
          <w:highlight w:val="lightGray"/>
        </w:rPr>
        <w:t xml:space="preserve">zostanie </w:t>
      </w:r>
      <w:r w:rsidRPr="00F623BA">
        <w:rPr>
          <w:b/>
          <w:bCs/>
          <w:color w:val="000000" w:themeColor="text1"/>
          <w:sz w:val="22"/>
          <w:szCs w:val="22"/>
          <w:highlight w:val="lightGray"/>
        </w:rPr>
        <w:t xml:space="preserve">wykonane przez podmiot, u którego wdrożono normę </w:t>
      </w:r>
      <w:r w:rsidRPr="00F623BA">
        <w:rPr>
          <w:b/>
          <w:sz w:val="22"/>
          <w:szCs w:val="22"/>
          <w:highlight w:val="lightGray"/>
        </w:rPr>
        <w:t>ISO 9001 według dokumentu ECSS-Q-ST-10/20 lub równoważną</w:t>
      </w:r>
      <w:r w:rsidRPr="00F623BA">
        <w:rPr>
          <w:b/>
          <w:sz w:val="22"/>
          <w:szCs w:val="22"/>
          <w:highlight w:val="lightGray"/>
        </w:rPr>
        <w:t>, tj.: ……………………………..</w:t>
      </w:r>
      <w:r w:rsidRPr="00F623BA">
        <w:rPr>
          <w:b/>
          <w:sz w:val="22"/>
          <w:szCs w:val="22"/>
        </w:rPr>
        <w:t> </w:t>
      </w:r>
    </w:p>
    <w:p w14:paraId="0A03772C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FF8004" w14:textId="77777777" w:rsidR="00F468D0" w:rsidRDefault="00F468D0" w:rsidP="00DF62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DEF9AA" w14:textId="77777777" w:rsidR="00F468D0" w:rsidRDefault="00F468D0" w:rsidP="00DF62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</w:t>
      </w:r>
      <w:bookmarkStart w:id="0" w:name="_GoBack"/>
      <w:bookmarkEnd w:id="0"/>
      <w:r>
        <w:rPr>
          <w:i/>
          <w:sz w:val="22"/>
          <w:szCs w:val="22"/>
        </w:rPr>
        <w:t>. 5 RODO treści oświadczenia wykonawca nie składa (usunięcie treści oświadczenia np. przez jego wykreślenie).</w:t>
      </w:r>
    </w:p>
    <w:p w14:paraId="621CAAEC" w14:textId="636D439F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</w:t>
      </w:r>
      <w:r w:rsidR="00F623BA">
        <w:rPr>
          <w:rStyle w:val="Odwoanieprzypisudolnego"/>
          <w:b/>
          <w:sz w:val="22"/>
          <w:szCs w:val="22"/>
        </w:rPr>
        <w:footnoteReference w:id="1"/>
      </w:r>
      <w:r w:rsidR="00F623BA">
        <w:rPr>
          <w:sz w:val="22"/>
          <w:szCs w:val="22"/>
        </w:rPr>
        <w:t xml:space="preserve"> </w:t>
      </w:r>
      <w:r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68D0" w14:paraId="7E5DF218" w14:textId="77777777" w:rsidTr="00F468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61A79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24C4E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8F61698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D846D" w14:textId="77777777"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468D0" w14:paraId="7BDD6577" w14:textId="77777777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D7684" w14:textId="77777777" w:rsidR="00F468D0" w:rsidRDefault="00F468D0" w:rsidP="00DF62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8AEDA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88F47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68D0" w14:paraId="005A60BE" w14:textId="77777777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A7BCA" w14:textId="77777777" w:rsidR="00F468D0" w:rsidRDefault="00F468D0" w:rsidP="00DF62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BF470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D307F" w14:textId="77777777"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4C920FE" w14:textId="62C2EDBC" w:rsidR="00F623BA" w:rsidRDefault="00F623BA" w:rsidP="00F623B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3 </w:t>
      </w:r>
      <w:r>
        <w:rPr>
          <w:b/>
          <w:sz w:val="22"/>
          <w:szCs w:val="22"/>
        </w:rPr>
        <w:t xml:space="preserve">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69757A6" w14:textId="77777777" w:rsidR="00F623BA" w:rsidRDefault="00F623BA" w:rsidP="00F623B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623BA" w14:paraId="1CD5E8DD" w14:textId="77777777" w:rsidTr="00DB56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70A537F" w14:textId="77777777" w:rsidR="00F623BA" w:rsidRDefault="00F623BA" w:rsidP="00DB567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23200F6" w14:textId="77777777" w:rsidR="00F623BA" w:rsidRDefault="00F623BA" w:rsidP="00DB567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B9E54" w14:textId="77777777" w:rsidR="00F623BA" w:rsidRDefault="00F623BA" w:rsidP="00DB567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 (zakres), który wykonają poszczególni wykonawcy </w:t>
            </w:r>
          </w:p>
        </w:tc>
      </w:tr>
      <w:tr w:rsidR="00F623BA" w14:paraId="20CF589E" w14:textId="77777777" w:rsidTr="00DB56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55332F0" w14:textId="77777777" w:rsidR="00F623BA" w:rsidRDefault="00F623BA" w:rsidP="00DB567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D5F40E" w14:textId="77777777" w:rsidR="00F623BA" w:rsidRDefault="00F623BA" w:rsidP="00DB567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0B93D" w14:textId="77777777" w:rsidR="00F623BA" w:rsidRDefault="00F623BA" w:rsidP="00DB567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623BA" w14:paraId="29B49523" w14:textId="77777777" w:rsidTr="00DB56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D8757D3" w14:textId="77777777" w:rsidR="00F623BA" w:rsidRDefault="00F623BA" w:rsidP="00DB567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411CDB" w14:textId="77777777" w:rsidR="00F623BA" w:rsidRDefault="00F623BA" w:rsidP="00DB567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CEA48" w14:textId="77777777" w:rsidR="00F623BA" w:rsidRDefault="00F623BA" w:rsidP="00DB567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02EE404" w14:textId="77777777" w:rsidR="00F623BA" w:rsidRDefault="00F623BA" w:rsidP="00F623BA">
      <w:pPr>
        <w:ind w:left="360"/>
        <w:jc w:val="both"/>
        <w:rPr>
          <w:sz w:val="22"/>
          <w:szCs w:val="22"/>
        </w:rPr>
      </w:pPr>
    </w:p>
    <w:p w14:paraId="263DFC04" w14:textId="52A78890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2F9F8A0" w14:textId="77777777" w:rsidR="00F468D0" w:rsidRDefault="00F468D0" w:rsidP="00DF625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AC3EBD1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93A74AA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29A5907" w14:textId="77777777"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6562F06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356A59E" w14:textId="77777777" w:rsidR="00F468D0" w:rsidRDefault="00F468D0" w:rsidP="00DF625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E1C46DC" w14:textId="77777777"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DD74310" w14:textId="77777777" w:rsidR="00F468D0" w:rsidRDefault="00F468D0" w:rsidP="00DF62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63467D3" w14:textId="77777777" w:rsidR="00F468D0" w:rsidRDefault="00F468D0" w:rsidP="00DF62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37FC72A" w14:textId="77777777" w:rsidR="00F468D0" w:rsidRDefault="00F468D0" w:rsidP="00DF6255">
      <w:pPr>
        <w:ind w:left="1440"/>
        <w:jc w:val="both"/>
        <w:rPr>
          <w:sz w:val="22"/>
          <w:szCs w:val="22"/>
        </w:rPr>
      </w:pPr>
    </w:p>
    <w:p w14:paraId="08089B56" w14:textId="77777777" w:rsidR="00F468D0" w:rsidRDefault="00F468D0" w:rsidP="00DF6255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D3BD622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A15D3" w14:textId="77777777" w:rsidR="00F14993" w:rsidRDefault="00F14993">
      <w:r>
        <w:separator/>
      </w:r>
    </w:p>
  </w:endnote>
  <w:endnote w:type="continuationSeparator" w:id="0">
    <w:p w14:paraId="32FCA308" w14:textId="77777777" w:rsidR="00F14993" w:rsidRDefault="00F14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F8E81" w14:textId="77777777" w:rsidR="007A3EF1" w:rsidRDefault="007A3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D288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1B95D" w14:textId="77777777" w:rsidR="007A3EF1" w:rsidRDefault="007A3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480A0" w14:textId="77777777" w:rsidR="00F14993" w:rsidRDefault="00F14993">
      <w:r>
        <w:separator/>
      </w:r>
    </w:p>
  </w:footnote>
  <w:footnote w:type="continuationSeparator" w:id="0">
    <w:p w14:paraId="31E91339" w14:textId="77777777" w:rsidR="00F14993" w:rsidRDefault="00F14993">
      <w:r>
        <w:continuationSeparator/>
      </w:r>
    </w:p>
  </w:footnote>
  <w:footnote w:id="1">
    <w:p w14:paraId="71C80BDE" w14:textId="77777777" w:rsidR="00F623BA" w:rsidRDefault="00F623BA" w:rsidP="00F623B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3038BC3" w14:textId="77777777" w:rsidR="00F623BA" w:rsidRDefault="00F623BA" w:rsidP="00F623B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CEF" w14:textId="77777777" w:rsidR="007A3EF1" w:rsidRDefault="007A3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EFE0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A3665" w14:textId="77777777" w:rsidR="007A3EF1" w:rsidRDefault="007A3E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C04877"/>
    <w:multiLevelType w:val="hybridMultilevel"/>
    <w:tmpl w:val="5ECE7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4C3"/>
    <w:rsid w:val="00012286"/>
    <w:rsid w:val="000704FC"/>
    <w:rsid w:val="00071CCC"/>
    <w:rsid w:val="000B0D2C"/>
    <w:rsid w:val="000B731D"/>
    <w:rsid w:val="000D6134"/>
    <w:rsid w:val="000E09C7"/>
    <w:rsid w:val="000F6589"/>
    <w:rsid w:val="00106636"/>
    <w:rsid w:val="00116EC6"/>
    <w:rsid w:val="001801DD"/>
    <w:rsid w:val="001D4612"/>
    <w:rsid w:val="00201ED1"/>
    <w:rsid w:val="00207E98"/>
    <w:rsid w:val="002240D9"/>
    <w:rsid w:val="002723B0"/>
    <w:rsid w:val="00315A4A"/>
    <w:rsid w:val="004005B8"/>
    <w:rsid w:val="004B7300"/>
    <w:rsid w:val="004C6753"/>
    <w:rsid w:val="00595C87"/>
    <w:rsid w:val="005D2C65"/>
    <w:rsid w:val="005E6D94"/>
    <w:rsid w:val="006176B1"/>
    <w:rsid w:val="0063384F"/>
    <w:rsid w:val="0064054D"/>
    <w:rsid w:val="00643C6F"/>
    <w:rsid w:val="00646202"/>
    <w:rsid w:val="0065290F"/>
    <w:rsid w:val="006815F6"/>
    <w:rsid w:val="006854B3"/>
    <w:rsid w:val="00697AEE"/>
    <w:rsid w:val="007748F0"/>
    <w:rsid w:val="007A18BB"/>
    <w:rsid w:val="007A3EF1"/>
    <w:rsid w:val="007A4321"/>
    <w:rsid w:val="00833933"/>
    <w:rsid w:val="00853083"/>
    <w:rsid w:val="008B2F0C"/>
    <w:rsid w:val="008B4928"/>
    <w:rsid w:val="008D2AB8"/>
    <w:rsid w:val="008F1C66"/>
    <w:rsid w:val="00904A37"/>
    <w:rsid w:val="0096722A"/>
    <w:rsid w:val="00970FE4"/>
    <w:rsid w:val="00987238"/>
    <w:rsid w:val="009C1C85"/>
    <w:rsid w:val="00A0022B"/>
    <w:rsid w:val="00A11278"/>
    <w:rsid w:val="00A1446A"/>
    <w:rsid w:val="00A346FE"/>
    <w:rsid w:val="00A47B4D"/>
    <w:rsid w:val="00A83018"/>
    <w:rsid w:val="00AC07A1"/>
    <w:rsid w:val="00B774DC"/>
    <w:rsid w:val="00BA44C3"/>
    <w:rsid w:val="00BE0530"/>
    <w:rsid w:val="00C969A6"/>
    <w:rsid w:val="00CA7D36"/>
    <w:rsid w:val="00D24208"/>
    <w:rsid w:val="00D45740"/>
    <w:rsid w:val="00D60C38"/>
    <w:rsid w:val="00D66893"/>
    <w:rsid w:val="00D90ACB"/>
    <w:rsid w:val="00D913D6"/>
    <w:rsid w:val="00DC1500"/>
    <w:rsid w:val="00DF6255"/>
    <w:rsid w:val="00E16F93"/>
    <w:rsid w:val="00E44371"/>
    <w:rsid w:val="00E949B0"/>
    <w:rsid w:val="00EC0BEA"/>
    <w:rsid w:val="00F00591"/>
    <w:rsid w:val="00F14993"/>
    <w:rsid w:val="00F42AD9"/>
    <w:rsid w:val="00F468D0"/>
    <w:rsid w:val="00F51688"/>
    <w:rsid w:val="00F53146"/>
    <w:rsid w:val="00F623B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2A52E"/>
  <w15:chartTrackingRefBased/>
  <w15:docId w15:val="{C57A8351-B236-4001-BF59-999E74FB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F62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23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EA9DA-95F5-42D6-83F0-24C209CBF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719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2024-09-24T09:27:00Z</dcterms:created>
  <dcterms:modified xsi:type="dcterms:W3CDTF">2024-09-24T09:34:00Z</dcterms:modified>
</cp:coreProperties>
</file>