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B3363" w14:textId="751240F9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A0AA3" w:rsidRPr="000A0AA3">
        <w:rPr>
          <w:rFonts w:cs="Arial"/>
          <w:b w:val="0"/>
          <w:bCs/>
          <w:sz w:val="24"/>
        </w:rPr>
        <w:t>1</w:t>
      </w:r>
      <w:r w:rsidR="00B33915">
        <w:rPr>
          <w:rFonts w:cs="Arial"/>
          <w:b w:val="0"/>
          <w:bCs/>
          <w:sz w:val="24"/>
        </w:rPr>
        <w:t>1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592BFB95" w14:textId="77777777" w:rsidTr="00CA5E56">
        <w:tc>
          <w:tcPr>
            <w:tcW w:w="2800" w:type="dxa"/>
            <w:shd w:val="clear" w:color="auto" w:fill="auto"/>
          </w:tcPr>
          <w:p w14:paraId="12BF40B3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E21BD70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F6D442E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DDD9864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2EB5D618" w14:textId="77777777" w:rsidTr="00CA5E56">
        <w:tc>
          <w:tcPr>
            <w:tcW w:w="2800" w:type="dxa"/>
            <w:shd w:val="clear" w:color="auto" w:fill="auto"/>
          </w:tcPr>
          <w:p w14:paraId="075F795F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74BFD6C0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E9E6827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E0E894B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0E31403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84"/>
      </w:tblGrid>
      <w:tr w:rsidR="00CA5E56" w:rsidRPr="00193F60" w14:paraId="39F4A7CF" w14:textId="77777777" w:rsidTr="00CA5E56">
        <w:tc>
          <w:tcPr>
            <w:tcW w:w="14034" w:type="dxa"/>
            <w:shd w:val="clear" w:color="auto" w:fill="F2F2F2"/>
          </w:tcPr>
          <w:p w14:paraId="728380E4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79D68923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7"/>
        <w:gridCol w:w="11637"/>
      </w:tblGrid>
      <w:tr w:rsidR="00CA5E56" w:rsidRPr="00CA5E56" w14:paraId="69E5BB1A" w14:textId="77777777" w:rsidTr="00CA5E56">
        <w:tc>
          <w:tcPr>
            <w:tcW w:w="2268" w:type="dxa"/>
            <w:shd w:val="clear" w:color="auto" w:fill="auto"/>
          </w:tcPr>
          <w:p w14:paraId="3657F4DC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67595A2F" w14:textId="77777777" w:rsidR="00CA5E56" w:rsidRPr="00CA5E56" w:rsidRDefault="000A0AA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0AA3">
              <w:rPr>
                <w:rFonts w:ascii="Arial" w:hAnsi="Arial" w:cs="Arial"/>
                <w:bCs/>
                <w:sz w:val="24"/>
                <w:szCs w:val="24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0A0AA3">
              <w:rPr>
                <w:rFonts w:ascii="Arial" w:hAnsi="Arial" w:cs="Arial"/>
                <w:bCs/>
                <w:sz w:val="24"/>
                <w:szCs w:val="24"/>
              </w:rPr>
              <w:t>przepisów.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0A0AA3" w:rsidRPr="00CA5E56" w14:paraId="5969501B" w14:textId="77777777" w:rsidTr="009D4B9A">
        <w:tc>
          <w:tcPr>
            <w:tcW w:w="2268" w:type="dxa"/>
            <w:shd w:val="clear" w:color="auto" w:fill="auto"/>
          </w:tcPr>
          <w:p w14:paraId="2D47C237" w14:textId="77777777" w:rsidR="000A0AA3" w:rsidRPr="00CA5E56" w:rsidRDefault="000A0AA3" w:rsidP="009D4B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34F295CB" w14:textId="77777777" w:rsidR="000A0AA3" w:rsidRPr="00CA5E56" w:rsidRDefault="000A0AA3" w:rsidP="009D4B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0AA3">
              <w:rPr>
                <w:rFonts w:ascii="Arial" w:hAnsi="Arial" w:cs="Arial"/>
                <w:bCs/>
                <w:sz w:val="24"/>
                <w:szCs w:val="24"/>
              </w:rPr>
              <w:t>SZP-271-29/24</w:t>
            </w:r>
          </w:p>
        </w:tc>
      </w:tr>
    </w:tbl>
    <w:p w14:paraId="383300F6" w14:textId="77777777" w:rsidR="0060654D" w:rsidRPr="00B105F9" w:rsidRDefault="000A0AA3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0A0AA3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10E4FC86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7B8BF73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5956FB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70EB067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363ADF2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214BEB5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1580B7D6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BB8613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B757DB4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55642141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7D5CA3A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5FF7D8F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5798FA7D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6193AE7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0F55F3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051F29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52D4FE4C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502C8938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626155CA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22CE82C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77AC47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6BCFABFF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19063A4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EF61A7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B250012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14:paraId="166B6F3D" w14:textId="77777777" w:rsidTr="009160CE">
        <w:tc>
          <w:tcPr>
            <w:tcW w:w="6237" w:type="dxa"/>
            <w:shd w:val="clear" w:color="auto" w:fill="auto"/>
          </w:tcPr>
          <w:p w14:paraId="65809CA3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205FAD9" w14:textId="77777777"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A752450" w14:textId="77777777"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4AFEBD7F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9B87FF7" w14:textId="77777777"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2611DD81" w14:textId="77777777"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A0AA3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329734AD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AD1BB" w14:textId="77777777" w:rsidR="00BE1B63" w:rsidRDefault="00BE1B63">
      <w:r>
        <w:separator/>
      </w:r>
    </w:p>
  </w:endnote>
  <w:endnote w:type="continuationSeparator" w:id="0">
    <w:p w14:paraId="5348F09F" w14:textId="77777777" w:rsidR="00BE1B63" w:rsidRDefault="00BE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4339B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FC886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C030C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1DA0A7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AC2C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4DFDDD" w14:textId="77777777" w:rsidR="00821C80" w:rsidRDefault="00821C80">
    <w:pPr>
      <w:pStyle w:val="Stopka"/>
      <w:tabs>
        <w:tab w:val="clear" w:pos="4536"/>
      </w:tabs>
      <w:jc w:val="center"/>
    </w:pPr>
  </w:p>
  <w:p w14:paraId="3410F761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90D37" w14:textId="77777777" w:rsidR="00BE1B63" w:rsidRDefault="00BE1B63">
      <w:r>
        <w:separator/>
      </w:r>
    </w:p>
  </w:footnote>
  <w:footnote w:type="continuationSeparator" w:id="0">
    <w:p w14:paraId="1ECCB9E4" w14:textId="77777777" w:rsidR="00BE1B63" w:rsidRDefault="00BE1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F4C99" w14:textId="77777777" w:rsidR="000A0AA3" w:rsidRDefault="000A0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6B383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A0AA3">
      <w:rPr>
        <w:rFonts w:ascii="Arial" w:hAnsi="Arial" w:cs="Arial"/>
      </w:rPr>
      <w:t>SZP-271-29/24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2892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CA"/>
    <w:rsid w:val="000A0AA3"/>
    <w:rsid w:val="000B2FCA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33915"/>
    <w:rsid w:val="00B41A5F"/>
    <w:rsid w:val="00B551AF"/>
    <w:rsid w:val="00BE1B63"/>
    <w:rsid w:val="00BF160F"/>
    <w:rsid w:val="00C97A27"/>
    <w:rsid w:val="00CA5E56"/>
    <w:rsid w:val="00D52F5E"/>
    <w:rsid w:val="00E819CF"/>
    <w:rsid w:val="00EE2600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9D66A"/>
  <w15:chartTrackingRefBased/>
  <w15:docId w15:val="{48AA921F-0AC8-40A5-8D24-82B51D74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2</cp:revision>
  <cp:lastPrinted>2000-12-12T17:01:00Z</cp:lastPrinted>
  <dcterms:created xsi:type="dcterms:W3CDTF">2024-09-23T11:19:00Z</dcterms:created>
  <dcterms:modified xsi:type="dcterms:W3CDTF">2024-09-23T11:19:00Z</dcterms:modified>
</cp:coreProperties>
</file>