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C83D" w14:textId="1F27052A" w:rsidR="00DD5E6B" w:rsidRPr="005421DD" w:rsidRDefault="00DD5E6B" w:rsidP="00DD5E6B">
      <w:pPr>
        <w:jc w:val="right"/>
        <w:rPr>
          <w:rFonts w:ascii="Verdana" w:hAnsi="Verdana"/>
          <w:b/>
          <w:sz w:val="18"/>
          <w:szCs w:val="18"/>
        </w:rPr>
      </w:pPr>
      <w:r w:rsidRPr="005421DD">
        <w:rPr>
          <w:rFonts w:ascii="Verdana" w:hAnsi="Verdana"/>
          <w:b/>
          <w:sz w:val="18"/>
          <w:szCs w:val="18"/>
        </w:rPr>
        <w:t xml:space="preserve">Załącznik nr </w:t>
      </w:r>
      <w:r w:rsidR="006640CA" w:rsidRPr="005421DD">
        <w:rPr>
          <w:rFonts w:ascii="Verdana" w:hAnsi="Verdana"/>
          <w:b/>
          <w:sz w:val="18"/>
          <w:szCs w:val="18"/>
        </w:rPr>
        <w:t>5</w:t>
      </w:r>
    </w:p>
    <w:p w14:paraId="29FF799D" w14:textId="77777777" w:rsidR="00D17C2F" w:rsidRPr="005421DD" w:rsidRDefault="00D17C2F" w:rsidP="00D17C2F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1662976C" w14:textId="1A534C66" w:rsidR="00D17C2F" w:rsidRPr="005421DD" w:rsidRDefault="006640CA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1F01C779" w:rsidR="00D17C2F" w:rsidRPr="005421DD" w:rsidRDefault="00D17C2F" w:rsidP="00D17C2F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5421DD">
        <w:rPr>
          <w:rFonts w:ascii="Verdana" w:hAnsi="Verdana"/>
          <w:b/>
          <w:color w:val="000000"/>
          <w:sz w:val="18"/>
          <w:szCs w:val="18"/>
        </w:rPr>
        <w:t xml:space="preserve">WYKAZ </w:t>
      </w:r>
      <w:r w:rsidR="004C2C7A">
        <w:rPr>
          <w:rFonts w:ascii="Verdana" w:hAnsi="Verdana"/>
          <w:b/>
          <w:color w:val="000000"/>
          <w:sz w:val="18"/>
          <w:szCs w:val="18"/>
        </w:rPr>
        <w:t>REALIZACJI</w:t>
      </w:r>
    </w:p>
    <w:p w14:paraId="484310AE" w14:textId="77777777" w:rsidR="00D17C2F" w:rsidRPr="005421DD" w:rsidRDefault="00D17C2F" w:rsidP="00D17C2F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4FE3BE19" w14:textId="77777777" w:rsidR="00D17C2F" w:rsidRPr="005421DD" w:rsidRDefault="00D17C2F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14:paraId="6F00AB95" w14:textId="77777777" w:rsidR="00D17C2F" w:rsidRPr="005421DD" w:rsidRDefault="00D17C2F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07C35F8E" w14:textId="465E9A16" w:rsidR="00D17C2F" w:rsidRPr="005421DD" w:rsidRDefault="00D17C2F" w:rsidP="004C2C7A">
      <w:pPr>
        <w:tabs>
          <w:tab w:val="left" w:pos="0"/>
        </w:tabs>
        <w:spacing w:line="264" w:lineRule="auto"/>
        <w:jc w:val="both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Pr="005421DD">
        <w:rPr>
          <w:rFonts w:ascii="Verdana" w:hAnsi="Verdana"/>
          <w:sz w:val="18"/>
          <w:szCs w:val="18"/>
        </w:rPr>
        <w:t xml:space="preserve">przetarg nieograniczony </w:t>
      </w:r>
      <w:r w:rsidRPr="005421DD">
        <w:rPr>
          <w:rFonts w:ascii="Verdana" w:hAnsi="Verdana"/>
          <w:color w:val="000000"/>
          <w:sz w:val="18"/>
          <w:szCs w:val="18"/>
        </w:rPr>
        <w:t xml:space="preserve">na </w:t>
      </w:r>
      <w:r w:rsidR="00B52A48" w:rsidRPr="00B52A48">
        <w:rPr>
          <w:rFonts w:ascii="Verdana" w:hAnsi="Verdana"/>
          <w:b/>
          <w:sz w:val="18"/>
          <w:szCs w:val="18"/>
        </w:rPr>
        <w:t xml:space="preserve">Wsparcie techniczne i produkcja elementów do eksperymentu ISS </w:t>
      </w:r>
      <w:proofErr w:type="spellStart"/>
      <w:r w:rsidR="00B52A48" w:rsidRPr="00B52A48">
        <w:rPr>
          <w:rFonts w:ascii="Verdana" w:hAnsi="Verdana"/>
          <w:b/>
          <w:sz w:val="18"/>
          <w:szCs w:val="18"/>
        </w:rPr>
        <w:t>MXene</w:t>
      </w:r>
      <w:proofErr w:type="spellEnd"/>
      <w:r w:rsidR="00B52A48" w:rsidRPr="00B52A48">
        <w:rPr>
          <w:rFonts w:ascii="Verdana" w:hAnsi="Verdana"/>
          <w:b/>
          <w:sz w:val="18"/>
          <w:szCs w:val="18"/>
        </w:rPr>
        <w:t xml:space="preserve"> in LEO- DE-dzp.272-512/24</w:t>
      </w:r>
      <w:bookmarkStart w:id="0" w:name="_GoBack"/>
      <w:bookmarkEnd w:id="0"/>
      <w:r w:rsidRPr="005421DD">
        <w:rPr>
          <w:rFonts w:ascii="Verdana" w:hAnsi="Verdana"/>
          <w:b/>
          <w:sz w:val="18"/>
          <w:szCs w:val="18"/>
        </w:rPr>
        <w:t xml:space="preserve">, </w:t>
      </w:r>
      <w:r w:rsidRPr="005421DD">
        <w:rPr>
          <w:rFonts w:ascii="Verdana" w:hAnsi="Verdana"/>
          <w:sz w:val="18"/>
          <w:szCs w:val="18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5421DD" w:rsidRDefault="00D17C2F" w:rsidP="00D17C2F">
      <w:pPr>
        <w:rPr>
          <w:rFonts w:ascii="Verdana" w:hAnsi="Verdana"/>
          <w:b/>
          <w:sz w:val="18"/>
          <w:szCs w:val="18"/>
        </w:rPr>
        <w:sectPr w:rsidR="00D17C2F" w:rsidRPr="005421DD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5421DD" w:rsidRDefault="00D17C2F" w:rsidP="00D17C2F">
      <w:pPr>
        <w:rPr>
          <w:rFonts w:ascii="Verdana" w:hAnsi="Verdana"/>
          <w:b/>
          <w:sz w:val="18"/>
          <w:szCs w:val="18"/>
        </w:rPr>
        <w:sectPr w:rsidR="00D17C2F" w:rsidRPr="005421DD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738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3630"/>
        <w:gridCol w:w="2977"/>
      </w:tblGrid>
      <w:tr w:rsidR="004C2C7A" w:rsidRPr="005421DD" w14:paraId="58E23CFD" w14:textId="77777777" w:rsidTr="004C2C7A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4C2C7A" w:rsidRPr="005421DD" w:rsidRDefault="004C2C7A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5421DD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23644AC5" w:rsidR="004C2C7A" w:rsidRPr="005421DD" w:rsidRDefault="004C2C7A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 xml:space="preserve">Przedmiot </w:t>
            </w:r>
            <w:r>
              <w:rPr>
                <w:rFonts w:ascii="Verdana" w:hAnsi="Verdana"/>
                <w:b/>
                <w:sz w:val="18"/>
                <w:szCs w:val="18"/>
              </w:rPr>
              <w:t>realizacji</w:t>
            </w:r>
            <w:r w:rsidRPr="005421DD">
              <w:rPr>
                <w:rFonts w:ascii="Verdana" w:hAnsi="Verdana"/>
                <w:b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4C2C7A" w:rsidRPr="005421DD" w:rsidRDefault="004C2C7A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4C2C7A" w:rsidRPr="005421DD" w:rsidRDefault="004C2C7A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Odbiorca dostawy (nazwa, adres)</w:t>
            </w:r>
          </w:p>
        </w:tc>
      </w:tr>
      <w:tr w:rsidR="004C2C7A" w:rsidRPr="005421DD" w14:paraId="6FE4E03F" w14:textId="77777777" w:rsidTr="004C2C7A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4C2C7A" w:rsidRPr="005421DD" w14:paraId="304BABD7" w14:textId="77777777" w:rsidTr="004C2C7A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C89749E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2C7A" w:rsidRPr="005421DD" w14:paraId="5443BD8E" w14:textId="77777777" w:rsidTr="004C2C7A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49B23262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C2C7A" w:rsidRPr="005421DD" w14:paraId="5BD6FFA6" w14:textId="77777777" w:rsidTr="004C2C7A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4C2C7A" w:rsidRPr="005421DD" w:rsidRDefault="004C2C7A" w:rsidP="00D17C2F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4C2C7A" w:rsidRPr="005421DD" w:rsidRDefault="004C2C7A" w:rsidP="00D17C2F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5421DD">
              <w:rPr>
                <w:rFonts w:ascii="Verdana" w:hAnsi="Verdana"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4C2C7A" w:rsidRPr="005421DD" w:rsidRDefault="004C2C7A" w:rsidP="00D17C2F">
            <w:pPr>
              <w:tabs>
                <w:tab w:val="left" w:pos="0"/>
              </w:tabs>
              <w:spacing w:line="480" w:lineRule="auto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621A61F0" w14:textId="77777777" w:rsidR="00D17C2F" w:rsidRPr="005421DD" w:rsidRDefault="00D17C2F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7510BC3D" w14:textId="77777777" w:rsidR="005421DD" w:rsidRDefault="005421DD" w:rsidP="00D17C2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4128F717" w14:textId="77777777" w:rsidR="005421DD" w:rsidRPr="005421DD" w:rsidRDefault="005421DD" w:rsidP="00D17C2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1C8178EE" w14:textId="77777777" w:rsidR="00D17C2F" w:rsidRDefault="00D17C2F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>Miejscowość, ……………………., dnia ……………………….… r.</w:t>
      </w:r>
    </w:p>
    <w:p w14:paraId="0D39EA6A" w14:textId="77777777" w:rsidR="005421DD" w:rsidRDefault="005421DD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EEA3953" w14:textId="77777777" w:rsidR="005421DD" w:rsidRPr="005421DD" w:rsidRDefault="005421DD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E09024D" w14:textId="77777777" w:rsidR="00D17C2F" w:rsidRPr="005421DD" w:rsidRDefault="00D17C2F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ab/>
        <w:t>………………………………………….</w:t>
      </w:r>
    </w:p>
    <w:p w14:paraId="2AAA1486" w14:textId="3E725019" w:rsidR="00D17C2F" w:rsidRPr="005421DD" w:rsidRDefault="005421DD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</w:t>
      </w:r>
      <w:r w:rsidR="00D17C2F" w:rsidRPr="005421DD">
        <w:rPr>
          <w:rFonts w:ascii="Verdana" w:hAnsi="Verdana"/>
          <w:sz w:val="18"/>
          <w:szCs w:val="18"/>
        </w:rPr>
        <w:t>podpis osoby/osób upoważnionej/upoważnionych</w:t>
      </w:r>
    </w:p>
    <w:p w14:paraId="59E21645" w14:textId="5ED924A1" w:rsidR="00D17C2F" w:rsidRPr="005421DD" w:rsidRDefault="00D17C2F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ab/>
        <w:t>do reprezentowania Wykonawcy</w:t>
      </w:r>
    </w:p>
    <w:p w14:paraId="4B5F0DE1" w14:textId="77777777" w:rsidR="00FF48B3" w:rsidRPr="005421DD" w:rsidRDefault="00FF48B3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</w:p>
    <w:p w14:paraId="78EDE18D" w14:textId="77777777" w:rsidR="005421DD" w:rsidRDefault="005421DD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</w:p>
    <w:p w14:paraId="752F913D" w14:textId="77777777" w:rsidR="005421DD" w:rsidRDefault="005421DD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</w:p>
    <w:p w14:paraId="5314AFB3" w14:textId="58F2C9AB" w:rsidR="006640CA" w:rsidRPr="005421DD" w:rsidRDefault="006640CA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elektronicznym podpisem osobistym.</w:t>
      </w:r>
    </w:p>
    <w:p w14:paraId="75A3B7C5" w14:textId="5F23A1E9" w:rsidR="007335B2" w:rsidRPr="005421DD" w:rsidRDefault="006640CA" w:rsidP="007732F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5421D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F2C97" w14:textId="77777777" w:rsidR="00E2405C" w:rsidRDefault="00E2405C">
      <w:r>
        <w:separator/>
      </w:r>
    </w:p>
  </w:endnote>
  <w:endnote w:type="continuationSeparator" w:id="0">
    <w:p w14:paraId="48D030B6" w14:textId="77777777" w:rsidR="00E2405C" w:rsidRDefault="00E24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9EDFC" w14:textId="77777777" w:rsidR="00E2405C" w:rsidRDefault="00E2405C">
      <w:r>
        <w:separator/>
      </w:r>
    </w:p>
  </w:footnote>
  <w:footnote w:type="continuationSeparator" w:id="0">
    <w:p w14:paraId="78CC2A29" w14:textId="77777777" w:rsidR="00E2405C" w:rsidRDefault="00E2405C">
      <w:r>
        <w:continuationSeparator/>
      </w:r>
    </w:p>
  </w:footnote>
  <w:footnote w:id="1">
    <w:p w14:paraId="35800D01" w14:textId="7B80ED92" w:rsidR="004C2C7A" w:rsidRDefault="004C2C7A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8.</w:t>
      </w:r>
      <w:r>
        <w:t>2</w:t>
      </w:r>
      <w:r w:rsidRPr="00662E81">
        <w:t>.</w:t>
      </w:r>
      <w:r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1F2CD2"/>
    <w:rsid w:val="002355F4"/>
    <w:rsid w:val="002605A3"/>
    <w:rsid w:val="002646BC"/>
    <w:rsid w:val="002F6942"/>
    <w:rsid w:val="00326EA6"/>
    <w:rsid w:val="0038525B"/>
    <w:rsid w:val="003857B7"/>
    <w:rsid w:val="00437D39"/>
    <w:rsid w:val="00474E03"/>
    <w:rsid w:val="004C2C7A"/>
    <w:rsid w:val="005421DD"/>
    <w:rsid w:val="00591EF7"/>
    <w:rsid w:val="00662E81"/>
    <w:rsid w:val="006640CA"/>
    <w:rsid w:val="006A5B9B"/>
    <w:rsid w:val="006B410F"/>
    <w:rsid w:val="006B58EB"/>
    <w:rsid w:val="006F12AA"/>
    <w:rsid w:val="007335B2"/>
    <w:rsid w:val="00750860"/>
    <w:rsid w:val="007732FD"/>
    <w:rsid w:val="008D3D57"/>
    <w:rsid w:val="00A0106F"/>
    <w:rsid w:val="00A1762A"/>
    <w:rsid w:val="00A42B44"/>
    <w:rsid w:val="00B15E39"/>
    <w:rsid w:val="00B52A48"/>
    <w:rsid w:val="00B538A0"/>
    <w:rsid w:val="00B826C9"/>
    <w:rsid w:val="00C1516B"/>
    <w:rsid w:val="00C30149"/>
    <w:rsid w:val="00CD0D35"/>
    <w:rsid w:val="00D019F7"/>
    <w:rsid w:val="00D17C2F"/>
    <w:rsid w:val="00D46380"/>
    <w:rsid w:val="00DC0ED5"/>
    <w:rsid w:val="00DD5E6B"/>
    <w:rsid w:val="00E154E9"/>
    <w:rsid w:val="00E2405C"/>
    <w:rsid w:val="00E43856"/>
    <w:rsid w:val="00E65313"/>
    <w:rsid w:val="00E93A60"/>
    <w:rsid w:val="00EB64E2"/>
    <w:rsid w:val="00EE10A0"/>
    <w:rsid w:val="00F55AFD"/>
    <w:rsid w:val="00F7311C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503F8-84D1-41C7-805A-B418CC27E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Jolata Oleksy</cp:lastModifiedBy>
  <cp:revision>3</cp:revision>
  <cp:lastPrinted>2023-07-28T10:56:00Z</cp:lastPrinted>
  <dcterms:created xsi:type="dcterms:W3CDTF">2024-09-20T11:24:00Z</dcterms:created>
  <dcterms:modified xsi:type="dcterms:W3CDTF">2024-09-23T06:35:00Z</dcterms:modified>
</cp:coreProperties>
</file>