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465BA6" w14:textId="77777777" w:rsidR="008D2AB8" w:rsidRPr="000B0D2C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0B0D2C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0B0D2C">
        <w:rPr>
          <w:rFonts w:ascii="Times New Roman" w:hAnsi="Times New Roman"/>
          <w:sz w:val="22"/>
          <w:szCs w:val="22"/>
        </w:rPr>
        <w:t>1</w:t>
      </w:r>
    </w:p>
    <w:p w14:paraId="1C36D61C" w14:textId="77777777" w:rsidR="008D2AB8" w:rsidRPr="000B0D2C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0B0D2C">
        <w:rPr>
          <w:b/>
        </w:rPr>
        <w:t>FORMULARZ OFERTY</w:t>
      </w:r>
    </w:p>
    <w:p w14:paraId="7EC0ABBD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0895B02" w14:textId="77777777"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14:paraId="7075448C" w14:textId="77777777" w:rsidR="00F468D0" w:rsidRDefault="00F468D0" w:rsidP="00F468D0">
      <w:pPr>
        <w:tabs>
          <w:tab w:val="right" w:pos="8222"/>
        </w:tabs>
        <w:jc w:val="both"/>
        <w:rPr>
          <w:sz w:val="22"/>
          <w:szCs w:val="22"/>
        </w:rPr>
      </w:pPr>
      <w:r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5DD3B37B" w14:textId="77777777"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14:paraId="1D996302" w14:textId="77777777"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2077F7BB" w14:textId="77777777"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14:paraId="356776A8" w14:textId="77777777"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14:paraId="5D3FEDEF" w14:textId="77777777"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897E108" w14:textId="77777777"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14:paraId="75A0EFBB" w14:textId="77777777" w:rsidR="00F468D0" w:rsidRDefault="00F468D0" w:rsidP="00F468D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14:paraId="3A19D4A4" w14:textId="77777777" w:rsidR="00F468D0" w:rsidRDefault="00F468D0" w:rsidP="00F468D0">
      <w:pPr>
        <w:spacing w:line="360" w:lineRule="auto"/>
      </w:pPr>
      <w:r>
        <w:t>Do: Nazwa i siedziba Zamawiającego:</w:t>
      </w:r>
    </w:p>
    <w:p w14:paraId="0BFF6D3A" w14:textId="77777777" w:rsidR="00F468D0" w:rsidRDefault="00F468D0" w:rsidP="00F468D0">
      <w:pPr>
        <w:ind w:right="-110"/>
        <w:rPr>
          <w:b/>
        </w:rPr>
      </w:pPr>
      <w:r>
        <w:rPr>
          <w:b/>
        </w:rPr>
        <w:t>Akademia Górniczo - Hutnicza</w:t>
      </w:r>
    </w:p>
    <w:p w14:paraId="610DEEC9" w14:textId="77777777" w:rsidR="00F468D0" w:rsidRDefault="00F468D0" w:rsidP="00F468D0">
      <w:pPr>
        <w:ind w:right="-110"/>
        <w:rPr>
          <w:b/>
        </w:rPr>
      </w:pPr>
      <w:r>
        <w:rPr>
          <w:b/>
        </w:rPr>
        <w:t>im. Stanisława Staszica w Krakowie</w:t>
      </w:r>
    </w:p>
    <w:p w14:paraId="6E8E6F02" w14:textId="77777777" w:rsidR="00F468D0" w:rsidRDefault="00F468D0" w:rsidP="00F468D0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69457F55" w14:textId="77777777" w:rsidR="00F468D0" w:rsidRDefault="00F468D0" w:rsidP="00F468D0">
      <w:pPr>
        <w:ind w:right="-110"/>
        <w:rPr>
          <w:b/>
        </w:rPr>
      </w:pPr>
      <w:r>
        <w:rPr>
          <w:b/>
        </w:rPr>
        <w:t xml:space="preserve">Al. Mickiewicza 30 </w:t>
      </w:r>
    </w:p>
    <w:p w14:paraId="2A32D764" w14:textId="77777777" w:rsidR="00F468D0" w:rsidRDefault="00F468D0" w:rsidP="00F468D0">
      <w:pPr>
        <w:rPr>
          <w:b/>
        </w:rPr>
      </w:pPr>
      <w:r>
        <w:rPr>
          <w:b/>
        </w:rPr>
        <w:t xml:space="preserve">30-059 Kraków,  </w:t>
      </w:r>
    </w:p>
    <w:p w14:paraId="7B7DE64D" w14:textId="77777777" w:rsidR="008D2AB8" w:rsidRDefault="008D2AB8" w:rsidP="008D2AB8">
      <w:pPr>
        <w:ind w:firstLine="3969"/>
        <w:rPr>
          <w:b/>
        </w:rPr>
      </w:pPr>
    </w:p>
    <w:p w14:paraId="27F9030C" w14:textId="6AC4405E" w:rsidR="008D2AB8" w:rsidRDefault="008D2AB8" w:rsidP="006176B1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6854B3" w:rsidRPr="006854B3">
        <w:rPr>
          <w:b/>
        </w:rPr>
        <w:t xml:space="preserve">Wsparcie techniczne i produkcja </w:t>
      </w:r>
      <w:proofErr w:type="spellStart"/>
      <w:r w:rsidR="006854B3" w:rsidRPr="006854B3">
        <w:rPr>
          <w:b/>
        </w:rPr>
        <w:t>elemetów</w:t>
      </w:r>
      <w:proofErr w:type="spellEnd"/>
      <w:r w:rsidR="006854B3" w:rsidRPr="006854B3">
        <w:rPr>
          <w:b/>
        </w:rPr>
        <w:t xml:space="preserve"> do eksperymentu </w:t>
      </w:r>
      <w:r w:rsidR="00AC07A1" w:rsidRPr="00AC07A1">
        <w:rPr>
          <w:b/>
        </w:rPr>
        <w:t xml:space="preserve">ISS </w:t>
      </w:r>
      <w:proofErr w:type="spellStart"/>
      <w:r w:rsidR="00AC07A1" w:rsidRPr="00AC07A1">
        <w:rPr>
          <w:b/>
        </w:rPr>
        <w:t>MXene</w:t>
      </w:r>
      <w:proofErr w:type="spellEnd"/>
      <w:r w:rsidR="00AC07A1" w:rsidRPr="00AC07A1">
        <w:rPr>
          <w:b/>
        </w:rPr>
        <w:t xml:space="preserve"> in LEO</w:t>
      </w:r>
      <w:r w:rsidR="006854B3" w:rsidRPr="006854B3">
        <w:rPr>
          <w:b/>
        </w:rPr>
        <w:t>- DE-dzp.272-512/24</w:t>
      </w:r>
      <w:r w:rsidR="006854B3">
        <w:rPr>
          <w:b/>
        </w:rPr>
        <w:t xml:space="preserve">, </w:t>
      </w:r>
      <w:r>
        <w:t>oferuję realizację przedmiotu zamówienia, zgodnie z zasadami określonymi w specyfikacji istotnych warunków zamówienia.</w:t>
      </w:r>
    </w:p>
    <w:p w14:paraId="16F6AC91" w14:textId="77777777" w:rsidR="008D2AB8" w:rsidRDefault="008D2AB8" w:rsidP="008D2AB8">
      <w:pPr>
        <w:tabs>
          <w:tab w:val="right" w:pos="9000"/>
        </w:tabs>
      </w:pPr>
    </w:p>
    <w:p w14:paraId="14375157" w14:textId="77777777" w:rsidR="006854B3" w:rsidRDefault="006854B3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przedmiotu zamówienia: …………………EURO</w:t>
      </w:r>
    </w:p>
    <w:p w14:paraId="157AA9C1" w14:textId="77777777" w:rsidR="006854B3" w:rsidRDefault="006854B3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Słownie złotych: ……………………………………</w:t>
      </w:r>
    </w:p>
    <w:p w14:paraId="27BDFF1E" w14:textId="77777777" w:rsidR="006854B3" w:rsidRDefault="006854B3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powyższa cena zawiera podatek VAT w wysokości: ………………………..</w:t>
      </w:r>
    </w:p>
    <w:p w14:paraId="112CAC94" w14:textId="2E5FAEB4" w:rsidR="00DF6255" w:rsidRDefault="006854B3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 </w:t>
      </w:r>
    </w:p>
    <w:p w14:paraId="14F48E14" w14:textId="77777777" w:rsidR="006854B3" w:rsidRDefault="008D2AB8" w:rsidP="008D2AB8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realizacji umowy: </w:t>
      </w:r>
      <w:r w:rsidR="00D913D6">
        <w:t xml:space="preserve">do </w:t>
      </w:r>
      <w:r w:rsidR="006854B3">
        <w:t>15 stycznia 2025r., w tym:</w:t>
      </w:r>
    </w:p>
    <w:p w14:paraId="6E63A545" w14:textId="3F2A8AAB" w:rsidR="00AC07A1" w:rsidRDefault="00201ED1" w:rsidP="00201ED1">
      <w:pPr>
        <w:jc w:val="both"/>
        <w:rPr>
          <w:rFonts w:ascii="Verdana" w:hAnsi="Verdana" w:cs="Arial"/>
          <w:sz w:val="18"/>
          <w:szCs w:val="18"/>
        </w:rPr>
      </w:pPr>
      <w:r w:rsidRPr="00241060">
        <w:rPr>
          <w:rFonts w:ascii="Verdana" w:hAnsi="Verdana" w:cs="Arial"/>
          <w:sz w:val="18"/>
          <w:szCs w:val="18"/>
        </w:rPr>
        <w:t xml:space="preserve">Etap 1 </w:t>
      </w:r>
      <w:r w:rsidR="00AC07A1">
        <w:rPr>
          <w:rFonts w:ascii="Verdana" w:hAnsi="Verdana" w:cs="Arial"/>
          <w:sz w:val="18"/>
          <w:szCs w:val="18"/>
        </w:rPr>
        <w:t>–</w:t>
      </w:r>
      <w:r w:rsidR="007A18BB" w:rsidRPr="007A18BB">
        <w:rPr>
          <w:rFonts w:ascii="Verdana" w:hAnsi="Verdana" w:cs="Arial"/>
          <w:sz w:val="18"/>
          <w:szCs w:val="18"/>
        </w:rPr>
        <w:t xml:space="preserve"> przeprowadzenie wstępnych konsultacji projektowych </w:t>
      </w:r>
      <w:r w:rsidR="007A18BB">
        <w:rPr>
          <w:rFonts w:ascii="Verdana" w:hAnsi="Verdana" w:cs="Arial"/>
          <w:sz w:val="18"/>
          <w:szCs w:val="18"/>
        </w:rPr>
        <w:t>-</w:t>
      </w:r>
      <w:r w:rsidR="007A18BB" w:rsidRPr="007A18BB">
        <w:rPr>
          <w:rFonts w:ascii="Verdana" w:hAnsi="Verdana" w:cs="Arial"/>
          <w:sz w:val="18"/>
          <w:szCs w:val="18"/>
        </w:rPr>
        <w:t xml:space="preserve"> </w:t>
      </w:r>
      <w:r w:rsidR="007A18BB" w:rsidRPr="007A18BB">
        <w:rPr>
          <w:rFonts w:ascii="Verdana" w:hAnsi="Verdana" w:cs="Arial"/>
          <w:sz w:val="18"/>
          <w:szCs w:val="18"/>
        </w:rPr>
        <w:t>do 2 tygodni od daty podpisania umowy</w:t>
      </w:r>
    </w:p>
    <w:p w14:paraId="1E260CAF" w14:textId="05C9EB15" w:rsidR="00201ED1" w:rsidRPr="00201ED1" w:rsidRDefault="00AC07A1" w:rsidP="00201ED1">
      <w:pPr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Etap 2 - d</w:t>
      </w:r>
      <w:r w:rsidR="00201ED1" w:rsidRPr="00241060">
        <w:rPr>
          <w:rFonts w:ascii="Verdana" w:hAnsi="Verdana" w:cs="Arial"/>
          <w:sz w:val="18"/>
          <w:szCs w:val="18"/>
        </w:rPr>
        <w:t xml:space="preserve">ostawa elementów wyposażenia </w:t>
      </w:r>
      <w:r w:rsidR="00201ED1" w:rsidRPr="00201ED1">
        <w:rPr>
          <w:rFonts w:ascii="Verdana" w:hAnsi="Verdana" w:cs="Arial"/>
          <w:sz w:val="18"/>
          <w:szCs w:val="18"/>
        </w:rPr>
        <w:t>objętego zakresem umowy – do 20.11.2024r.</w:t>
      </w:r>
    </w:p>
    <w:p w14:paraId="34C15809" w14:textId="23C3458B" w:rsidR="00201ED1" w:rsidRPr="00201ED1" w:rsidRDefault="00201ED1" w:rsidP="00201ED1">
      <w:pPr>
        <w:jc w:val="both"/>
        <w:rPr>
          <w:rFonts w:ascii="Verdana" w:hAnsi="Verdana" w:cs="Arial"/>
          <w:sz w:val="18"/>
          <w:szCs w:val="18"/>
        </w:rPr>
      </w:pPr>
      <w:r w:rsidRPr="00201ED1">
        <w:rPr>
          <w:rFonts w:ascii="Verdana" w:hAnsi="Verdana" w:cs="Arial"/>
          <w:sz w:val="18"/>
          <w:szCs w:val="18"/>
        </w:rPr>
        <w:t xml:space="preserve">Etap </w:t>
      </w:r>
      <w:r w:rsidR="007A18BB">
        <w:rPr>
          <w:rFonts w:ascii="Verdana" w:hAnsi="Verdana" w:cs="Arial"/>
          <w:sz w:val="18"/>
          <w:szCs w:val="18"/>
        </w:rPr>
        <w:t>3</w:t>
      </w:r>
      <w:r w:rsidRPr="00201ED1">
        <w:rPr>
          <w:rFonts w:ascii="Verdana" w:hAnsi="Verdana" w:cs="Arial"/>
          <w:sz w:val="18"/>
          <w:szCs w:val="18"/>
        </w:rPr>
        <w:t xml:space="preserve"> – wykonanie testów funkcjonalnych – do 15.12.2024r.</w:t>
      </w:r>
    </w:p>
    <w:p w14:paraId="79E56927" w14:textId="2AEE4BA5" w:rsidR="00F42AD9" w:rsidRPr="00201ED1" w:rsidRDefault="00201ED1" w:rsidP="00201ED1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201ED1">
        <w:rPr>
          <w:rFonts w:ascii="Verdana" w:hAnsi="Verdana" w:cs="Arial"/>
          <w:sz w:val="18"/>
          <w:szCs w:val="18"/>
        </w:rPr>
        <w:t xml:space="preserve">Etap </w:t>
      </w:r>
      <w:r w:rsidR="007A18BB">
        <w:rPr>
          <w:rFonts w:ascii="Verdana" w:hAnsi="Verdana" w:cs="Arial"/>
          <w:sz w:val="18"/>
          <w:szCs w:val="18"/>
        </w:rPr>
        <w:t>4</w:t>
      </w:r>
      <w:r w:rsidRPr="00201ED1">
        <w:rPr>
          <w:rFonts w:ascii="Verdana" w:hAnsi="Verdana" w:cs="Arial"/>
          <w:sz w:val="18"/>
          <w:szCs w:val="18"/>
        </w:rPr>
        <w:t xml:space="preserve"> – wykonanie raportu finalnego</w:t>
      </w:r>
      <w:r w:rsidR="00F468D0" w:rsidRPr="00201ED1">
        <w:rPr>
          <w:rFonts w:ascii="Verdana" w:hAnsi="Verdana"/>
          <w:sz w:val="18"/>
          <w:szCs w:val="18"/>
        </w:rPr>
        <w:t xml:space="preserve"> </w:t>
      </w:r>
      <w:r w:rsidRPr="00201ED1">
        <w:rPr>
          <w:rFonts w:ascii="Verdana" w:hAnsi="Verdana"/>
          <w:sz w:val="18"/>
          <w:szCs w:val="18"/>
        </w:rPr>
        <w:t xml:space="preserve"> - do 15.01.2025r.</w:t>
      </w:r>
    </w:p>
    <w:p w14:paraId="72534AE2" w14:textId="77777777" w:rsidR="00201ED1" w:rsidRDefault="00201ED1" w:rsidP="00DF6255">
      <w:pPr>
        <w:tabs>
          <w:tab w:val="left" w:pos="426"/>
        </w:tabs>
        <w:jc w:val="both"/>
        <w:rPr>
          <w:sz w:val="22"/>
        </w:rPr>
      </w:pPr>
    </w:p>
    <w:p w14:paraId="016DB9D2" w14:textId="09147EDB" w:rsidR="008D2AB8" w:rsidRPr="00FE545C" w:rsidRDefault="008D2AB8" w:rsidP="00DF6255">
      <w:pPr>
        <w:tabs>
          <w:tab w:val="left" w:pos="426"/>
        </w:tabs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97E62DC" w14:textId="77777777" w:rsidR="00F468D0" w:rsidRDefault="00F468D0" w:rsidP="00DF6255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0A38D42" w14:textId="77777777" w:rsidR="00F468D0" w:rsidRDefault="00F468D0" w:rsidP="00DF6255">
      <w:pPr>
        <w:tabs>
          <w:tab w:val="left" w:pos="426"/>
        </w:tabs>
        <w:jc w:val="both"/>
        <w:rPr>
          <w:sz w:val="22"/>
          <w:szCs w:val="22"/>
        </w:rPr>
      </w:pPr>
    </w:p>
    <w:p w14:paraId="0D6EDB2C" w14:textId="77777777" w:rsidR="00F468D0" w:rsidRDefault="00F468D0" w:rsidP="00DF6255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70DAD151" w14:textId="77777777" w:rsidR="00F468D0" w:rsidRDefault="00F468D0" w:rsidP="00DF625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59D0252" w14:textId="77777777" w:rsidR="00F468D0" w:rsidRDefault="00F468D0" w:rsidP="00DF625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lastRenderedPageBreak/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436EBADD" w14:textId="77777777" w:rsidR="002240D9" w:rsidRDefault="002240D9" w:rsidP="00DF625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Serwis urządzenia realizowany będzie przez producenta lub autoryzowanego partnera serwisowego producenta, </w:t>
      </w:r>
      <w:proofErr w:type="spellStart"/>
      <w:r>
        <w:rPr>
          <w:sz w:val="22"/>
          <w:szCs w:val="22"/>
        </w:rPr>
        <w:t>tj</w:t>
      </w:r>
      <w:proofErr w:type="spellEnd"/>
      <w:r>
        <w:rPr>
          <w:sz w:val="22"/>
          <w:szCs w:val="22"/>
        </w:rPr>
        <w:t xml:space="preserve"> przez …………………………………………………………. (należy wpisać </w:t>
      </w:r>
      <w:r w:rsidR="004005B8">
        <w:rPr>
          <w:sz w:val="22"/>
          <w:szCs w:val="22"/>
        </w:rPr>
        <w:t>podmiot świadczący usługi serwisowe)</w:t>
      </w:r>
    </w:p>
    <w:p w14:paraId="0A03772C" w14:textId="77777777" w:rsidR="00F468D0" w:rsidRDefault="00F468D0" w:rsidP="00DF625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1FF8004" w14:textId="77777777" w:rsidR="00F468D0" w:rsidRDefault="00F468D0" w:rsidP="00DF625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</w:t>
      </w:r>
      <w:bookmarkStart w:id="0" w:name="_GoBack"/>
      <w:bookmarkEnd w:id="0"/>
      <w:r>
        <w:rPr>
          <w:i/>
          <w:sz w:val="22"/>
          <w:szCs w:val="22"/>
        </w:rPr>
        <w:t xml:space="preserve">rz. UE L 119 z 04.05.2016, str. 1). </w:t>
      </w:r>
    </w:p>
    <w:p w14:paraId="01DEF9AA" w14:textId="77777777" w:rsidR="00F468D0" w:rsidRDefault="00F468D0" w:rsidP="00DF625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21CAAEC" w14:textId="77777777" w:rsidR="00F468D0" w:rsidRDefault="00F468D0" w:rsidP="00DF625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468D0" w14:paraId="7E5DF218" w14:textId="77777777" w:rsidTr="00F468D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D61A79" w14:textId="77777777" w:rsidR="00F468D0" w:rsidRDefault="00F468D0" w:rsidP="00DF62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C24C4E" w14:textId="77777777" w:rsidR="00F468D0" w:rsidRDefault="00F468D0" w:rsidP="00DF62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28F61698" w14:textId="77777777" w:rsidR="00F468D0" w:rsidRDefault="00F468D0" w:rsidP="00DF62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CD846D" w14:textId="77777777" w:rsidR="00F468D0" w:rsidRDefault="00F468D0" w:rsidP="00DF62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F468D0" w14:paraId="7BDD6577" w14:textId="77777777" w:rsidTr="00F468D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1D7684" w14:textId="77777777" w:rsidR="00F468D0" w:rsidRDefault="00F468D0" w:rsidP="00DF625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8AEDA" w14:textId="77777777" w:rsidR="00F468D0" w:rsidRDefault="00F468D0" w:rsidP="00DF625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388F47" w14:textId="77777777" w:rsidR="00F468D0" w:rsidRDefault="00F468D0" w:rsidP="00DF625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68D0" w14:paraId="005A60BE" w14:textId="77777777" w:rsidTr="00F468D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A7BCA" w14:textId="77777777" w:rsidR="00F468D0" w:rsidRDefault="00F468D0" w:rsidP="00DF625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BBF470" w14:textId="77777777" w:rsidR="00F468D0" w:rsidRDefault="00F468D0" w:rsidP="00DF625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9D307F" w14:textId="77777777" w:rsidR="00F468D0" w:rsidRDefault="00F468D0" w:rsidP="00DF625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263DFC04" w14:textId="77777777" w:rsidR="00F468D0" w:rsidRDefault="00F468D0" w:rsidP="00DF625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2F9F8A0" w14:textId="77777777" w:rsidR="00F468D0" w:rsidRDefault="00F468D0" w:rsidP="00DF6255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3AC3EBD1" w14:textId="77777777" w:rsidR="00F468D0" w:rsidRDefault="00F468D0" w:rsidP="00DF625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093A74AA" w14:textId="77777777" w:rsidR="00F468D0" w:rsidRDefault="00F468D0" w:rsidP="00DF625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229A5907" w14:textId="77777777" w:rsidR="00F468D0" w:rsidRDefault="00F468D0" w:rsidP="00DF625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16562F06" w14:textId="77777777" w:rsidR="00F468D0" w:rsidRDefault="00F468D0" w:rsidP="00DF625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356A59E" w14:textId="77777777" w:rsidR="00F468D0" w:rsidRDefault="00F468D0" w:rsidP="00DF6255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E1C46DC" w14:textId="77777777" w:rsidR="00F468D0" w:rsidRDefault="00F468D0" w:rsidP="00DF625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DD74310" w14:textId="77777777" w:rsidR="00F468D0" w:rsidRDefault="00F468D0" w:rsidP="00DF6255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63467D3" w14:textId="77777777" w:rsidR="00F468D0" w:rsidRDefault="00F468D0" w:rsidP="00DF6255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37FC72A" w14:textId="77777777" w:rsidR="00F468D0" w:rsidRDefault="00F468D0" w:rsidP="00DF6255">
      <w:pPr>
        <w:ind w:left="1440"/>
        <w:jc w:val="both"/>
        <w:rPr>
          <w:sz w:val="22"/>
          <w:szCs w:val="22"/>
        </w:rPr>
      </w:pPr>
    </w:p>
    <w:p w14:paraId="08089B56" w14:textId="77777777" w:rsidR="00F468D0" w:rsidRDefault="00F468D0" w:rsidP="00DF6255">
      <w:pPr>
        <w:tabs>
          <w:tab w:val="left" w:pos="540"/>
          <w:tab w:val="left" w:pos="780"/>
        </w:tabs>
        <w:suppressAutoHyphens/>
        <w:jc w:val="both"/>
        <w:rPr>
          <w:sz w:val="20"/>
          <w:szCs w:val="20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4D3BD622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4AFD40" w14:textId="77777777" w:rsidR="009C1C85" w:rsidRDefault="009C1C85">
      <w:r>
        <w:separator/>
      </w:r>
    </w:p>
  </w:endnote>
  <w:endnote w:type="continuationSeparator" w:id="0">
    <w:p w14:paraId="283378AC" w14:textId="77777777" w:rsidR="009C1C85" w:rsidRDefault="009C1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5F8E81" w14:textId="77777777" w:rsidR="007A3EF1" w:rsidRDefault="007A3E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7D288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1B95D" w14:textId="77777777" w:rsidR="007A3EF1" w:rsidRDefault="007A3E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E9B152" w14:textId="77777777" w:rsidR="009C1C85" w:rsidRDefault="009C1C85">
      <w:r>
        <w:separator/>
      </w:r>
    </w:p>
  </w:footnote>
  <w:footnote w:type="continuationSeparator" w:id="0">
    <w:p w14:paraId="73E0B3CD" w14:textId="77777777" w:rsidR="009C1C85" w:rsidRDefault="009C1C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CEF" w14:textId="77777777" w:rsidR="007A3EF1" w:rsidRDefault="007A3E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7EFE0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A3665" w14:textId="77777777" w:rsidR="007A3EF1" w:rsidRDefault="007A3E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C04877"/>
    <w:multiLevelType w:val="hybridMultilevel"/>
    <w:tmpl w:val="5ECE7D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4C3"/>
    <w:rsid w:val="00012286"/>
    <w:rsid w:val="000704FC"/>
    <w:rsid w:val="00071CCC"/>
    <w:rsid w:val="000B0D2C"/>
    <w:rsid w:val="000B731D"/>
    <w:rsid w:val="000D6134"/>
    <w:rsid w:val="000E09C7"/>
    <w:rsid w:val="000F6589"/>
    <w:rsid w:val="00106636"/>
    <w:rsid w:val="00116EC6"/>
    <w:rsid w:val="001801DD"/>
    <w:rsid w:val="001D4612"/>
    <w:rsid w:val="00201ED1"/>
    <w:rsid w:val="00207E98"/>
    <w:rsid w:val="002240D9"/>
    <w:rsid w:val="002723B0"/>
    <w:rsid w:val="00315A4A"/>
    <w:rsid w:val="004005B8"/>
    <w:rsid w:val="004B7300"/>
    <w:rsid w:val="004C6753"/>
    <w:rsid w:val="00595C87"/>
    <w:rsid w:val="005D2C65"/>
    <w:rsid w:val="005E6D94"/>
    <w:rsid w:val="006176B1"/>
    <w:rsid w:val="0063384F"/>
    <w:rsid w:val="0064054D"/>
    <w:rsid w:val="00643C6F"/>
    <w:rsid w:val="00646202"/>
    <w:rsid w:val="0065290F"/>
    <w:rsid w:val="006815F6"/>
    <w:rsid w:val="006854B3"/>
    <w:rsid w:val="00697AEE"/>
    <w:rsid w:val="007748F0"/>
    <w:rsid w:val="007A18BB"/>
    <w:rsid w:val="007A3EF1"/>
    <w:rsid w:val="007A4321"/>
    <w:rsid w:val="00833933"/>
    <w:rsid w:val="00853083"/>
    <w:rsid w:val="008B2F0C"/>
    <w:rsid w:val="008B4928"/>
    <w:rsid w:val="008D2AB8"/>
    <w:rsid w:val="008F1C66"/>
    <w:rsid w:val="00904A37"/>
    <w:rsid w:val="0096722A"/>
    <w:rsid w:val="00970FE4"/>
    <w:rsid w:val="00987238"/>
    <w:rsid w:val="009C1C85"/>
    <w:rsid w:val="00A0022B"/>
    <w:rsid w:val="00A11278"/>
    <w:rsid w:val="00A346FE"/>
    <w:rsid w:val="00A47B4D"/>
    <w:rsid w:val="00A83018"/>
    <w:rsid w:val="00AC07A1"/>
    <w:rsid w:val="00B774DC"/>
    <w:rsid w:val="00BA44C3"/>
    <w:rsid w:val="00BE0530"/>
    <w:rsid w:val="00C969A6"/>
    <w:rsid w:val="00CA7D36"/>
    <w:rsid w:val="00D24208"/>
    <w:rsid w:val="00D45740"/>
    <w:rsid w:val="00D60C38"/>
    <w:rsid w:val="00D66893"/>
    <w:rsid w:val="00D90ACB"/>
    <w:rsid w:val="00D913D6"/>
    <w:rsid w:val="00DC1500"/>
    <w:rsid w:val="00DF6255"/>
    <w:rsid w:val="00E16F93"/>
    <w:rsid w:val="00E44371"/>
    <w:rsid w:val="00E949B0"/>
    <w:rsid w:val="00EC0BEA"/>
    <w:rsid w:val="00F00591"/>
    <w:rsid w:val="00F42AD9"/>
    <w:rsid w:val="00F468D0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F2A52E"/>
  <w15:chartTrackingRefBased/>
  <w15:docId w15:val="{C57A8351-B236-4001-BF59-999E74FB4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DF62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7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4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192670-0F28-4905-9683-D59AE482A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529</Words>
  <Characters>4126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6</cp:revision>
  <cp:lastPrinted>1899-12-31T23:00:00Z</cp:lastPrinted>
  <dcterms:created xsi:type="dcterms:W3CDTF">2024-09-12T12:55:00Z</dcterms:created>
  <dcterms:modified xsi:type="dcterms:W3CDTF">2024-09-23T06:32:00Z</dcterms:modified>
</cp:coreProperties>
</file>