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FB3832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9B5968" w:rsidRPr="009B5968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53C12A3E" w14:textId="77777777" w:rsidTr="00D62E6E">
        <w:tc>
          <w:tcPr>
            <w:tcW w:w="2800" w:type="dxa"/>
            <w:shd w:val="clear" w:color="auto" w:fill="auto"/>
          </w:tcPr>
          <w:p w14:paraId="18A7AE9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3E14A7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4F39EBD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1D7FEB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5F27104F" w14:textId="77777777" w:rsidTr="00D62E6E">
        <w:tc>
          <w:tcPr>
            <w:tcW w:w="2800" w:type="dxa"/>
            <w:shd w:val="clear" w:color="auto" w:fill="auto"/>
          </w:tcPr>
          <w:p w14:paraId="347E7E7E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3C765D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399C5B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41C4C7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8A99703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B5968" w:rsidRPr="00C14101" w14:paraId="52E85519" w14:textId="77777777" w:rsidTr="009B5D5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135902" w14:textId="77777777" w:rsidR="009B5968" w:rsidRPr="00C14101" w:rsidRDefault="009B5968" w:rsidP="009B5D5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A4A7294" w14:textId="77777777" w:rsidR="009B5968" w:rsidRPr="00C14101" w:rsidRDefault="009B5968" w:rsidP="009B5D56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9B5968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651A4ADD" w14:textId="77777777" w:rsidR="009B5968" w:rsidRPr="00C14101" w:rsidRDefault="009B5968" w:rsidP="009B5D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CB6FBD8" w14:textId="77777777" w:rsidR="009B5968" w:rsidRPr="00C14101" w:rsidRDefault="009B5968" w:rsidP="009B5D5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361592CC" w14:textId="77777777" w:rsidR="00BC121E" w:rsidRPr="00C14101" w:rsidRDefault="009B596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0055009B" w14:textId="77777777" w:rsidTr="00D62E6E">
        <w:tc>
          <w:tcPr>
            <w:tcW w:w="2269" w:type="dxa"/>
            <w:shd w:val="clear" w:color="auto" w:fill="auto"/>
          </w:tcPr>
          <w:p w14:paraId="74AD797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19D6DF" w14:textId="77777777" w:rsidR="00D62E6E" w:rsidRPr="00D62E6E" w:rsidRDefault="009B596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B59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dróg gminnych po intensywnych opadach atmosferycznych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B5968" w:rsidRPr="00D62E6E" w14:paraId="70CD4229" w14:textId="77777777" w:rsidTr="009B5D56">
        <w:tc>
          <w:tcPr>
            <w:tcW w:w="2269" w:type="dxa"/>
            <w:shd w:val="clear" w:color="auto" w:fill="auto"/>
          </w:tcPr>
          <w:p w14:paraId="5804FABF" w14:textId="77777777" w:rsidR="009B5968" w:rsidRPr="00D62E6E" w:rsidRDefault="009B5968" w:rsidP="009B5D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145352" w14:textId="77777777" w:rsidR="009B5968" w:rsidRPr="00D62E6E" w:rsidRDefault="009B5968" w:rsidP="009B5D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B596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RIiD.271.19.2024</w:t>
            </w:r>
          </w:p>
        </w:tc>
      </w:tr>
    </w:tbl>
    <w:p w14:paraId="0D7002C7" w14:textId="77777777" w:rsidR="00BC121E" w:rsidRDefault="009B5968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9B5968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D2744B7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EBD93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683F1B5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9D7DEAC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EDC5C56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412ADCAE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F0FD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F27E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9EA3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5E79640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0C87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55F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27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7D7966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FD0C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8AFB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9E87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4B2260A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16A3D0C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13B4F976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D2E056" w14:textId="77777777" w:rsidR="00067B62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14:paraId="2D7651F5" w14:textId="77777777" w:rsidR="006E7E23" w:rsidRPr="00C14101" w:rsidRDefault="006E7E23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F090E66" w14:textId="77777777" w:rsidTr="00620E37">
        <w:tc>
          <w:tcPr>
            <w:tcW w:w="2660" w:type="dxa"/>
            <w:shd w:val="clear" w:color="auto" w:fill="auto"/>
          </w:tcPr>
          <w:p w14:paraId="54F50D1F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BD5C8A6" w14:textId="5308798D" w:rsidR="00BC121E" w:rsidRPr="00844A9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337F79D2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1D3A25F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B596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97A2A81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F87730" w14:textId="77777777" w:rsidR="00F06E0A" w:rsidRDefault="00F06E0A">
      <w:r>
        <w:separator/>
      </w:r>
    </w:p>
  </w:endnote>
  <w:endnote w:type="continuationSeparator" w:id="0">
    <w:p w14:paraId="27C0DA28" w14:textId="77777777" w:rsidR="00F06E0A" w:rsidRDefault="00F0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E9E6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3FD0B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DDCE4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7406F9D" w14:textId="22639AF3" w:rsidR="009A4CD3" w:rsidRDefault="006E7E23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954D1D0" wp14:editId="3FC2773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13944413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DC1E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069561" w14:textId="46109746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7BA122" w14:textId="77777777" w:rsidR="009B5968" w:rsidRDefault="009B59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4FE667" w14:textId="77777777" w:rsidR="00F06E0A" w:rsidRDefault="00F06E0A">
      <w:r>
        <w:separator/>
      </w:r>
    </w:p>
  </w:footnote>
  <w:footnote w:type="continuationSeparator" w:id="0">
    <w:p w14:paraId="2B9AD4BB" w14:textId="77777777" w:rsidR="00F06E0A" w:rsidRDefault="00F0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16A195" w14:textId="77777777" w:rsidR="009B5968" w:rsidRDefault="009B59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2AFA13" w14:textId="77777777" w:rsidR="009B5968" w:rsidRDefault="009B59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11CE40" w14:textId="77777777" w:rsidR="009B5968" w:rsidRDefault="009B59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21238497">
    <w:abstractNumId w:val="13"/>
  </w:num>
  <w:num w:numId="2" w16cid:durableId="1510943417">
    <w:abstractNumId w:val="0"/>
  </w:num>
  <w:num w:numId="3" w16cid:durableId="668558491">
    <w:abstractNumId w:val="11"/>
  </w:num>
  <w:num w:numId="4" w16cid:durableId="1529564727">
    <w:abstractNumId w:val="8"/>
  </w:num>
  <w:num w:numId="5" w16cid:durableId="1382746725">
    <w:abstractNumId w:val="7"/>
  </w:num>
  <w:num w:numId="6" w16cid:durableId="128280123">
    <w:abstractNumId w:val="1"/>
  </w:num>
  <w:num w:numId="7" w16cid:durableId="999121300">
    <w:abstractNumId w:val="6"/>
  </w:num>
  <w:num w:numId="8" w16cid:durableId="994917399">
    <w:abstractNumId w:val="3"/>
  </w:num>
  <w:num w:numId="9" w16cid:durableId="145587314">
    <w:abstractNumId w:val="2"/>
  </w:num>
  <w:num w:numId="10" w16cid:durableId="1837457673">
    <w:abstractNumId w:val="5"/>
  </w:num>
  <w:num w:numId="11" w16cid:durableId="1467358878">
    <w:abstractNumId w:val="10"/>
  </w:num>
  <w:num w:numId="12" w16cid:durableId="1196693273">
    <w:abstractNumId w:val="4"/>
  </w:num>
  <w:num w:numId="13" w16cid:durableId="1248540813">
    <w:abstractNumId w:val="9"/>
  </w:num>
  <w:num w:numId="14" w16cid:durableId="107146907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E0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678E5"/>
    <w:rsid w:val="00686C95"/>
    <w:rsid w:val="00697D36"/>
    <w:rsid w:val="006B51E7"/>
    <w:rsid w:val="006D68D8"/>
    <w:rsid w:val="006E0FAA"/>
    <w:rsid w:val="006E7E23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B5968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06E0A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9D8A22"/>
  <w15:chartTrackingRefBased/>
  <w15:docId w15:val="{8C85B24C-42CA-472C-8DEC-ABB189F26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251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2</cp:revision>
  <cp:lastPrinted>2010-01-07T09:39:00Z</cp:lastPrinted>
  <dcterms:created xsi:type="dcterms:W3CDTF">2024-09-23T08:11:00Z</dcterms:created>
  <dcterms:modified xsi:type="dcterms:W3CDTF">2024-09-23T08:11:00Z</dcterms:modified>
</cp:coreProperties>
</file>