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AA8CC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DC0953" w:rsidRPr="00DC0953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77A9105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1A50D9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9C5B1D" w14:textId="77777777" w:rsidR="006676AE" w:rsidRPr="0012157F" w:rsidRDefault="00DC095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0953">
        <w:rPr>
          <w:rFonts w:ascii="Arial" w:hAnsi="Arial" w:cs="Arial"/>
        </w:rPr>
        <w:t>Gmina Gnojnik</w:t>
      </w:r>
    </w:p>
    <w:p w14:paraId="19604FEA" w14:textId="77777777" w:rsidR="006676AE" w:rsidRPr="0012157F" w:rsidRDefault="00DC095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095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DC095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EE67876" w14:textId="77777777" w:rsidR="00F90CD1" w:rsidRDefault="00DC095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DC095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DC0953">
        <w:rPr>
          <w:rFonts w:ascii="Arial" w:hAnsi="Arial" w:cs="Arial"/>
        </w:rPr>
        <w:t>Gnojnik</w:t>
      </w:r>
    </w:p>
    <w:p w14:paraId="0AA8000B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A1649CF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B830693" w14:textId="77777777" w:rsidTr="00252642">
        <w:tc>
          <w:tcPr>
            <w:tcW w:w="2800" w:type="dxa"/>
            <w:shd w:val="clear" w:color="auto" w:fill="auto"/>
          </w:tcPr>
          <w:p w14:paraId="741A83A8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39AEB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F1089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4E3355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34A82E2F" w14:textId="77777777" w:rsidTr="00252642">
        <w:tc>
          <w:tcPr>
            <w:tcW w:w="2800" w:type="dxa"/>
            <w:shd w:val="clear" w:color="auto" w:fill="auto"/>
          </w:tcPr>
          <w:p w14:paraId="1CA034C8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15AE6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D085C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DA8ED65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008988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C0953" w:rsidRPr="0012157F" w14:paraId="42A3C021" w14:textId="77777777" w:rsidTr="009B5D56">
        <w:tc>
          <w:tcPr>
            <w:tcW w:w="9104" w:type="dxa"/>
            <w:shd w:val="clear" w:color="auto" w:fill="D9D9D9"/>
          </w:tcPr>
          <w:p w14:paraId="36A8F2AF" w14:textId="77777777" w:rsidR="00DC0953" w:rsidRPr="006F0A84" w:rsidRDefault="00DC0953" w:rsidP="009B5D5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A72F9F8" w14:textId="77777777" w:rsidR="00DC0953" w:rsidRDefault="00DC0953" w:rsidP="009B5D56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C095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C095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C095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7EC6320" w14:textId="77777777" w:rsidR="00DC0953" w:rsidRPr="00534752" w:rsidRDefault="00DC0953" w:rsidP="009B5D56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F0E956C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497B0B2" w14:textId="77777777" w:rsidTr="00252642">
        <w:tc>
          <w:tcPr>
            <w:tcW w:w="2269" w:type="dxa"/>
            <w:shd w:val="clear" w:color="auto" w:fill="auto"/>
          </w:tcPr>
          <w:p w14:paraId="0D870523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DCCC56" w14:textId="77777777" w:rsidR="00FB403C" w:rsidRPr="00A2540E" w:rsidRDefault="00DC095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09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0953" w:rsidRPr="00A2540E" w14:paraId="255F03B9" w14:textId="77777777" w:rsidTr="009B5D56">
        <w:tc>
          <w:tcPr>
            <w:tcW w:w="2269" w:type="dxa"/>
            <w:shd w:val="clear" w:color="auto" w:fill="auto"/>
          </w:tcPr>
          <w:p w14:paraId="6A627201" w14:textId="77777777" w:rsidR="00DC0953" w:rsidRPr="00A2540E" w:rsidRDefault="00DC0953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BC8C4B" w14:textId="77777777" w:rsidR="00DC0953" w:rsidRPr="00A2540E" w:rsidRDefault="00DC0953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09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RIiD.271.19.2024</w:t>
            </w:r>
          </w:p>
        </w:tc>
      </w:tr>
    </w:tbl>
    <w:p w14:paraId="491E87F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3527AE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0953" w:rsidRPr="00DC095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E16194" w14:textId="77777777" w:rsidTr="00650D6C">
        <w:tc>
          <w:tcPr>
            <w:tcW w:w="9104" w:type="dxa"/>
            <w:shd w:val="clear" w:color="auto" w:fill="D9D9D9"/>
          </w:tcPr>
          <w:p w14:paraId="7E40B80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8692DAD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0A278F" w14:textId="77777777" w:rsidR="00DC0953" w:rsidRPr="00992BD8" w:rsidRDefault="00DC0953" w:rsidP="00DC095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E9C4708" w14:textId="77777777" w:rsidR="002426FF" w:rsidRPr="00922A11" w:rsidRDefault="00DC0953" w:rsidP="00DC095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C5DCC94" w14:textId="77777777" w:rsidR="00DC0953" w:rsidRPr="00922A11" w:rsidRDefault="00DC0953" w:rsidP="00DC095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7E3F55" w14:textId="77777777" w:rsidR="00DC0953" w:rsidRPr="0012157F" w:rsidRDefault="00DC0953" w:rsidP="00DC095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7505322" w14:textId="77777777" w:rsidR="00DC0953" w:rsidRPr="0012157F" w:rsidRDefault="00DC0953" w:rsidP="00DC095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F91FC1E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2E81F0A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76F72E3" w14:textId="77777777" w:rsidTr="00CD4DD1">
        <w:tc>
          <w:tcPr>
            <w:tcW w:w="9104" w:type="dxa"/>
            <w:shd w:val="clear" w:color="auto" w:fill="D9D9D9"/>
          </w:tcPr>
          <w:p w14:paraId="49FA03C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9972B88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47047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B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121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0953" w:rsidRPr="0012157F" w14:paraId="4868D369" w14:textId="77777777" w:rsidTr="009B5D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AAB0" w14:textId="77777777" w:rsidR="00DC0953" w:rsidRPr="0012157F" w:rsidRDefault="00DC0953" w:rsidP="009B5D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D124" w14:textId="77777777" w:rsidR="00DC0953" w:rsidRPr="0012157F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095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FBE3C8E" w14:textId="77777777" w:rsidR="00DC0953" w:rsidRPr="00DC0953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0025E257" w14:textId="77777777" w:rsidR="00DC0953" w:rsidRPr="0012157F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500 000,00 zł (słownie: pięćset tysięcy złotych 00/100).</w:t>
            </w:r>
          </w:p>
        </w:tc>
      </w:tr>
      <w:tr w:rsidR="00DC0953" w:rsidRPr="0012157F" w14:paraId="5062D893" w14:textId="77777777" w:rsidTr="009B5D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38A3" w14:textId="77777777" w:rsidR="00DC0953" w:rsidRPr="0012157F" w:rsidRDefault="00DC0953" w:rsidP="009B5D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B71B" w14:textId="77777777" w:rsidR="00DC0953" w:rsidRPr="0012157F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095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B1D643E" w14:textId="77777777" w:rsidR="00DC0953" w:rsidRPr="00DC0953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419B8BC5" w14:textId="77777777" w:rsidR="00DC0953" w:rsidRPr="00DC0953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</w:t>
            </w:r>
          </w:p>
          <w:p w14:paraId="074DD7F7" w14:textId="77777777" w:rsidR="00DC0953" w:rsidRPr="0012157F" w:rsidRDefault="00DC0953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0953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500 000,00 zł brutto (słownie: pięćset tysięcy złotych 00/100)</w:t>
            </w:r>
          </w:p>
        </w:tc>
      </w:tr>
    </w:tbl>
    <w:p w14:paraId="7B1B61EE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25A6004" w14:textId="77777777" w:rsidTr="00CD4DD1">
        <w:tc>
          <w:tcPr>
            <w:tcW w:w="9104" w:type="dxa"/>
            <w:shd w:val="clear" w:color="auto" w:fill="D9D9D9"/>
          </w:tcPr>
          <w:p w14:paraId="6488E23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228114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64FCCB3" w14:textId="77777777" w:rsidTr="00847232">
        <w:tc>
          <w:tcPr>
            <w:tcW w:w="9104" w:type="dxa"/>
            <w:shd w:val="clear" w:color="auto" w:fill="D9D9D9"/>
          </w:tcPr>
          <w:p w14:paraId="16BE870D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E6CB3BC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3822CB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39B8404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243EC3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885FE3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D33EEA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2168BE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BC387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CECF0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5E8F00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E0812D" w14:textId="05911374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3FE1F" w14:textId="77777777" w:rsidR="009B3E82" w:rsidRDefault="009B3E82" w:rsidP="0038231F">
      <w:pPr>
        <w:spacing w:after="0" w:line="240" w:lineRule="auto"/>
      </w:pPr>
      <w:r>
        <w:separator/>
      </w:r>
    </w:p>
  </w:endnote>
  <w:endnote w:type="continuationSeparator" w:id="0">
    <w:p w14:paraId="7594CAB3" w14:textId="77777777" w:rsidR="009B3E82" w:rsidRDefault="009B3E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F3943" w14:textId="77777777" w:rsidR="00DC0953" w:rsidRDefault="00DC0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422D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9A6B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DA1C2" w14:textId="77777777" w:rsidR="00DC0953" w:rsidRDefault="00DC0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DD427" w14:textId="77777777" w:rsidR="009B3E82" w:rsidRDefault="009B3E82" w:rsidP="0038231F">
      <w:pPr>
        <w:spacing w:after="0" w:line="240" w:lineRule="auto"/>
      </w:pPr>
      <w:r>
        <w:separator/>
      </w:r>
    </w:p>
  </w:footnote>
  <w:footnote w:type="continuationSeparator" w:id="0">
    <w:p w14:paraId="02358F57" w14:textId="77777777" w:rsidR="009B3E82" w:rsidRDefault="009B3E82" w:rsidP="0038231F">
      <w:pPr>
        <w:spacing w:after="0" w:line="240" w:lineRule="auto"/>
      </w:pPr>
      <w:r>
        <w:continuationSeparator/>
      </w:r>
    </w:p>
  </w:footnote>
  <w:footnote w:id="1">
    <w:p w14:paraId="3C01279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58350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F631D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E2F41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2E0DE" w14:textId="77777777" w:rsidR="00DC0953" w:rsidRDefault="00DC0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7563E" w14:textId="77777777" w:rsidR="00DC0953" w:rsidRDefault="00DC0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EF262" w14:textId="77777777" w:rsidR="00DC0953" w:rsidRDefault="00DC0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08015">
    <w:abstractNumId w:val="11"/>
  </w:num>
  <w:num w:numId="2" w16cid:durableId="335034353">
    <w:abstractNumId w:val="0"/>
  </w:num>
  <w:num w:numId="3" w16cid:durableId="1160073743">
    <w:abstractNumId w:val="10"/>
  </w:num>
  <w:num w:numId="4" w16cid:durableId="1559979401">
    <w:abstractNumId w:val="13"/>
  </w:num>
  <w:num w:numId="5" w16cid:durableId="390469998">
    <w:abstractNumId w:val="12"/>
  </w:num>
  <w:num w:numId="6" w16cid:durableId="1007630484">
    <w:abstractNumId w:val="9"/>
  </w:num>
  <w:num w:numId="7" w16cid:durableId="1297490089">
    <w:abstractNumId w:val="1"/>
  </w:num>
  <w:num w:numId="8" w16cid:durableId="939333157">
    <w:abstractNumId w:val="6"/>
  </w:num>
  <w:num w:numId="9" w16cid:durableId="1194343891">
    <w:abstractNumId w:val="4"/>
  </w:num>
  <w:num w:numId="10" w16cid:durableId="2040544153">
    <w:abstractNumId w:val="7"/>
  </w:num>
  <w:num w:numId="11" w16cid:durableId="502359773">
    <w:abstractNumId w:val="5"/>
  </w:num>
  <w:num w:numId="12" w16cid:durableId="79183105">
    <w:abstractNumId w:val="8"/>
  </w:num>
  <w:num w:numId="13" w16cid:durableId="508372898">
    <w:abstractNumId w:val="3"/>
  </w:num>
  <w:num w:numId="14" w16cid:durableId="814906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8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DF9"/>
    <w:rsid w:val="00997D0F"/>
    <w:rsid w:val="009B3E82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C0953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D0553"/>
  <w15:docId w15:val="{3130EF37-F557-4281-AC71-1DAC8A81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2024-09-23T08:08:00Z</dcterms:created>
  <dcterms:modified xsi:type="dcterms:W3CDTF">2024-09-23T08:08:00Z</dcterms:modified>
</cp:coreProperties>
</file>