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0ED51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74792" w:rsidRPr="00E7479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3ED84BA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125C7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D719A7E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A40B123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ADA3702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338441B" w14:textId="77777777" w:rsidTr="004F10A0">
        <w:tc>
          <w:tcPr>
            <w:tcW w:w="2269" w:type="dxa"/>
            <w:shd w:val="clear" w:color="auto" w:fill="auto"/>
          </w:tcPr>
          <w:p w14:paraId="707D013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A3C138" w14:textId="77777777" w:rsidR="00A137C9" w:rsidRPr="00A2540E" w:rsidRDefault="00E7479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47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4792" w:rsidRPr="00A2540E" w14:paraId="61703D10" w14:textId="77777777" w:rsidTr="009B5D56">
        <w:tc>
          <w:tcPr>
            <w:tcW w:w="2269" w:type="dxa"/>
            <w:shd w:val="clear" w:color="auto" w:fill="auto"/>
          </w:tcPr>
          <w:p w14:paraId="30999394" w14:textId="77777777" w:rsidR="00E74792" w:rsidRPr="00A2540E" w:rsidRDefault="00E74792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BF7175" w14:textId="77777777" w:rsidR="00E74792" w:rsidRPr="00A2540E" w:rsidRDefault="00E74792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47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RIiD.271.19.2024</w:t>
            </w:r>
          </w:p>
        </w:tc>
      </w:tr>
    </w:tbl>
    <w:p w14:paraId="29E38B6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968645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74792" w:rsidRPr="00E74792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4DDF04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06F383A" w14:textId="77777777" w:rsidTr="00A137C9">
        <w:tc>
          <w:tcPr>
            <w:tcW w:w="617" w:type="dxa"/>
            <w:shd w:val="clear" w:color="auto" w:fill="auto"/>
            <w:vAlign w:val="center"/>
          </w:tcPr>
          <w:p w14:paraId="61571C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5FE4B4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799C03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8790F2E" w14:textId="77777777" w:rsidTr="00A137C9">
        <w:tc>
          <w:tcPr>
            <w:tcW w:w="617" w:type="dxa"/>
            <w:shd w:val="clear" w:color="auto" w:fill="auto"/>
            <w:vAlign w:val="center"/>
          </w:tcPr>
          <w:p w14:paraId="15CCB8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9CBFFA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21B32C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38CB21E" w14:textId="77777777" w:rsidTr="00A137C9">
        <w:tc>
          <w:tcPr>
            <w:tcW w:w="617" w:type="dxa"/>
            <w:shd w:val="clear" w:color="auto" w:fill="auto"/>
            <w:vAlign w:val="center"/>
          </w:tcPr>
          <w:p w14:paraId="57484BB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B8CF2C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949E9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9A1998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74792" w:rsidRPr="00E74792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3FEB2D8B" w14:textId="77777777" w:rsidTr="00A137C9">
        <w:tc>
          <w:tcPr>
            <w:tcW w:w="617" w:type="dxa"/>
            <w:shd w:val="clear" w:color="auto" w:fill="auto"/>
            <w:vAlign w:val="center"/>
          </w:tcPr>
          <w:p w14:paraId="5DD496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FAD64E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A057F2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598BDA1" w14:textId="77777777" w:rsidTr="00A137C9">
        <w:tc>
          <w:tcPr>
            <w:tcW w:w="617" w:type="dxa"/>
            <w:shd w:val="clear" w:color="auto" w:fill="auto"/>
            <w:vAlign w:val="center"/>
          </w:tcPr>
          <w:p w14:paraId="3C3F007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800CB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197BF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5C2EC47" w14:textId="77777777" w:rsidTr="00A137C9">
        <w:tc>
          <w:tcPr>
            <w:tcW w:w="617" w:type="dxa"/>
            <w:shd w:val="clear" w:color="auto" w:fill="auto"/>
            <w:vAlign w:val="center"/>
          </w:tcPr>
          <w:p w14:paraId="6FAF7FF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ACCDC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029919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1EF2FE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00D1E5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E594ADC" w14:textId="77777777" w:rsidTr="004F10A0">
        <w:tc>
          <w:tcPr>
            <w:tcW w:w="2660" w:type="dxa"/>
            <w:shd w:val="clear" w:color="auto" w:fill="auto"/>
          </w:tcPr>
          <w:p w14:paraId="3251A14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652BFC" w14:textId="64741CE8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0554E2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C1AE1E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7479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299C20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08D61" w14:textId="77777777" w:rsidR="009B2A6B" w:rsidRDefault="009B2A6B" w:rsidP="00025386">
      <w:pPr>
        <w:spacing w:after="0" w:line="240" w:lineRule="auto"/>
      </w:pPr>
      <w:r>
        <w:separator/>
      </w:r>
    </w:p>
  </w:endnote>
  <w:endnote w:type="continuationSeparator" w:id="0">
    <w:p w14:paraId="2CE3E37A" w14:textId="77777777" w:rsidR="009B2A6B" w:rsidRDefault="009B2A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AC92" w14:textId="77777777" w:rsidR="00E74792" w:rsidRDefault="00E74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FAA00" w14:textId="27A8FCDA" w:rsidR="00025386" w:rsidRDefault="0097139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46D6C00" wp14:editId="2185DE2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C189F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E897AB8" w14:textId="6D7B9A2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B35D1F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59A67" w14:textId="77777777" w:rsidR="00E74792" w:rsidRDefault="00E74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1DD1E2" w14:textId="77777777" w:rsidR="009B2A6B" w:rsidRDefault="009B2A6B" w:rsidP="00025386">
      <w:pPr>
        <w:spacing w:after="0" w:line="240" w:lineRule="auto"/>
      </w:pPr>
      <w:r>
        <w:separator/>
      </w:r>
    </w:p>
  </w:footnote>
  <w:footnote w:type="continuationSeparator" w:id="0">
    <w:p w14:paraId="43C123ED" w14:textId="77777777" w:rsidR="009B2A6B" w:rsidRDefault="009B2A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299F3" w14:textId="77777777" w:rsidR="00E74792" w:rsidRDefault="00E74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4AC7C" w14:textId="77777777" w:rsidR="00E74792" w:rsidRDefault="00E74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FC52D" w14:textId="77777777" w:rsidR="00E74792" w:rsidRDefault="00E74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37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A6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1395"/>
    <w:rsid w:val="009B2A6B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4792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2F831"/>
  <w15:chartTrackingRefBased/>
  <w15:docId w15:val="{96087C64-C8A7-4840-98C3-7C7345A3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2024-09-23T08:07:00Z</dcterms:created>
  <dcterms:modified xsi:type="dcterms:W3CDTF">2024-09-23T08:07:00Z</dcterms:modified>
</cp:coreProperties>
</file>