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9D13FB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61DB6" w:rsidRPr="00B61DB6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21473E6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5AF3817" w14:textId="77777777" w:rsidR="006676AE" w:rsidRPr="0012157F" w:rsidRDefault="00B61DB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1DB6">
        <w:rPr>
          <w:rFonts w:ascii="Arial" w:hAnsi="Arial" w:cs="Arial"/>
        </w:rPr>
        <w:t>Gmina Gnojnik</w:t>
      </w:r>
    </w:p>
    <w:p w14:paraId="6E0795A8" w14:textId="77777777" w:rsidR="006676AE" w:rsidRPr="0012157F" w:rsidRDefault="00B61DB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1DB6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B61DB6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34053CED" w14:textId="77777777" w:rsidR="00F90CD1" w:rsidRDefault="00B61DB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61DB6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B61DB6">
        <w:rPr>
          <w:rFonts w:ascii="Arial" w:hAnsi="Arial" w:cs="Arial"/>
        </w:rPr>
        <w:t>Gnojnik</w:t>
      </w:r>
    </w:p>
    <w:p w14:paraId="47FF2358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1FBB93E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0FE43EF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A6C4B53" w14:textId="77777777" w:rsidTr="0018769E">
        <w:tc>
          <w:tcPr>
            <w:tcW w:w="2800" w:type="dxa"/>
            <w:shd w:val="clear" w:color="auto" w:fill="auto"/>
          </w:tcPr>
          <w:p w14:paraId="4580FB72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3B132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55B086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5F1318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7BC3A2B" w14:textId="77777777" w:rsidTr="0018769E">
        <w:tc>
          <w:tcPr>
            <w:tcW w:w="2800" w:type="dxa"/>
            <w:shd w:val="clear" w:color="auto" w:fill="auto"/>
          </w:tcPr>
          <w:p w14:paraId="47926D31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73D9E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7C2CD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D21D56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1059DC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1DB6" w:rsidRPr="0012157F" w14:paraId="7F54004B" w14:textId="77777777" w:rsidTr="009B5D56">
        <w:tc>
          <w:tcPr>
            <w:tcW w:w="9104" w:type="dxa"/>
            <w:shd w:val="clear" w:color="auto" w:fill="D9D9D9"/>
          </w:tcPr>
          <w:p w14:paraId="6D544FBF" w14:textId="77777777" w:rsidR="00B61DB6" w:rsidRPr="0012157F" w:rsidRDefault="00B61DB6" w:rsidP="009B5D5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68431EB" w14:textId="77777777" w:rsidR="00B61DB6" w:rsidRPr="0012157F" w:rsidRDefault="00B61DB6" w:rsidP="009B5D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61DB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61DB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61DB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87BF4FD" w14:textId="77777777" w:rsidR="00B61DB6" w:rsidRPr="00612283" w:rsidRDefault="00B61DB6" w:rsidP="009B5D5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67267FA" w14:textId="77777777" w:rsidR="00B61DB6" w:rsidRPr="00612283" w:rsidRDefault="00B61DB6" w:rsidP="009B5D5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E0BA208" w14:textId="77777777" w:rsidR="00B61DB6" w:rsidRPr="0012157F" w:rsidRDefault="00B61DB6" w:rsidP="009B5D5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49C32F5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78FD45A" w14:textId="77777777" w:rsidTr="0018769E">
        <w:tc>
          <w:tcPr>
            <w:tcW w:w="2269" w:type="dxa"/>
            <w:shd w:val="clear" w:color="auto" w:fill="auto"/>
          </w:tcPr>
          <w:p w14:paraId="075BC8A2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2CAA58" w14:textId="77777777" w:rsidR="002578E4" w:rsidRPr="00A2540E" w:rsidRDefault="00B61DB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1D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 po intensywnych opadach atmosferycznych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61DB6" w:rsidRPr="00A2540E" w14:paraId="6ACEA5C2" w14:textId="77777777" w:rsidTr="009B5D56">
        <w:tc>
          <w:tcPr>
            <w:tcW w:w="2269" w:type="dxa"/>
            <w:shd w:val="clear" w:color="auto" w:fill="auto"/>
          </w:tcPr>
          <w:p w14:paraId="23D24721" w14:textId="77777777" w:rsidR="00B61DB6" w:rsidRPr="00A2540E" w:rsidRDefault="00B61DB6" w:rsidP="009B5D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FF8CF0" w14:textId="77777777" w:rsidR="00B61DB6" w:rsidRPr="00A2540E" w:rsidRDefault="00B61DB6" w:rsidP="009B5D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1D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RIiD.271.19.2024</w:t>
            </w:r>
          </w:p>
        </w:tc>
      </w:tr>
    </w:tbl>
    <w:p w14:paraId="14B9E3C3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A63730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61DB6" w:rsidRPr="00B61DB6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2623183" w14:textId="77777777" w:rsidTr="00650D6C">
        <w:tc>
          <w:tcPr>
            <w:tcW w:w="9104" w:type="dxa"/>
            <w:shd w:val="clear" w:color="auto" w:fill="D9D9D9"/>
          </w:tcPr>
          <w:p w14:paraId="144190F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C123EC3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2FEA650" w14:textId="77777777" w:rsidR="00B61DB6" w:rsidRPr="00992BD8" w:rsidRDefault="00B61DB6" w:rsidP="00B61DB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E3F456B" w14:textId="77777777" w:rsidR="002426FF" w:rsidRPr="00A44833" w:rsidRDefault="00B61DB6" w:rsidP="00B61DB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3C570B77" w14:textId="77777777" w:rsidR="00B61DB6" w:rsidRPr="00A44833" w:rsidRDefault="00B61DB6" w:rsidP="00B61DB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25F95CA" w14:textId="77777777" w:rsidR="00B61DB6" w:rsidRPr="0012157F" w:rsidRDefault="00B61DB6" w:rsidP="00B61DB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802641D" w14:textId="77777777" w:rsidR="00B61DB6" w:rsidRPr="0012157F" w:rsidRDefault="00B61DB6" w:rsidP="00B61DB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EC77E94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64FEFF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B6E9C4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B33063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F81D86C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35897C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F270068" w14:textId="77777777" w:rsidTr="00CD4DD1">
        <w:tc>
          <w:tcPr>
            <w:tcW w:w="9104" w:type="dxa"/>
            <w:shd w:val="clear" w:color="auto" w:fill="D9D9D9"/>
          </w:tcPr>
          <w:p w14:paraId="68C3808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6475A32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99207C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BDD6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A46F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61DB6" w:rsidRPr="0012157F" w14:paraId="470AA826" w14:textId="77777777" w:rsidTr="009B5D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ACD8" w14:textId="77777777" w:rsidR="00B61DB6" w:rsidRPr="0012157F" w:rsidRDefault="00B61DB6" w:rsidP="009B5D5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D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0B9DA" w14:textId="77777777" w:rsidR="00B61DB6" w:rsidRPr="0012157F" w:rsidRDefault="00B61DB6" w:rsidP="009B5D5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1DB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736C2CE" w14:textId="77777777" w:rsidR="00B61DB6" w:rsidRPr="00B61DB6" w:rsidRDefault="00B61DB6" w:rsidP="009B5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DB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5ADC0DCF" w14:textId="77777777" w:rsidR="00B61DB6" w:rsidRPr="0012157F" w:rsidRDefault="00B61DB6" w:rsidP="009B5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DB6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ubezpieczony od odpowiedzialności cywilnej w zakresie prowadzonej działalności gospodarczej związanej z przedmiotem zamówienia na kwotę minimum 500 000,00 zł (słownie: pięćset tysięcy złotych 00/100).</w:t>
            </w:r>
          </w:p>
        </w:tc>
      </w:tr>
      <w:tr w:rsidR="00B61DB6" w:rsidRPr="0012157F" w14:paraId="0B03626F" w14:textId="77777777" w:rsidTr="009B5D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18D7F" w14:textId="77777777" w:rsidR="00B61DB6" w:rsidRPr="0012157F" w:rsidRDefault="00B61DB6" w:rsidP="009B5D5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1DB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3D38" w14:textId="77777777" w:rsidR="00B61DB6" w:rsidRPr="0012157F" w:rsidRDefault="00B61DB6" w:rsidP="009B5D5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1DB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D7F5F65" w14:textId="77777777" w:rsidR="00B61DB6" w:rsidRPr="00B61DB6" w:rsidRDefault="00B61DB6" w:rsidP="009B5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DB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A7B5532" w14:textId="77777777" w:rsidR="00B61DB6" w:rsidRPr="00B61DB6" w:rsidRDefault="00B61DB6" w:rsidP="009B5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DB6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</w:t>
            </w:r>
          </w:p>
          <w:p w14:paraId="18803F26" w14:textId="77777777" w:rsidR="00B61DB6" w:rsidRPr="0012157F" w:rsidRDefault="00B61DB6" w:rsidP="009B5D5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DB6">
              <w:rPr>
                <w:rFonts w:ascii="Arial" w:hAnsi="Arial" w:cs="Arial"/>
                <w:sz w:val="24"/>
                <w:szCs w:val="24"/>
              </w:rPr>
              <w:t>1) w okresie ostatnich pięciu lat przed upływem terminu składania ofert, a jeżeli okres prowadzenia działalności jest krótszy w tym okresie wykonał co najmniej 2 zamówienia obejmujące roboty polegające na budowie, przebudowie, rozbudowie, odbudowie lub remoncie drogi o wartości każdego z tych zamówień nie mniejszej niż  500 000,00 zł brutto (słownie: pięćset tysięcy złotych 00/100)</w:t>
            </w:r>
          </w:p>
        </w:tc>
      </w:tr>
    </w:tbl>
    <w:p w14:paraId="1BE3F6B2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37BD140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0173BC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65CE54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4D3F603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2918D2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4E2117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FC54126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D6121C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2589F83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CEC397C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1537A75" w14:textId="77777777" w:rsidTr="00CD4DD1">
        <w:tc>
          <w:tcPr>
            <w:tcW w:w="9104" w:type="dxa"/>
            <w:shd w:val="clear" w:color="auto" w:fill="D9D9D9"/>
          </w:tcPr>
          <w:p w14:paraId="7D661C2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0B74712" w14:textId="1260EAEA" w:rsidR="00E426EB" w:rsidRPr="00DC1E1C" w:rsidRDefault="00E426EB" w:rsidP="00DC1E1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ADD7B5A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D21B5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D15E11" w14:textId="52AA63CF" w:rsidR="00FE4E2B" w:rsidRPr="0012157F" w:rsidRDefault="00FE4E2B" w:rsidP="00DC1E1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6126355" w14:textId="2B20DF70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8B2FCB" w14:textId="77777777" w:rsidR="00CE06A2" w:rsidRDefault="00CE06A2" w:rsidP="0038231F">
      <w:pPr>
        <w:spacing w:after="0" w:line="240" w:lineRule="auto"/>
      </w:pPr>
      <w:r>
        <w:separator/>
      </w:r>
    </w:p>
  </w:endnote>
  <w:endnote w:type="continuationSeparator" w:id="0">
    <w:p w14:paraId="1C2FFDE3" w14:textId="77777777" w:rsidR="00CE06A2" w:rsidRDefault="00CE06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7423C" w14:textId="77777777" w:rsidR="00B61DB6" w:rsidRDefault="00B61D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B51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38B25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DE142" w14:textId="77777777" w:rsidR="00B61DB6" w:rsidRDefault="00B61D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7257B8" w14:textId="77777777" w:rsidR="00CE06A2" w:rsidRDefault="00CE06A2" w:rsidP="0038231F">
      <w:pPr>
        <w:spacing w:after="0" w:line="240" w:lineRule="auto"/>
      </w:pPr>
      <w:r>
        <w:separator/>
      </w:r>
    </w:p>
  </w:footnote>
  <w:footnote w:type="continuationSeparator" w:id="0">
    <w:p w14:paraId="1E6DCBFE" w14:textId="77777777" w:rsidR="00CE06A2" w:rsidRDefault="00CE06A2" w:rsidP="0038231F">
      <w:pPr>
        <w:spacing w:after="0" w:line="240" w:lineRule="auto"/>
      </w:pPr>
      <w:r>
        <w:continuationSeparator/>
      </w:r>
    </w:p>
  </w:footnote>
  <w:footnote w:id="1">
    <w:p w14:paraId="7342138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F5234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56210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3E983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FFEBA" w14:textId="77777777" w:rsidR="00B61DB6" w:rsidRDefault="00B61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30438" w14:textId="77777777" w:rsidR="00B61DB6" w:rsidRDefault="00B61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C37A7" w14:textId="77777777" w:rsidR="00B61DB6" w:rsidRDefault="00B61D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8338796">
    <w:abstractNumId w:val="11"/>
  </w:num>
  <w:num w:numId="2" w16cid:durableId="929002194">
    <w:abstractNumId w:val="0"/>
  </w:num>
  <w:num w:numId="3" w16cid:durableId="599413466">
    <w:abstractNumId w:val="10"/>
  </w:num>
  <w:num w:numId="4" w16cid:durableId="1325889333">
    <w:abstractNumId w:val="13"/>
  </w:num>
  <w:num w:numId="5" w16cid:durableId="177427606">
    <w:abstractNumId w:val="12"/>
  </w:num>
  <w:num w:numId="6" w16cid:durableId="1005521175">
    <w:abstractNumId w:val="9"/>
  </w:num>
  <w:num w:numId="7" w16cid:durableId="2023319879">
    <w:abstractNumId w:val="1"/>
  </w:num>
  <w:num w:numId="8" w16cid:durableId="276253354">
    <w:abstractNumId w:val="6"/>
  </w:num>
  <w:num w:numId="9" w16cid:durableId="232668990">
    <w:abstractNumId w:val="4"/>
  </w:num>
  <w:num w:numId="10" w16cid:durableId="1589804412">
    <w:abstractNumId w:val="7"/>
  </w:num>
  <w:num w:numId="11" w16cid:durableId="1577935504">
    <w:abstractNumId w:val="5"/>
  </w:num>
  <w:num w:numId="12" w16cid:durableId="1867058180">
    <w:abstractNumId w:val="8"/>
  </w:num>
  <w:num w:numId="13" w16cid:durableId="586229723">
    <w:abstractNumId w:val="3"/>
  </w:num>
  <w:num w:numId="14" w16cid:durableId="6913008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A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1DB6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06A2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1E1C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56519"/>
  <w15:docId w15:val="{2612031C-F4E4-4BDA-9056-600A78005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758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2016-07-26T10:32:00Z</cp:lastPrinted>
  <dcterms:created xsi:type="dcterms:W3CDTF">2024-09-23T08:10:00Z</dcterms:created>
  <dcterms:modified xsi:type="dcterms:W3CDTF">2024-09-23T08:10:00Z</dcterms:modified>
</cp:coreProperties>
</file>